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2363" w:rsidRPr="00611931" w:rsidRDefault="00FC2363" w:rsidP="00FC2363">
      <w:pPr>
        <w:pStyle w:val="Heading1"/>
        <w:spacing w:before="0" w:line="360" w:lineRule="auto"/>
        <w:jc w:val="center"/>
        <w:rPr>
          <w:rFonts w:ascii="Times New Roman" w:hAnsi="Times New Roman" w:cs="Times New Roman"/>
          <w:color w:val="auto"/>
          <w:sz w:val="24"/>
          <w:szCs w:val="36"/>
        </w:rPr>
      </w:pPr>
      <w:r w:rsidRPr="00611931">
        <w:rPr>
          <w:rFonts w:ascii="Times New Roman" w:hAnsi="Times New Roman" w:cs="Times New Roman"/>
          <w:color w:val="auto"/>
          <w:sz w:val="24"/>
          <w:szCs w:val="36"/>
        </w:rPr>
        <w:t>Supplementary Data</w:t>
      </w:r>
      <w:bookmarkStart w:id="0" w:name="_GoBack"/>
      <w:bookmarkEnd w:id="0"/>
    </w:p>
    <w:p w:rsidR="00FC2363" w:rsidRPr="00FC2363" w:rsidRDefault="00FC2363" w:rsidP="00FC2363">
      <w:pPr>
        <w:pStyle w:val="Heading1"/>
        <w:spacing w:before="0" w:line="360" w:lineRule="auto"/>
        <w:jc w:val="both"/>
        <w:rPr>
          <w:rFonts w:ascii="Times New Roman" w:hAnsi="Times New Roman" w:cs="Times New Roman"/>
          <w:color w:val="auto"/>
          <w:sz w:val="20"/>
          <w:szCs w:val="24"/>
        </w:rPr>
      </w:pPr>
    </w:p>
    <w:p w:rsidR="00FC2363" w:rsidRPr="0096547F" w:rsidRDefault="00FC2363" w:rsidP="00FC2363">
      <w:pPr>
        <w:pStyle w:val="Heading1"/>
        <w:spacing w:before="0" w:line="360" w:lineRule="auto"/>
        <w:jc w:val="both"/>
        <w:rPr>
          <w:rFonts w:ascii="Times New Roman" w:hAnsi="Times New Roman" w:cs="Times New Roman"/>
          <w:color w:val="auto"/>
          <w:sz w:val="24"/>
          <w:szCs w:val="24"/>
        </w:rPr>
      </w:pPr>
      <w:r w:rsidRPr="0096547F">
        <w:rPr>
          <w:rFonts w:ascii="Times New Roman" w:hAnsi="Times New Roman" w:cs="Times New Roman"/>
          <w:color w:val="auto"/>
          <w:sz w:val="24"/>
          <w:szCs w:val="24"/>
        </w:rPr>
        <w:t>A Comparison of C</w:t>
      </w:r>
      <w:r>
        <w:rPr>
          <w:rFonts w:ascii="Times New Roman" w:hAnsi="Times New Roman" w:cs="Times New Roman"/>
          <w:color w:val="auto"/>
          <w:sz w:val="24"/>
          <w:szCs w:val="24"/>
        </w:rPr>
        <w:t>ollision Cross Section</w:t>
      </w:r>
      <w:r w:rsidRPr="0096547F">
        <w:rPr>
          <w:rFonts w:ascii="Times New Roman" w:hAnsi="Times New Roman" w:cs="Times New Roman"/>
          <w:color w:val="auto"/>
          <w:sz w:val="24"/>
          <w:szCs w:val="24"/>
        </w:rPr>
        <w:t xml:space="preserve"> Values Obtained </w:t>
      </w:r>
      <w:r>
        <w:rPr>
          <w:rFonts w:ascii="Times New Roman" w:hAnsi="Times New Roman" w:cs="Times New Roman"/>
          <w:color w:val="auto"/>
          <w:sz w:val="24"/>
          <w:szCs w:val="24"/>
        </w:rPr>
        <w:t>via Ion Mobility Spectrometry Following</w:t>
      </w:r>
      <w:r w:rsidRPr="0096547F">
        <w:rPr>
          <w:rFonts w:ascii="Times New Roman" w:hAnsi="Times New Roman" w:cs="Times New Roman"/>
          <w:color w:val="auto"/>
          <w:sz w:val="24"/>
          <w:szCs w:val="24"/>
        </w:rPr>
        <w:t xml:space="preserve"> Direct Infusion and an Evaluation of </w:t>
      </w:r>
      <w:r>
        <w:rPr>
          <w:rFonts w:ascii="Times New Roman" w:hAnsi="Times New Roman" w:cs="Times New Roman"/>
          <w:color w:val="auto"/>
          <w:sz w:val="24"/>
          <w:szCs w:val="24"/>
        </w:rPr>
        <w:t>U(H)P</w:t>
      </w:r>
      <w:r w:rsidRPr="0096547F">
        <w:rPr>
          <w:rFonts w:ascii="Times New Roman" w:hAnsi="Times New Roman" w:cs="Times New Roman"/>
          <w:color w:val="auto"/>
          <w:sz w:val="24"/>
          <w:szCs w:val="24"/>
        </w:rPr>
        <w:t>LC-</w:t>
      </w:r>
      <w:r>
        <w:rPr>
          <w:rFonts w:ascii="Times New Roman" w:hAnsi="Times New Roman" w:cs="Times New Roman"/>
          <w:color w:val="auto"/>
          <w:sz w:val="24"/>
          <w:szCs w:val="24"/>
        </w:rPr>
        <w:t>IM</w:t>
      </w:r>
      <w:r w:rsidRPr="0096547F">
        <w:rPr>
          <w:rFonts w:ascii="Times New Roman" w:hAnsi="Times New Roman" w:cs="Times New Roman"/>
          <w:color w:val="auto"/>
          <w:sz w:val="24"/>
          <w:szCs w:val="24"/>
        </w:rPr>
        <w:t xml:space="preserve">-MS for </w:t>
      </w:r>
      <w:r>
        <w:rPr>
          <w:rFonts w:ascii="Times New Roman" w:hAnsi="Times New Roman" w:cs="Times New Roman"/>
          <w:color w:val="auto"/>
          <w:sz w:val="24"/>
          <w:szCs w:val="24"/>
        </w:rPr>
        <w:t xml:space="preserve">the </w:t>
      </w:r>
      <w:r w:rsidRPr="0096547F">
        <w:rPr>
          <w:rFonts w:ascii="Times New Roman" w:hAnsi="Times New Roman" w:cs="Times New Roman"/>
          <w:color w:val="auto"/>
          <w:sz w:val="24"/>
          <w:szCs w:val="24"/>
        </w:rPr>
        <w:t xml:space="preserve">Characterisation </w:t>
      </w:r>
      <w:r>
        <w:rPr>
          <w:rFonts w:ascii="Times New Roman" w:hAnsi="Times New Roman" w:cs="Times New Roman"/>
          <w:color w:val="auto"/>
          <w:sz w:val="24"/>
          <w:szCs w:val="24"/>
        </w:rPr>
        <w:t xml:space="preserve">of Metabolites in </w:t>
      </w:r>
      <w:r w:rsidRPr="0096547F">
        <w:rPr>
          <w:rFonts w:ascii="Times New Roman" w:hAnsi="Times New Roman" w:cs="Times New Roman"/>
          <w:color w:val="auto"/>
          <w:sz w:val="24"/>
          <w:szCs w:val="24"/>
        </w:rPr>
        <w:t>R</w:t>
      </w:r>
      <w:r>
        <w:rPr>
          <w:rFonts w:ascii="Times New Roman" w:hAnsi="Times New Roman" w:cs="Times New Roman"/>
          <w:color w:val="auto"/>
          <w:sz w:val="24"/>
          <w:szCs w:val="24"/>
        </w:rPr>
        <w:t>at</w:t>
      </w:r>
      <w:r w:rsidRPr="0096547F">
        <w:rPr>
          <w:rFonts w:ascii="Times New Roman" w:hAnsi="Times New Roman" w:cs="Times New Roman"/>
          <w:color w:val="auto"/>
          <w:sz w:val="24"/>
          <w:szCs w:val="24"/>
        </w:rPr>
        <w:t xml:space="preserve"> Urine</w:t>
      </w:r>
    </w:p>
    <w:p w:rsidR="00FC2363" w:rsidRPr="0096547F" w:rsidRDefault="00FC2363" w:rsidP="00FC2363">
      <w:pPr>
        <w:spacing w:after="0" w:line="360" w:lineRule="auto"/>
        <w:jc w:val="both"/>
        <w:rPr>
          <w:rFonts w:ascii="Times New Roman" w:hAnsi="Times New Roman" w:cs="Times New Roman"/>
          <w:sz w:val="24"/>
          <w:szCs w:val="24"/>
        </w:rPr>
      </w:pPr>
    </w:p>
    <w:p w:rsidR="00FC2363" w:rsidRPr="0096547F" w:rsidRDefault="00FC2363" w:rsidP="00FC2363">
      <w:pPr>
        <w:spacing w:after="0" w:line="360" w:lineRule="auto"/>
        <w:jc w:val="both"/>
        <w:rPr>
          <w:rFonts w:ascii="Times New Roman" w:hAnsi="Times New Roman" w:cs="Times New Roman"/>
          <w:sz w:val="24"/>
          <w:szCs w:val="24"/>
        </w:rPr>
      </w:pPr>
      <w:r w:rsidRPr="00E872A6">
        <w:rPr>
          <w:rFonts w:ascii="Times New Roman" w:hAnsi="Times New Roman" w:cs="Times New Roman"/>
          <w:sz w:val="24"/>
          <w:szCs w:val="24"/>
        </w:rPr>
        <w:t>Leanne C. Nye</w:t>
      </w:r>
      <w:r w:rsidRPr="00E872A6">
        <w:rPr>
          <w:rFonts w:ascii="Times New Roman" w:hAnsi="Times New Roman" w:cs="Times New Roman"/>
          <w:sz w:val="24"/>
          <w:szCs w:val="24"/>
          <w:vertAlign w:val="superscript"/>
        </w:rPr>
        <w:t>1</w:t>
      </w:r>
      <w:r w:rsidRPr="0096547F">
        <w:rPr>
          <w:rFonts w:ascii="Times New Roman" w:hAnsi="Times New Roman" w:cs="Times New Roman"/>
          <w:sz w:val="24"/>
          <w:szCs w:val="24"/>
          <w:vertAlign w:val="superscript"/>
        </w:rPr>
        <w:t>,2</w:t>
      </w:r>
      <w:r>
        <w:rPr>
          <w:rFonts w:ascii="Times New Roman" w:hAnsi="Times New Roman" w:cs="Times New Roman"/>
          <w:sz w:val="24"/>
          <w:szCs w:val="24"/>
          <w:vertAlign w:val="superscript"/>
        </w:rPr>
        <w:t>,Δ</w:t>
      </w:r>
      <w:r w:rsidRPr="0096547F">
        <w:rPr>
          <w:rFonts w:ascii="Times New Roman" w:hAnsi="Times New Roman" w:cs="Times New Roman"/>
          <w:sz w:val="24"/>
          <w:szCs w:val="24"/>
        </w:rPr>
        <w:t>,</w:t>
      </w:r>
      <w:r>
        <w:rPr>
          <w:rFonts w:ascii="Times New Roman" w:hAnsi="Times New Roman" w:cs="Times New Roman"/>
          <w:sz w:val="24"/>
          <w:szCs w:val="24"/>
        </w:rPr>
        <w:t xml:space="preserve"> </w:t>
      </w:r>
      <w:r w:rsidRPr="00A15A85">
        <w:rPr>
          <w:rFonts w:ascii="Times New Roman" w:hAnsi="Times New Roman" w:cs="Times New Roman"/>
          <w:sz w:val="24"/>
          <w:szCs w:val="24"/>
        </w:rPr>
        <w:t>Jonathan P. Williams</w:t>
      </w:r>
      <w:r w:rsidRPr="00A15A85">
        <w:rPr>
          <w:rFonts w:ascii="Times New Roman" w:hAnsi="Times New Roman" w:cs="Times New Roman"/>
          <w:sz w:val="24"/>
          <w:szCs w:val="24"/>
          <w:vertAlign w:val="superscript"/>
        </w:rPr>
        <w:t>1</w:t>
      </w:r>
      <w:r w:rsidRPr="00E872A6">
        <w:rPr>
          <w:rFonts w:ascii="Times New Roman" w:hAnsi="Times New Roman" w:cs="Times New Roman"/>
          <w:sz w:val="24"/>
          <w:szCs w:val="24"/>
          <w:vertAlign w:val="superscript"/>
        </w:rPr>
        <w:t>,Δ</w:t>
      </w:r>
      <w:r>
        <w:rPr>
          <w:rFonts w:ascii="Times New Roman" w:hAnsi="Times New Roman" w:cs="Times New Roman"/>
          <w:sz w:val="24"/>
          <w:szCs w:val="24"/>
        </w:rPr>
        <w:t>,</w:t>
      </w:r>
      <w:r w:rsidRPr="0096547F">
        <w:rPr>
          <w:rFonts w:ascii="Times New Roman" w:hAnsi="Times New Roman" w:cs="Times New Roman"/>
          <w:sz w:val="24"/>
          <w:szCs w:val="24"/>
        </w:rPr>
        <w:t xml:space="preserve"> </w:t>
      </w:r>
      <w:r w:rsidRPr="00E872A6">
        <w:rPr>
          <w:rFonts w:ascii="Times New Roman" w:hAnsi="Times New Roman" w:cs="Times New Roman"/>
          <w:sz w:val="24"/>
          <w:szCs w:val="24"/>
        </w:rPr>
        <w:t>Nyasha C. Munjoma</w:t>
      </w:r>
      <w:r w:rsidRPr="00E872A6">
        <w:rPr>
          <w:rFonts w:ascii="Times New Roman" w:hAnsi="Times New Roman" w:cs="Times New Roman"/>
          <w:sz w:val="24"/>
          <w:szCs w:val="24"/>
          <w:vertAlign w:val="superscript"/>
        </w:rPr>
        <w:t>1</w:t>
      </w:r>
      <w:r w:rsidRPr="0096547F">
        <w:rPr>
          <w:rFonts w:ascii="Times New Roman" w:hAnsi="Times New Roman" w:cs="Times New Roman"/>
          <w:sz w:val="24"/>
          <w:szCs w:val="24"/>
          <w:vertAlign w:val="superscript"/>
        </w:rPr>
        <w:t>,2</w:t>
      </w:r>
      <w:r>
        <w:rPr>
          <w:rFonts w:ascii="Times New Roman" w:hAnsi="Times New Roman" w:cs="Times New Roman"/>
          <w:sz w:val="24"/>
          <w:szCs w:val="24"/>
          <w:vertAlign w:val="superscript"/>
        </w:rPr>
        <w:t>,Δ</w:t>
      </w:r>
      <w:r w:rsidRPr="0096547F">
        <w:rPr>
          <w:rFonts w:ascii="Times New Roman" w:hAnsi="Times New Roman" w:cs="Times New Roman"/>
          <w:sz w:val="24"/>
          <w:szCs w:val="24"/>
        </w:rPr>
        <w:t xml:space="preserve">, </w:t>
      </w:r>
      <w:r w:rsidRPr="00E872A6">
        <w:rPr>
          <w:rFonts w:ascii="Times New Roman" w:hAnsi="Times New Roman" w:cs="Times New Roman"/>
          <w:sz w:val="24"/>
          <w:szCs w:val="24"/>
        </w:rPr>
        <w:t>Marine P.M. Letertre</w:t>
      </w:r>
      <w:r w:rsidRPr="00E872A6">
        <w:rPr>
          <w:rFonts w:ascii="Times New Roman" w:hAnsi="Times New Roman" w:cs="Times New Roman"/>
          <w:sz w:val="24"/>
          <w:szCs w:val="24"/>
          <w:vertAlign w:val="superscript"/>
        </w:rPr>
        <w:t>2,Δ</w:t>
      </w:r>
      <w:r w:rsidRPr="00E872A6">
        <w:rPr>
          <w:rFonts w:ascii="Times New Roman" w:hAnsi="Times New Roman" w:cs="Times New Roman"/>
          <w:sz w:val="24"/>
          <w:szCs w:val="24"/>
        </w:rPr>
        <w:t>,</w:t>
      </w:r>
      <w:r w:rsidRPr="00B36BFC">
        <w:rPr>
          <w:rFonts w:ascii="Times New Roman" w:hAnsi="Times New Roman" w:cs="Times New Roman"/>
          <w:sz w:val="24"/>
          <w:szCs w:val="24"/>
        </w:rPr>
        <w:t xml:space="preserve"> </w:t>
      </w:r>
      <w:r w:rsidRPr="00E872A6">
        <w:rPr>
          <w:rFonts w:ascii="Times New Roman" w:hAnsi="Times New Roman" w:cs="Times New Roman"/>
          <w:sz w:val="24"/>
          <w:szCs w:val="24"/>
        </w:rPr>
        <w:t>Muireann Coen</w:t>
      </w:r>
      <w:r w:rsidRPr="00E872A6">
        <w:rPr>
          <w:rFonts w:ascii="Times New Roman" w:hAnsi="Times New Roman" w:cs="Times New Roman"/>
          <w:sz w:val="24"/>
          <w:szCs w:val="24"/>
          <w:vertAlign w:val="superscript"/>
        </w:rPr>
        <w:t>2,3</w:t>
      </w:r>
      <w:r w:rsidRPr="00E872A6">
        <w:rPr>
          <w:rFonts w:ascii="Times New Roman" w:hAnsi="Times New Roman" w:cs="Times New Roman"/>
          <w:sz w:val="24"/>
          <w:szCs w:val="24"/>
        </w:rPr>
        <w:t>, Robbin Bouwmeester</w:t>
      </w:r>
      <w:r w:rsidRPr="00E872A6">
        <w:rPr>
          <w:rFonts w:ascii="Times New Roman" w:hAnsi="Times New Roman" w:cs="Times New Roman"/>
          <w:sz w:val="24"/>
          <w:szCs w:val="24"/>
          <w:vertAlign w:val="superscript"/>
        </w:rPr>
        <w:t>4</w:t>
      </w:r>
      <w:r>
        <w:rPr>
          <w:rFonts w:ascii="Times New Roman" w:hAnsi="Times New Roman" w:cs="Times New Roman"/>
          <w:sz w:val="24"/>
          <w:szCs w:val="24"/>
          <w:vertAlign w:val="superscript"/>
        </w:rPr>
        <w:t>,5</w:t>
      </w:r>
      <w:r>
        <w:rPr>
          <w:rFonts w:ascii="Times New Roman" w:hAnsi="Times New Roman" w:cs="Times New Roman"/>
          <w:sz w:val="24"/>
          <w:szCs w:val="24"/>
        </w:rPr>
        <w:t xml:space="preserve">, </w:t>
      </w:r>
      <w:r w:rsidRPr="00B81369">
        <w:rPr>
          <w:rFonts w:ascii="Times New Roman" w:hAnsi="Times New Roman" w:cs="Times New Roman"/>
          <w:sz w:val="24"/>
          <w:szCs w:val="24"/>
        </w:rPr>
        <w:t>Lennart Martens</w:t>
      </w:r>
      <w:r w:rsidRPr="00B81369">
        <w:rPr>
          <w:rFonts w:ascii="Times New Roman" w:hAnsi="Times New Roman" w:cs="Times New Roman"/>
          <w:sz w:val="24"/>
          <w:szCs w:val="24"/>
          <w:vertAlign w:val="superscript"/>
        </w:rPr>
        <w:t>4</w:t>
      </w:r>
      <w:r w:rsidR="004425A5">
        <w:rPr>
          <w:rFonts w:ascii="Times New Roman" w:hAnsi="Times New Roman" w:cs="Times New Roman"/>
          <w:sz w:val="24"/>
          <w:szCs w:val="24"/>
          <w:vertAlign w:val="superscript"/>
        </w:rPr>
        <w:t>,5</w:t>
      </w:r>
      <w:r w:rsidR="004425A5">
        <w:rPr>
          <w:rFonts w:ascii="Times New Roman" w:hAnsi="Times New Roman" w:cs="Times New Roman"/>
          <w:sz w:val="24"/>
          <w:szCs w:val="24"/>
        </w:rPr>
        <w:t>,</w:t>
      </w:r>
      <w:r>
        <w:rPr>
          <w:rFonts w:ascii="Times New Roman" w:hAnsi="Times New Roman" w:cs="Times New Roman"/>
          <w:sz w:val="24"/>
          <w:szCs w:val="24"/>
        </w:rPr>
        <w:t xml:space="preserve"> </w:t>
      </w:r>
      <w:r w:rsidRPr="00B81369">
        <w:rPr>
          <w:rFonts w:ascii="Times New Roman" w:hAnsi="Times New Roman" w:cs="Times New Roman"/>
          <w:sz w:val="24"/>
          <w:szCs w:val="24"/>
        </w:rPr>
        <w:t xml:space="preserve">Jonathan R. </w:t>
      </w:r>
      <w:r w:rsidRPr="00B107E5">
        <w:rPr>
          <w:rFonts w:ascii="Times New Roman" w:hAnsi="Times New Roman" w:cs="Times New Roman"/>
          <w:sz w:val="24"/>
          <w:szCs w:val="24"/>
        </w:rPr>
        <w:t>Swann</w:t>
      </w:r>
      <w:r w:rsidRPr="00B107E5">
        <w:rPr>
          <w:rFonts w:ascii="Times New Roman" w:hAnsi="Times New Roman" w:cs="Times New Roman"/>
          <w:sz w:val="24"/>
          <w:szCs w:val="24"/>
          <w:vertAlign w:val="superscript"/>
        </w:rPr>
        <w:t>2</w:t>
      </w:r>
      <w:r>
        <w:rPr>
          <w:rFonts w:ascii="Times New Roman" w:hAnsi="Times New Roman" w:cs="Times New Roman"/>
          <w:sz w:val="24"/>
          <w:szCs w:val="24"/>
        </w:rPr>
        <w:t xml:space="preserve">, </w:t>
      </w:r>
      <w:r w:rsidRPr="00B81369">
        <w:rPr>
          <w:rFonts w:ascii="Times New Roman" w:hAnsi="Times New Roman" w:cs="Times New Roman"/>
          <w:sz w:val="24"/>
          <w:szCs w:val="24"/>
        </w:rPr>
        <w:t>Jeremy K. Nicholson</w:t>
      </w:r>
      <w:r w:rsidRPr="00B81369">
        <w:rPr>
          <w:rFonts w:ascii="Times New Roman" w:hAnsi="Times New Roman" w:cs="Times New Roman"/>
          <w:sz w:val="24"/>
          <w:szCs w:val="24"/>
          <w:vertAlign w:val="superscript"/>
        </w:rPr>
        <w:t>6</w:t>
      </w:r>
      <w:r w:rsidRPr="0096547F">
        <w:rPr>
          <w:rFonts w:ascii="Times New Roman" w:hAnsi="Times New Roman" w:cs="Times New Roman"/>
          <w:sz w:val="24"/>
          <w:szCs w:val="24"/>
        </w:rPr>
        <w:t xml:space="preserve">, </w:t>
      </w:r>
      <w:r w:rsidRPr="00B81369">
        <w:rPr>
          <w:rFonts w:ascii="Times New Roman" w:hAnsi="Times New Roman" w:cs="Times New Roman"/>
          <w:sz w:val="24"/>
          <w:szCs w:val="24"/>
        </w:rPr>
        <w:t>Robert S. Plumb</w:t>
      </w:r>
      <w:r w:rsidRPr="00B81369">
        <w:rPr>
          <w:rFonts w:ascii="Times New Roman" w:hAnsi="Times New Roman" w:cs="Times New Roman"/>
          <w:sz w:val="24"/>
          <w:szCs w:val="24"/>
          <w:vertAlign w:val="superscript"/>
        </w:rPr>
        <w:t>7</w:t>
      </w:r>
      <w:r w:rsidRPr="0096547F">
        <w:rPr>
          <w:rFonts w:ascii="Times New Roman" w:hAnsi="Times New Roman" w:cs="Times New Roman"/>
          <w:sz w:val="24"/>
          <w:szCs w:val="24"/>
        </w:rPr>
        <w:t xml:space="preserve">, </w:t>
      </w:r>
      <w:r w:rsidRPr="00A15A85">
        <w:rPr>
          <w:rFonts w:ascii="Times New Roman" w:hAnsi="Times New Roman" w:cs="Times New Roman"/>
          <w:sz w:val="24"/>
          <w:szCs w:val="24"/>
        </w:rPr>
        <w:t>Michael McCullagh</w:t>
      </w:r>
      <w:r w:rsidRPr="00A15A85">
        <w:rPr>
          <w:rFonts w:ascii="Times New Roman" w:hAnsi="Times New Roman" w:cs="Times New Roman"/>
          <w:sz w:val="24"/>
          <w:szCs w:val="24"/>
          <w:vertAlign w:val="superscript"/>
        </w:rPr>
        <w:t>1,Δ</w:t>
      </w:r>
      <w:r w:rsidRPr="00A15A85">
        <w:rPr>
          <w:rFonts w:ascii="Times New Roman" w:hAnsi="Times New Roman" w:cs="Times New Roman"/>
          <w:sz w:val="24"/>
          <w:szCs w:val="24"/>
        </w:rPr>
        <w:t>,</w:t>
      </w:r>
      <w:r w:rsidRPr="0072743F">
        <w:rPr>
          <w:rFonts w:ascii="Times New Roman" w:hAnsi="Times New Roman" w:cs="Times New Roman"/>
          <w:sz w:val="24"/>
          <w:szCs w:val="24"/>
        </w:rPr>
        <w:t xml:space="preserve"> </w:t>
      </w:r>
      <w:r w:rsidRPr="00A15A85">
        <w:rPr>
          <w:rFonts w:ascii="Times New Roman" w:hAnsi="Times New Roman" w:cs="Times New Roman"/>
          <w:sz w:val="24"/>
          <w:szCs w:val="24"/>
        </w:rPr>
        <w:t>Lee A</w:t>
      </w:r>
      <w:r>
        <w:rPr>
          <w:rFonts w:ascii="Times New Roman" w:hAnsi="Times New Roman" w:cs="Times New Roman"/>
          <w:sz w:val="24"/>
          <w:szCs w:val="24"/>
        </w:rPr>
        <w:t>.</w:t>
      </w:r>
      <w:r w:rsidRPr="00A15A85">
        <w:rPr>
          <w:rFonts w:ascii="Times New Roman" w:hAnsi="Times New Roman" w:cs="Times New Roman"/>
          <w:sz w:val="24"/>
          <w:szCs w:val="24"/>
        </w:rPr>
        <w:t xml:space="preserve"> Gethings</w:t>
      </w:r>
      <w:r w:rsidRPr="00A15A85">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Pr="00A15A85">
        <w:rPr>
          <w:rFonts w:ascii="Times New Roman" w:hAnsi="Times New Roman" w:cs="Times New Roman"/>
          <w:sz w:val="24"/>
          <w:szCs w:val="24"/>
        </w:rPr>
        <w:t>Steven Lai</w:t>
      </w:r>
      <w:r w:rsidRPr="00A15A85">
        <w:rPr>
          <w:rFonts w:ascii="Times New Roman" w:hAnsi="Times New Roman" w:cs="Times New Roman"/>
          <w:sz w:val="24"/>
          <w:szCs w:val="24"/>
          <w:vertAlign w:val="superscript"/>
        </w:rPr>
        <w:t>8</w:t>
      </w:r>
      <w:r w:rsidRPr="00A15A85">
        <w:rPr>
          <w:rFonts w:ascii="Times New Roman" w:hAnsi="Times New Roman" w:cs="Times New Roman"/>
          <w:sz w:val="24"/>
          <w:szCs w:val="24"/>
        </w:rPr>
        <w:t>,</w:t>
      </w:r>
      <w:r w:rsidRPr="0096547F">
        <w:rPr>
          <w:rFonts w:ascii="Times New Roman" w:hAnsi="Times New Roman" w:cs="Times New Roman"/>
          <w:sz w:val="24"/>
          <w:szCs w:val="24"/>
        </w:rPr>
        <w:t xml:space="preserve"> </w:t>
      </w:r>
      <w:r w:rsidRPr="00A15A85">
        <w:rPr>
          <w:rFonts w:ascii="Times New Roman" w:hAnsi="Times New Roman" w:cs="Times New Roman"/>
          <w:sz w:val="24"/>
          <w:szCs w:val="24"/>
        </w:rPr>
        <w:t>James I. Langridge</w:t>
      </w:r>
      <w:r w:rsidRPr="00A15A85">
        <w:rPr>
          <w:rFonts w:ascii="Times New Roman" w:hAnsi="Times New Roman" w:cs="Times New Roman"/>
          <w:sz w:val="24"/>
          <w:szCs w:val="24"/>
          <w:vertAlign w:val="superscript"/>
        </w:rPr>
        <w:t>1</w:t>
      </w:r>
      <w:r w:rsidRPr="00A15A85">
        <w:rPr>
          <w:rFonts w:ascii="Times New Roman" w:hAnsi="Times New Roman" w:cs="Times New Roman"/>
          <w:sz w:val="24"/>
          <w:szCs w:val="24"/>
        </w:rPr>
        <w:t>, Johannes P.C. Vissers</w:t>
      </w:r>
      <w:r w:rsidRPr="00A15A85">
        <w:rPr>
          <w:rFonts w:ascii="Times New Roman" w:hAnsi="Times New Roman" w:cs="Times New Roman"/>
          <w:sz w:val="24"/>
          <w:szCs w:val="24"/>
          <w:vertAlign w:val="superscript"/>
        </w:rPr>
        <w:t>1,*</w:t>
      </w:r>
      <w:r w:rsidRPr="00A15A85">
        <w:rPr>
          <w:rFonts w:ascii="Times New Roman" w:hAnsi="Times New Roman" w:cs="Times New Roman"/>
          <w:sz w:val="24"/>
          <w:szCs w:val="24"/>
        </w:rPr>
        <w:t>,</w:t>
      </w:r>
      <w:r w:rsidRPr="00A15A85">
        <w:rPr>
          <w:rFonts w:ascii="Times New Roman" w:hAnsi="Times New Roman" w:cs="Times New Roman"/>
          <w:sz w:val="24"/>
          <w:szCs w:val="24"/>
          <w:vertAlign w:val="superscript"/>
        </w:rPr>
        <w:t xml:space="preserve"> </w:t>
      </w:r>
      <w:r w:rsidRPr="00A15A85">
        <w:rPr>
          <w:rFonts w:ascii="Times New Roman" w:hAnsi="Times New Roman" w:cs="Times New Roman"/>
          <w:sz w:val="24"/>
          <w:szCs w:val="24"/>
        </w:rPr>
        <w:t>Ian D. Wilson</w:t>
      </w:r>
      <w:r w:rsidRPr="00A15A85">
        <w:rPr>
          <w:rFonts w:ascii="Times New Roman" w:hAnsi="Times New Roman" w:cs="Times New Roman"/>
          <w:sz w:val="24"/>
          <w:szCs w:val="24"/>
          <w:vertAlign w:val="superscript"/>
        </w:rPr>
        <w:t>2,*</w:t>
      </w:r>
    </w:p>
    <w:p w:rsidR="00FC2363" w:rsidRPr="0096547F" w:rsidRDefault="00FC2363" w:rsidP="00FC2363">
      <w:pPr>
        <w:spacing w:after="0" w:line="360" w:lineRule="auto"/>
        <w:jc w:val="both"/>
        <w:rPr>
          <w:rFonts w:ascii="Times New Roman" w:hAnsi="Times New Roman" w:cs="Times New Roman"/>
          <w:sz w:val="24"/>
          <w:szCs w:val="24"/>
        </w:rPr>
      </w:pPr>
    </w:p>
    <w:p w:rsidR="00FC2363" w:rsidRPr="0096547F" w:rsidRDefault="00FC2363" w:rsidP="00FC2363">
      <w:pPr>
        <w:pStyle w:val="ListParagraph"/>
        <w:numPr>
          <w:ilvl w:val="0"/>
          <w:numId w:val="1"/>
        </w:numPr>
        <w:spacing w:after="0" w:line="240" w:lineRule="auto"/>
        <w:jc w:val="both"/>
        <w:rPr>
          <w:rFonts w:ascii="Times New Roman" w:hAnsi="Times New Roman" w:cs="Times New Roman"/>
          <w:sz w:val="24"/>
          <w:szCs w:val="24"/>
        </w:rPr>
      </w:pPr>
      <w:r w:rsidRPr="0096547F">
        <w:rPr>
          <w:rFonts w:ascii="Times New Roman" w:hAnsi="Times New Roman" w:cs="Times New Roman"/>
          <w:sz w:val="24"/>
          <w:szCs w:val="24"/>
        </w:rPr>
        <w:t>Waters Corporation, Wilmslow,</w:t>
      </w:r>
      <w:r>
        <w:rPr>
          <w:rFonts w:ascii="Times New Roman" w:hAnsi="Times New Roman" w:cs="Times New Roman"/>
          <w:sz w:val="24"/>
          <w:szCs w:val="24"/>
        </w:rPr>
        <w:t xml:space="preserve"> </w:t>
      </w:r>
      <w:r w:rsidRPr="0096547F">
        <w:rPr>
          <w:rFonts w:ascii="Times New Roman" w:hAnsi="Times New Roman" w:cs="Times New Roman"/>
          <w:sz w:val="24"/>
          <w:szCs w:val="24"/>
        </w:rPr>
        <w:t>SK9 4AX, UK</w:t>
      </w:r>
    </w:p>
    <w:p w:rsidR="00FC2363" w:rsidRPr="0096547F" w:rsidRDefault="00FC2363" w:rsidP="00FC2363">
      <w:pPr>
        <w:pStyle w:val="ListParagraph"/>
        <w:numPr>
          <w:ilvl w:val="0"/>
          <w:numId w:val="1"/>
        </w:numPr>
        <w:spacing w:after="0" w:line="240" w:lineRule="auto"/>
        <w:jc w:val="both"/>
        <w:rPr>
          <w:rFonts w:ascii="Times New Roman" w:hAnsi="Times New Roman" w:cs="Times New Roman"/>
          <w:sz w:val="24"/>
          <w:szCs w:val="24"/>
        </w:rPr>
      </w:pPr>
      <w:r w:rsidRPr="0096547F">
        <w:rPr>
          <w:rFonts w:ascii="Times New Roman" w:hAnsi="Times New Roman" w:cs="Times New Roman"/>
          <w:sz w:val="24"/>
          <w:szCs w:val="24"/>
        </w:rPr>
        <w:t>Section of Computational and Systems Medicine, Imperial College, London, SW7 2AZ, UK</w:t>
      </w:r>
    </w:p>
    <w:p w:rsidR="00FC2363" w:rsidRDefault="00FC2363" w:rsidP="00FC2363">
      <w:pPr>
        <w:pStyle w:val="ListParagraph"/>
        <w:numPr>
          <w:ilvl w:val="0"/>
          <w:numId w:val="1"/>
        </w:numPr>
        <w:spacing w:after="0" w:line="240" w:lineRule="auto"/>
        <w:jc w:val="both"/>
        <w:rPr>
          <w:rFonts w:ascii="Times New Roman" w:hAnsi="Times New Roman" w:cs="Times New Roman"/>
          <w:sz w:val="24"/>
          <w:szCs w:val="24"/>
        </w:rPr>
      </w:pPr>
      <w:r w:rsidRPr="00B7399B">
        <w:rPr>
          <w:rFonts w:ascii="Times New Roman" w:hAnsi="Times New Roman" w:cs="Times New Roman"/>
          <w:sz w:val="24"/>
          <w:szCs w:val="24"/>
        </w:rPr>
        <w:t>Safety and ADME Translational Sciences, Drug Safety and Metabolism, IMED Biotech Unit, AstraZeneca, Unit 310, Cambridge Science Park, Milt</w:t>
      </w:r>
      <w:r>
        <w:rPr>
          <w:rFonts w:ascii="Times New Roman" w:hAnsi="Times New Roman" w:cs="Times New Roman"/>
          <w:sz w:val="24"/>
          <w:szCs w:val="24"/>
        </w:rPr>
        <w:t>on Road, Cambridge, CB4 0WG, UK</w:t>
      </w:r>
    </w:p>
    <w:p w:rsidR="00FC2363" w:rsidRDefault="00FC2363" w:rsidP="00FC2363">
      <w:pPr>
        <w:pStyle w:val="ListParagraph"/>
        <w:numPr>
          <w:ilvl w:val="0"/>
          <w:numId w:val="1"/>
        </w:numPr>
        <w:spacing w:after="0" w:line="240" w:lineRule="auto"/>
        <w:jc w:val="both"/>
        <w:rPr>
          <w:rFonts w:ascii="Times New Roman" w:hAnsi="Times New Roman" w:cs="Times New Roman"/>
          <w:sz w:val="24"/>
          <w:szCs w:val="24"/>
        </w:rPr>
      </w:pPr>
      <w:r w:rsidRPr="00B7399B">
        <w:rPr>
          <w:rFonts w:ascii="Times New Roman" w:hAnsi="Times New Roman" w:cs="Times New Roman"/>
          <w:sz w:val="24"/>
          <w:szCs w:val="24"/>
        </w:rPr>
        <w:t>VIB-</w:t>
      </w:r>
      <w:proofErr w:type="spellStart"/>
      <w:r w:rsidRPr="00B7399B">
        <w:rPr>
          <w:rFonts w:ascii="Times New Roman" w:hAnsi="Times New Roman" w:cs="Times New Roman"/>
          <w:sz w:val="24"/>
          <w:szCs w:val="24"/>
        </w:rPr>
        <w:t>UGent</w:t>
      </w:r>
      <w:proofErr w:type="spellEnd"/>
      <w:r w:rsidRPr="00B7399B">
        <w:rPr>
          <w:rFonts w:ascii="Times New Roman" w:hAnsi="Times New Roman" w:cs="Times New Roman"/>
          <w:sz w:val="24"/>
          <w:szCs w:val="24"/>
        </w:rPr>
        <w:t xml:space="preserve"> </w:t>
      </w:r>
      <w:proofErr w:type="spellStart"/>
      <w:r w:rsidRPr="00B7399B">
        <w:rPr>
          <w:rFonts w:ascii="Times New Roman" w:hAnsi="Times New Roman" w:cs="Times New Roman"/>
          <w:sz w:val="24"/>
          <w:szCs w:val="24"/>
        </w:rPr>
        <w:t>Center</w:t>
      </w:r>
      <w:proofErr w:type="spellEnd"/>
      <w:r w:rsidRPr="00B7399B">
        <w:rPr>
          <w:rFonts w:ascii="Times New Roman" w:hAnsi="Times New Roman" w:cs="Times New Roman"/>
          <w:sz w:val="24"/>
          <w:szCs w:val="24"/>
        </w:rPr>
        <w:t xml:space="preserve"> for Medical Biotechnology, VIB, Ghent, </w:t>
      </w:r>
      <w:r>
        <w:rPr>
          <w:rFonts w:ascii="Times New Roman" w:hAnsi="Times New Roman" w:cs="Times New Roman"/>
          <w:sz w:val="24"/>
          <w:szCs w:val="24"/>
        </w:rPr>
        <w:t>Belgium</w:t>
      </w:r>
    </w:p>
    <w:p w:rsidR="00FC2363" w:rsidRPr="000C2A11" w:rsidRDefault="00FC2363" w:rsidP="00FC2363">
      <w:pPr>
        <w:pStyle w:val="ListParagraph"/>
        <w:numPr>
          <w:ilvl w:val="0"/>
          <w:numId w:val="1"/>
        </w:numPr>
        <w:spacing w:after="0" w:line="240" w:lineRule="auto"/>
        <w:jc w:val="both"/>
        <w:rPr>
          <w:rFonts w:ascii="Times New Roman" w:hAnsi="Times New Roman" w:cs="Times New Roman"/>
          <w:sz w:val="28"/>
          <w:szCs w:val="24"/>
        </w:rPr>
      </w:pPr>
      <w:r w:rsidRPr="000C2A11">
        <w:rPr>
          <w:rFonts w:ascii="Times New Roman" w:hAnsi="Times New Roman" w:cs="Times New Roman"/>
          <w:sz w:val="24"/>
        </w:rPr>
        <w:t>Faculty of Medicine and Health Sciences, Department of B</w:t>
      </w:r>
      <w:r w:rsidRPr="001E2BD4">
        <w:rPr>
          <w:rFonts w:ascii="Times New Roman" w:hAnsi="Times New Roman" w:cs="Times New Roman"/>
          <w:sz w:val="24"/>
        </w:rPr>
        <w:t>iochemistry, Ghent University,</w:t>
      </w:r>
      <w:r w:rsidRPr="000C2A11">
        <w:rPr>
          <w:rFonts w:ascii="Times New Roman" w:hAnsi="Times New Roman" w:cs="Times New Roman"/>
          <w:sz w:val="24"/>
        </w:rPr>
        <w:t xml:space="preserve"> Ghent, Belgium</w:t>
      </w:r>
    </w:p>
    <w:p w:rsidR="00FC2363" w:rsidRDefault="00FC2363" w:rsidP="00FC2363">
      <w:pPr>
        <w:pStyle w:val="ListParagraph"/>
        <w:numPr>
          <w:ilvl w:val="0"/>
          <w:numId w:val="1"/>
        </w:numPr>
        <w:spacing w:after="0" w:line="240" w:lineRule="auto"/>
        <w:jc w:val="both"/>
        <w:rPr>
          <w:rFonts w:ascii="Times New Roman" w:hAnsi="Times New Roman" w:cs="Times New Roman"/>
          <w:sz w:val="24"/>
          <w:szCs w:val="24"/>
        </w:rPr>
      </w:pPr>
      <w:r w:rsidRPr="00B7399B">
        <w:rPr>
          <w:rFonts w:ascii="Times New Roman" w:hAnsi="Times New Roman" w:cs="Times New Roman"/>
          <w:sz w:val="24"/>
          <w:szCs w:val="24"/>
        </w:rPr>
        <w:t>Australian National Phenome Centre, Murdoch University, Harry Perkins Building, Perth, WA</w:t>
      </w:r>
    </w:p>
    <w:p w:rsidR="00FC2363" w:rsidRDefault="00FC2363" w:rsidP="00FC2363">
      <w:pPr>
        <w:pStyle w:val="ListParagraph"/>
        <w:numPr>
          <w:ilvl w:val="0"/>
          <w:numId w:val="1"/>
        </w:numPr>
        <w:spacing w:after="0" w:line="240" w:lineRule="auto"/>
        <w:jc w:val="both"/>
        <w:rPr>
          <w:rFonts w:ascii="Times New Roman" w:hAnsi="Times New Roman" w:cs="Times New Roman"/>
          <w:sz w:val="24"/>
          <w:szCs w:val="24"/>
        </w:rPr>
      </w:pPr>
      <w:r w:rsidRPr="0096547F">
        <w:rPr>
          <w:rFonts w:ascii="Times New Roman" w:hAnsi="Times New Roman" w:cs="Times New Roman"/>
          <w:sz w:val="24"/>
          <w:szCs w:val="24"/>
        </w:rPr>
        <w:t>Waters Corporation, Milford, MA, USA</w:t>
      </w:r>
    </w:p>
    <w:p w:rsidR="00FC2363" w:rsidRDefault="00FC2363" w:rsidP="00FC2363">
      <w:pPr>
        <w:pStyle w:val="ListParagraph"/>
        <w:numPr>
          <w:ilvl w:val="0"/>
          <w:numId w:val="1"/>
        </w:numPr>
        <w:spacing w:after="0" w:line="240" w:lineRule="auto"/>
        <w:jc w:val="both"/>
        <w:rPr>
          <w:rFonts w:ascii="Times New Roman" w:hAnsi="Times New Roman" w:cs="Times New Roman"/>
          <w:sz w:val="24"/>
          <w:szCs w:val="24"/>
        </w:rPr>
      </w:pPr>
      <w:r w:rsidRPr="0096547F">
        <w:rPr>
          <w:rFonts w:ascii="Times New Roman" w:hAnsi="Times New Roman" w:cs="Times New Roman"/>
          <w:sz w:val="24"/>
          <w:szCs w:val="24"/>
        </w:rPr>
        <w:t xml:space="preserve">Waters Corporation, </w:t>
      </w:r>
      <w:r>
        <w:rPr>
          <w:rFonts w:ascii="Times New Roman" w:hAnsi="Times New Roman" w:cs="Times New Roman"/>
          <w:sz w:val="24"/>
          <w:szCs w:val="24"/>
        </w:rPr>
        <w:t>Beverly</w:t>
      </w:r>
      <w:r w:rsidRPr="0096547F">
        <w:rPr>
          <w:rFonts w:ascii="Times New Roman" w:hAnsi="Times New Roman" w:cs="Times New Roman"/>
          <w:sz w:val="24"/>
          <w:szCs w:val="24"/>
        </w:rPr>
        <w:t>, MA, USA</w:t>
      </w:r>
    </w:p>
    <w:p w:rsidR="00656A54" w:rsidRDefault="00656A54" w:rsidP="00FC2363">
      <w:pPr>
        <w:pStyle w:val="Heading2"/>
        <w:spacing w:before="0" w:line="360" w:lineRule="auto"/>
        <w:jc w:val="both"/>
        <w:rPr>
          <w:rFonts w:ascii="Times New Roman" w:hAnsi="Times New Roman" w:cs="Times New Roman"/>
          <w:b w:val="0"/>
          <w:color w:val="auto"/>
          <w:sz w:val="24"/>
          <w:szCs w:val="24"/>
          <w:vertAlign w:val="superscript"/>
        </w:rPr>
      </w:pPr>
    </w:p>
    <w:p w:rsidR="00FC2363" w:rsidRDefault="00FC2363" w:rsidP="00FC2363">
      <w:pPr>
        <w:pStyle w:val="Heading2"/>
        <w:spacing w:before="0" w:line="360" w:lineRule="auto"/>
        <w:jc w:val="both"/>
        <w:rPr>
          <w:rFonts w:ascii="Times New Roman" w:hAnsi="Times New Roman" w:cs="Times New Roman"/>
          <w:b w:val="0"/>
          <w:color w:val="auto"/>
          <w:sz w:val="24"/>
          <w:szCs w:val="24"/>
        </w:rPr>
      </w:pPr>
      <w:r w:rsidRPr="00283116">
        <w:rPr>
          <w:rFonts w:ascii="Times New Roman" w:hAnsi="Times New Roman" w:cs="Times New Roman"/>
          <w:b w:val="0"/>
          <w:color w:val="auto"/>
          <w:sz w:val="24"/>
          <w:szCs w:val="24"/>
          <w:vertAlign w:val="superscript"/>
        </w:rPr>
        <w:t xml:space="preserve">Δ </w:t>
      </w:r>
      <w:r w:rsidRPr="00283116">
        <w:rPr>
          <w:rFonts w:ascii="Times New Roman" w:hAnsi="Times New Roman" w:cs="Times New Roman"/>
          <w:b w:val="0"/>
          <w:color w:val="auto"/>
          <w:sz w:val="24"/>
          <w:szCs w:val="24"/>
        </w:rPr>
        <w:t xml:space="preserve">contributed </w:t>
      </w:r>
      <w:r>
        <w:rPr>
          <w:rFonts w:ascii="Times New Roman" w:hAnsi="Times New Roman" w:cs="Times New Roman"/>
          <w:b w:val="0"/>
          <w:color w:val="auto"/>
          <w:sz w:val="24"/>
          <w:szCs w:val="24"/>
        </w:rPr>
        <w:t>equally</w:t>
      </w:r>
    </w:p>
    <w:p w:rsidR="00FC2363" w:rsidRPr="005813A3" w:rsidRDefault="00FC2363" w:rsidP="00FC2363">
      <w:pPr>
        <w:spacing w:after="0" w:line="360" w:lineRule="auto"/>
        <w:rPr>
          <w:rFonts w:ascii="Times New Roman" w:hAnsi="Times New Roman" w:cs="Times New Roman"/>
        </w:rPr>
      </w:pPr>
      <w:r>
        <w:rPr>
          <w:rFonts w:ascii="Times New Roman" w:hAnsi="Times New Roman" w:cs="Times New Roman"/>
        </w:rPr>
        <w:t>* t</w:t>
      </w:r>
      <w:r w:rsidRPr="005813A3">
        <w:rPr>
          <w:rFonts w:ascii="Times New Roman" w:hAnsi="Times New Roman" w:cs="Times New Roman"/>
        </w:rPr>
        <w:t>o who</w:t>
      </w:r>
      <w:r>
        <w:rPr>
          <w:rFonts w:ascii="Times New Roman" w:hAnsi="Times New Roman" w:cs="Times New Roman"/>
        </w:rPr>
        <w:t>m</w:t>
      </w:r>
      <w:r w:rsidRPr="005813A3">
        <w:rPr>
          <w:rFonts w:ascii="Times New Roman" w:hAnsi="Times New Roman" w:cs="Times New Roman"/>
        </w:rPr>
        <w:t xml:space="preserve"> correspondence should be addressed:</w:t>
      </w:r>
    </w:p>
    <w:p w:rsidR="00FC2363" w:rsidRPr="005813A3" w:rsidRDefault="00FC2363" w:rsidP="00FC2363">
      <w:pPr>
        <w:spacing w:after="0" w:line="360" w:lineRule="auto"/>
        <w:rPr>
          <w:rFonts w:ascii="Times New Roman" w:hAnsi="Times New Roman" w:cs="Times New Roman"/>
        </w:rPr>
      </w:pPr>
      <w:r>
        <w:rPr>
          <w:rFonts w:ascii="Times New Roman" w:hAnsi="Times New Roman" w:cs="Times New Roman"/>
        </w:rPr>
        <w:tab/>
      </w:r>
      <w:r w:rsidRPr="005813A3">
        <w:rPr>
          <w:rFonts w:ascii="Times New Roman" w:hAnsi="Times New Roman" w:cs="Times New Roman"/>
        </w:rPr>
        <w:t>i.wilson@imperial.ac.uk</w:t>
      </w:r>
    </w:p>
    <w:p w:rsidR="00FC2363" w:rsidRDefault="00FC2363" w:rsidP="00FC2363">
      <w:pPr>
        <w:spacing w:after="0" w:line="360" w:lineRule="auto"/>
        <w:ind w:firstLine="720"/>
        <w:rPr>
          <w:rStyle w:val="Hyperlink"/>
          <w:rFonts w:ascii="Times New Roman" w:hAnsi="Times New Roman" w:cs="Times New Roman"/>
          <w:b/>
          <w:sz w:val="28"/>
          <w:szCs w:val="28"/>
        </w:rPr>
      </w:pPr>
      <w:r w:rsidRPr="00656A54">
        <w:rPr>
          <w:rFonts w:ascii="Times New Roman" w:hAnsi="Times New Roman" w:cs="Times New Roman"/>
        </w:rPr>
        <w:t>hans_vissers@waters.com</w:t>
      </w:r>
    </w:p>
    <w:p w:rsidR="00FC2363" w:rsidRDefault="00FC2363">
      <w:pPr>
        <w:rPr>
          <w:rStyle w:val="Hyperlink"/>
          <w:rFonts w:ascii="Times New Roman" w:hAnsi="Times New Roman" w:cs="Times New Roman"/>
          <w:b/>
          <w:sz w:val="28"/>
          <w:szCs w:val="28"/>
        </w:rPr>
      </w:pPr>
      <w:r>
        <w:rPr>
          <w:rStyle w:val="Hyperlink"/>
          <w:rFonts w:ascii="Times New Roman" w:hAnsi="Times New Roman" w:cs="Times New Roman"/>
          <w:b/>
          <w:sz w:val="28"/>
          <w:szCs w:val="28"/>
        </w:rPr>
        <w:br w:type="page"/>
      </w:r>
    </w:p>
    <w:p w:rsidR="00FC2363" w:rsidRPr="00AE6D48" w:rsidRDefault="00FC2363" w:rsidP="00FC2363">
      <w:pPr>
        <w:spacing w:after="0" w:line="360" w:lineRule="auto"/>
        <w:rPr>
          <w:rStyle w:val="Hyperlink"/>
          <w:rFonts w:ascii="Times New Roman" w:hAnsi="Times New Roman" w:cs="Times New Roman"/>
          <w:b/>
          <w:color w:val="auto"/>
          <w:sz w:val="24"/>
          <w:szCs w:val="28"/>
          <w:u w:val="none"/>
        </w:rPr>
      </w:pPr>
      <w:r w:rsidRPr="00AE6D48">
        <w:rPr>
          <w:rStyle w:val="Hyperlink"/>
          <w:rFonts w:ascii="Times New Roman" w:hAnsi="Times New Roman" w:cs="Times New Roman"/>
          <w:b/>
          <w:color w:val="auto"/>
          <w:sz w:val="24"/>
          <w:szCs w:val="28"/>
          <w:u w:val="none"/>
        </w:rPr>
        <w:lastRenderedPageBreak/>
        <w:t>Contents:</w:t>
      </w:r>
    </w:p>
    <w:p w:rsidR="00FC2363" w:rsidRDefault="00FC2363" w:rsidP="00200247">
      <w:pPr>
        <w:spacing w:after="0" w:line="360" w:lineRule="auto"/>
        <w:rPr>
          <w:rStyle w:val="Hyperlink"/>
          <w:rFonts w:ascii="Times New Roman" w:hAnsi="Times New Roman" w:cs="Times New Roman"/>
          <w:b/>
          <w:sz w:val="28"/>
          <w:szCs w:val="28"/>
        </w:rPr>
      </w:pPr>
    </w:p>
    <w:p w:rsidR="00987E76" w:rsidRDefault="00FC2363" w:rsidP="00611931">
      <w:pPr>
        <w:tabs>
          <w:tab w:val="right" w:leader="dot" w:pos="12960"/>
        </w:tabs>
        <w:spacing w:after="0" w:line="360" w:lineRule="auto"/>
        <w:ind w:left="1354" w:hanging="1354"/>
        <w:rPr>
          <w:rFonts w:ascii="Times New Roman" w:eastAsia="Times New Roman" w:hAnsi="Times New Roman" w:cs="Times New Roman"/>
          <w:sz w:val="24"/>
          <w:szCs w:val="24"/>
          <w:lang w:eastAsia="en-GB"/>
        </w:rPr>
      </w:pPr>
      <w:r w:rsidRPr="00EC4810">
        <w:rPr>
          <w:rFonts w:ascii="Times New Roman" w:eastAsia="Times New Roman" w:hAnsi="Times New Roman" w:cs="Times New Roman"/>
          <w:b/>
          <w:sz w:val="24"/>
          <w:szCs w:val="24"/>
          <w:lang w:eastAsia="en-GB"/>
        </w:rPr>
        <w:t>Figure S1.</w:t>
      </w:r>
      <w:r w:rsidR="00656A54">
        <w:rPr>
          <w:rFonts w:ascii="Times New Roman" w:eastAsia="Times New Roman" w:hAnsi="Times New Roman" w:cs="Times New Roman"/>
          <w:sz w:val="24"/>
          <w:szCs w:val="24"/>
          <w:lang w:eastAsia="en-GB"/>
        </w:rPr>
        <w:tab/>
      </w:r>
      <w:r w:rsidRPr="00EC4810">
        <w:rPr>
          <w:rFonts w:ascii="Times New Roman" w:eastAsia="Times New Roman" w:hAnsi="Times New Roman" w:cs="Times New Roman"/>
          <w:sz w:val="24"/>
          <w:szCs w:val="24"/>
          <w:lang w:eastAsia="en-GB"/>
        </w:rPr>
        <w:t xml:space="preserve">Tentative identification example of native </w:t>
      </w:r>
      <w:proofErr w:type="spellStart"/>
      <w:r w:rsidRPr="00EC4810">
        <w:rPr>
          <w:rFonts w:ascii="Times New Roman" w:eastAsia="Times New Roman" w:hAnsi="Times New Roman" w:cs="Times New Roman"/>
          <w:sz w:val="24"/>
          <w:szCs w:val="24"/>
          <w:lang w:eastAsia="en-GB"/>
        </w:rPr>
        <w:t>lumichrome</w:t>
      </w:r>
      <w:proofErr w:type="spellEnd"/>
      <w:r w:rsidRPr="00EC4810">
        <w:rPr>
          <w:rFonts w:ascii="Times New Roman" w:eastAsia="Times New Roman" w:hAnsi="Times New Roman" w:cs="Times New Roman"/>
          <w:sz w:val="24"/>
          <w:szCs w:val="24"/>
          <w:lang w:eastAsia="en-GB"/>
        </w:rPr>
        <w:t xml:space="preserve"> (6,7-dimethylalloxazine) in a study </w:t>
      </w:r>
      <w:proofErr w:type="gramStart"/>
      <w:r w:rsidRPr="00EC4810">
        <w:rPr>
          <w:rFonts w:ascii="Times New Roman" w:eastAsia="Times New Roman" w:hAnsi="Times New Roman" w:cs="Times New Roman"/>
          <w:sz w:val="24"/>
          <w:szCs w:val="24"/>
          <w:lang w:eastAsia="en-GB"/>
        </w:rPr>
        <w:t>pool</w:t>
      </w:r>
      <w:r w:rsidR="00611931">
        <w:rPr>
          <w:rFonts w:ascii="Times New Roman" w:eastAsia="Times New Roman" w:hAnsi="Times New Roman" w:cs="Times New Roman"/>
          <w:sz w:val="24"/>
          <w:szCs w:val="24"/>
          <w:lang w:eastAsia="en-GB"/>
        </w:rPr>
        <w:t xml:space="preserve">  </w:t>
      </w:r>
      <w:r w:rsidR="00987E76">
        <w:rPr>
          <w:rFonts w:ascii="Times New Roman" w:eastAsia="Times New Roman" w:hAnsi="Times New Roman" w:cs="Times New Roman"/>
          <w:sz w:val="24"/>
          <w:szCs w:val="24"/>
          <w:lang w:eastAsia="en-GB"/>
        </w:rPr>
        <w:tab/>
      </w:r>
      <w:proofErr w:type="gramEnd"/>
      <w:r w:rsidR="00611931">
        <w:rPr>
          <w:rFonts w:ascii="Times New Roman" w:eastAsia="Times New Roman" w:hAnsi="Times New Roman" w:cs="Times New Roman"/>
          <w:sz w:val="24"/>
          <w:szCs w:val="24"/>
          <w:lang w:eastAsia="en-GB"/>
        </w:rPr>
        <w:t xml:space="preserve">  </w:t>
      </w:r>
      <w:r w:rsidR="00987E76">
        <w:rPr>
          <w:rFonts w:ascii="Times New Roman" w:eastAsia="Times New Roman" w:hAnsi="Times New Roman" w:cs="Times New Roman"/>
          <w:sz w:val="24"/>
          <w:szCs w:val="24"/>
          <w:lang w:eastAsia="en-GB"/>
        </w:rPr>
        <w:t>3</w:t>
      </w:r>
    </w:p>
    <w:p w:rsidR="00987E76" w:rsidRDefault="00FC2363" w:rsidP="00987E76">
      <w:pPr>
        <w:tabs>
          <w:tab w:val="right" w:pos="12960"/>
        </w:tabs>
        <w:spacing w:after="0" w:line="360" w:lineRule="auto"/>
        <w:ind w:left="1350"/>
        <w:rPr>
          <w:rFonts w:ascii="Times New Roman" w:eastAsia="Times New Roman" w:hAnsi="Times New Roman" w:cs="Times New Roman"/>
          <w:sz w:val="24"/>
          <w:szCs w:val="24"/>
          <w:lang w:eastAsia="en-GB"/>
        </w:rPr>
      </w:pPr>
      <w:r w:rsidRPr="00EC4810">
        <w:rPr>
          <w:rFonts w:ascii="Times New Roman" w:eastAsia="Times New Roman" w:hAnsi="Times New Roman" w:cs="Times New Roman"/>
          <w:sz w:val="24"/>
          <w:szCs w:val="24"/>
          <w:lang w:eastAsia="en-GB"/>
        </w:rPr>
        <w:t>QC rat urine</w:t>
      </w:r>
      <w:r w:rsidR="00987E76">
        <w:rPr>
          <w:rFonts w:ascii="Times New Roman" w:eastAsia="Times New Roman" w:hAnsi="Times New Roman" w:cs="Times New Roman"/>
          <w:sz w:val="24"/>
          <w:szCs w:val="24"/>
          <w:lang w:eastAsia="en-GB"/>
        </w:rPr>
        <w:t xml:space="preserve"> </w:t>
      </w:r>
      <w:r w:rsidRPr="00EC4810">
        <w:rPr>
          <w:rFonts w:ascii="Times New Roman" w:eastAsia="Times New Roman" w:hAnsi="Times New Roman" w:cs="Times New Roman"/>
          <w:sz w:val="24"/>
          <w:szCs w:val="24"/>
          <w:lang w:eastAsia="en-GB"/>
        </w:rPr>
        <w:t>sample based on MS, t</w:t>
      </w:r>
      <w:r w:rsidRPr="00EC4810">
        <w:rPr>
          <w:rFonts w:ascii="Times New Roman" w:eastAsia="Times New Roman" w:hAnsi="Times New Roman" w:cs="Times New Roman"/>
          <w:sz w:val="24"/>
          <w:szCs w:val="24"/>
          <w:vertAlign w:val="subscript"/>
          <w:lang w:eastAsia="en-GB"/>
        </w:rPr>
        <w:t>r</w:t>
      </w:r>
      <w:r w:rsidRPr="00EC4810">
        <w:rPr>
          <w:rFonts w:ascii="Times New Roman" w:eastAsia="Times New Roman" w:hAnsi="Times New Roman" w:cs="Times New Roman"/>
          <w:sz w:val="24"/>
          <w:szCs w:val="24"/>
          <w:lang w:eastAsia="en-GB"/>
        </w:rPr>
        <w:t xml:space="preserve">, </w:t>
      </w:r>
      <w:r w:rsidR="004425A5" w:rsidRPr="001225BF">
        <w:rPr>
          <w:rFonts w:ascii="Times New Roman" w:eastAsia="Times New Roman" w:hAnsi="Times New Roman" w:cs="Times New Roman"/>
          <w:sz w:val="24"/>
          <w:szCs w:val="24"/>
          <w:vertAlign w:val="superscript"/>
          <w:lang w:eastAsia="en-GB"/>
        </w:rPr>
        <w:t>TW</w:t>
      </w:r>
      <w:r w:rsidRPr="00EC4810">
        <w:rPr>
          <w:rFonts w:ascii="Times New Roman" w:eastAsia="Times New Roman" w:hAnsi="Times New Roman" w:cs="Times New Roman"/>
          <w:sz w:val="24"/>
          <w:szCs w:val="24"/>
          <w:lang w:eastAsia="en-GB"/>
        </w:rPr>
        <w:t>CCS</w:t>
      </w:r>
      <w:r w:rsidR="004425A5" w:rsidRPr="001225BF">
        <w:rPr>
          <w:rFonts w:ascii="Times New Roman" w:eastAsia="Times New Roman" w:hAnsi="Times New Roman" w:cs="Times New Roman"/>
          <w:sz w:val="24"/>
          <w:szCs w:val="24"/>
          <w:vertAlign w:val="subscript"/>
          <w:lang w:eastAsia="en-GB"/>
        </w:rPr>
        <w:t>N2</w:t>
      </w:r>
      <w:r w:rsidRPr="00EC4810">
        <w:rPr>
          <w:rFonts w:ascii="Times New Roman" w:eastAsia="Times New Roman" w:hAnsi="Times New Roman" w:cs="Times New Roman"/>
          <w:sz w:val="24"/>
          <w:szCs w:val="24"/>
          <w:lang w:eastAsia="en-GB"/>
        </w:rPr>
        <w:t xml:space="preserve"> and IM resolved</w:t>
      </w:r>
      <w:r w:rsidR="00987E76">
        <w:rPr>
          <w:rFonts w:ascii="Times New Roman" w:eastAsia="Times New Roman" w:hAnsi="Times New Roman" w:cs="Times New Roman"/>
          <w:sz w:val="24"/>
          <w:szCs w:val="24"/>
          <w:lang w:eastAsia="en-GB"/>
        </w:rPr>
        <w:t xml:space="preserve"> CID MS2 using data independent analysis</w:t>
      </w:r>
    </w:p>
    <w:p w:rsidR="00FC2363" w:rsidRPr="00EC4810" w:rsidRDefault="00FC2363" w:rsidP="00987E76">
      <w:pPr>
        <w:tabs>
          <w:tab w:val="right" w:pos="12960"/>
        </w:tabs>
        <w:spacing w:after="0" w:line="360" w:lineRule="auto"/>
        <w:ind w:left="1350"/>
        <w:rPr>
          <w:rFonts w:ascii="Times New Roman" w:eastAsia="Times New Roman" w:hAnsi="Times New Roman" w:cs="Times New Roman"/>
          <w:sz w:val="24"/>
          <w:szCs w:val="24"/>
          <w:lang w:eastAsia="en-GB"/>
        </w:rPr>
      </w:pPr>
      <w:r w:rsidRPr="00EC4810">
        <w:rPr>
          <w:rFonts w:ascii="Times New Roman" w:eastAsia="Times New Roman" w:hAnsi="Times New Roman" w:cs="Times New Roman"/>
          <w:sz w:val="24"/>
          <w:szCs w:val="24"/>
          <w:lang w:eastAsia="en-GB"/>
        </w:rPr>
        <w:t>RAMMP-U(H)PLC-IM-MS/MS.</w:t>
      </w:r>
    </w:p>
    <w:p w:rsidR="00FC2363" w:rsidRDefault="00FC2363" w:rsidP="00987E76">
      <w:pPr>
        <w:tabs>
          <w:tab w:val="right" w:pos="12960"/>
        </w:tabs>
        <w:spacing w:after="0" w:line="360" w:lineRule="auto"/>
        <w:ind w:left="1350" w:hanging="1350"/>
        <w:rPr>
          <w:rFonts w:ascii="Times New Roman" w:hAnsi="Times New Roman" w:cs="Times New Roman"/>
          <w:b/>
          <w:sz w:val="24"/>
          <w:szCs w:val="24"/>
        </w:rPr>
      </w:pPr>
    </w:p>
    <w:p w:rsidR="00FC2363" w:rsidRPr="00200247" w:rsidRDefault="00FC2363" w:rsidP="00611931">
      <w:pPr>
        <w:tabs>
          <w:tab w:val="right" w:leader="dot" w:pos="12960"/>
        </w:tabs>
        <w:spacing w:after="0" w:line="360" w:lineRule="auto"/>
        <w:ind w:left="1354" w:hanging="1354"/>
        <w:rPr>
          <w:rFonts w:ascii="Times New Roman" w:hAnsi="Times New Roman" w:cs="Times New Roman"/>
          <w:b/>
          <w:sz w:val="24"/>
          <w:szCs w:val="24"/>
        </w:rPr>
      </w:pPr>
      <w:r w:rsidRPr="00200247">
        <w:rPr>
          <w:rFonts w:ascii="Times New Roman" w:hAnsi="Times New Roman" w:cs="Times New Roman"/>
          <w:b/>
          <w:sz w:val="24"/>
          <w:szCs w:val="24"/>
        </w:rPr>
        <w:t>Table S1.</w:t>
      </w:r>
      <w:r w:rsidR="00656A54" w:rsidRPr="00200247">
        <w:rPr>
          <w:rFonts w:ascii="Times New Roman" w:hAnsi="Times New Roman" w:cs="Times New Roman"/>
          <w:b/>
          <w:sz w:val="24"/>
          <w:szCs w:val="24"/>
        </w:rPr>
        <w:tab/>
      </w:r>
      <w:r w:rsidR="00987E76">
        <w:rPr>
          <w:rFonts w:ascii="Times New Roman" w:hAnsi="Times New Roman" w:cs="Times New Roman"/>
          <w:b/>
          <w:sz w:val="24"/>
          <w:szCs w:val="24"/>
        </w:rPr>
        <w:t>MSMLS library meta data.</w:t>
      </w:r>
      <w:r w:rsidR="00611931">
        <w:rPr>
          <w:rFonts w:ascii="Times New Roman" w:hAnsi="Times New Roman" w:cs="Times New Roman"/>
          <w:b/>
          <w:sz w:val="24"/>
          <w:szCs w:val="24"/>
        </w:rPr>
        <w:t xml:space="preserve">  </w:t>
      </w:r>
      <w:r w:rsidR="00987E76" w:rsidRPr="00611931">
        <w:rPr>
          <w:rFonts w:ascii="Times New Roman" w:hAnsi="Times New Roman" w:cs="Times New Roman"/>
          <w:sz w:val="24"/>
          <w:szCs w:val="24"/>
        </w:rPr>
        <w:tab/>
      </w:r>
      <w:r w:rsidR="00611931">
        <w:rPr>
          <w:rFonts w:ascii="Times New Roman" w:hAnsi="Times New Roman" w:cs="Times New Roman"/>
          <w:sz w:val="24"/>
          <w:szCs w:val="24"/>
        </w:rPr>
        <w:t xml:space="preserve">  </w:t>
      </w:r>
      <w:r w:rsidR="00987E76" w:rsidRPr="00987E76">
        <w:rPr>
          <w:rFonts w:ascii="Times New Roman" w:hAnsi="Times New Roman" w:cs="Times New Roman"/>
          <w:sz w:val="24"/>
          <w:szCs w:val="24"/>
        </w:rPr>
        <w:t>4</w:t>
      </w:r>
    </w:p>
    <w:p w:rsidR="00987E76" w:rsidRDefault="00FC2363" w:rsidP="00611931">
      <w:pPr>
        <w:tabs>
          <w:tab w:val="right" w:leader="dot" w:pos="12960"/>
        </w:tabs>
        <w:spacing w:after="0" w:line="360" w:lineRule="auto"/>
        <w:ind w:left="1354" w:hanging="1354"/>
        <w:rPr>
          <w:rFonts w:ascii="Times New Roman" w:hAnsi="Times New Roman" w:cs="Times New Roman"/>
          <w:b/>
          <w:sz w:val="24"/>
          <w:szCs w:val="24"/>
        </w:rPr>
      </w:pPr>
      <w:r w:rsidRPr="00200247">
        <w:rPr>
          <w:rFonts w:ascii="Times New Roman" w:hAnsi="Times New Roman" w:cs="Times New Roman"/>
          <w:b/>
          <w:sz w:val="24"/>
          <w:szCs w:val="24"/>
        </w:rPr>
        <w:t>Table S2a.</w:t>
      </w:r>
      <w:r w:rsidR="00656A54" w:rsidRPr="00200247">
        <w:rPr>
          <w:rFonts w:ascii="Times New Roman" w:hAnsi="Times New Roman" w:cs="Times New Roman"/>
          <w:b/>
          <w:sz w:val="24"/>
          <w:szCs w:val="24"/>
        </w:rPr>
        <w:tab/>
      </w:r>
      <w:r w:rsidRPr="00200247">
        <w:rPr>
          <w:rFonts w:ascii="Times New Roman" w:hAnsi="Times New Roman" w:cs="Times New Roman"/>
          <w:b/>
          <w:sz w:val="24"/>
          <w:szCs w:val="24"/>
          <w:vertAlign w:val="superscript"/>
        </w:rPr>
        <w:t>TW</w:t>
      </w:r>
      <w:r w:rsidRPr="00200247">
        <w:rPr>
          <w:rFonts w:ascii="Times New Roman" w:hAnsi="Times New Roman" w:cs="Times New Roman"/>
          <w:b/>
          <w:sz w:val="24"/>
          <w:szCs w:val="24"/>
        </w:rPr>
        <w:t>CCS</w:t>
      </w:r>
      <w:r w:rsidRPr="00200247">
        <w:rPr>
          <w:rFonts w:ascii="Times New Roman" w:hAnsi="Times New Roman" w:cs="Times New Roman"/>
          <w:b/>
          <w:sz w:val="24"/>
          <w:szCs w:val="24"/>
          <w:vertAlign w:val="subscript"/>
        </w:rPr>
        <w:t>N2</w:t>
      </w:r>
      <w:r w:rsidRPr="00200247">
        <w:rPr>
          <w:rFonts w:ascii="Times New Roman" w:hAnsi="Times New Roman" w:cs="Times New Roman"/>
          <w:b/>
          <w:sz w:val="24"/>
          <w:szCs w:val="24"/>
        </w:rPr>
        <w:t xml:space="preserve"> values from direct infusion in positive-ion mode.</w:t>
      </w:r>
      <w:r w:rsidR="00235201">
        <w:rPr>
          <w:rFonts w:ascii="Times New Roman" w:hAnsi="Times New Roman" w:cs="Times New Roman"/>
          <w:b/>
          <w:sz w:val="24"/>
          <w:szCs w:val="24"/>
        </w:rPr>
        <w:t xml:space="preserve">  </w:t>
      </w:r>
      <w:r w:rsidR="00987E76" w:rsidRPr="00987E76">
        <w:rPr>
          <w:rFonts w:ascii="Times New Roman" w:hAnsi="Times New Roman" w:cs="Times New Roman"/>
          <w:sz w:val="24"/>
          <w:szCs w:val="24"/>
        </w:rPr>
        <w:tab/>
      </w:r>
      <w:r w:rsidR="00611931">
        <w:rPr>
          <w:rFonts w:ascii="Times New Roman" w:hAnsi="Times New Roman" w:cs="Times New Roman"/>
          <w:sz w:val="24"/>
          <w:szCs w:val="24"/>
        </w:rPr>
        <w:t xml:space="preserve">  </w:t>
      </w:r>
      <w:r w:rsidR="00987E76" w:rsidRPr="00987E76">
        <w:rPr>
          <w:rFonts w:ascii="Times New Roman" w:hAnsi="Times New Roman" w:cs="Times New Roman"/>
          <w:sz w:val="24"/>
          <w:szCs w:val="24"/>
        </w:rPr>
        <w:t>17</w:t>
      </w:r>
    </w:p>
    <w:p w:rsidR="00987E76" w:rsidRDefault="00FC2363" w:rsidP="00611931">
      <w:pPr>
        <w:tabs>
          <w:tab w:val="right" w:leader="dot" w:pos="12960"/>
        </w:tabs>
        <w:spacing w:after="0" w:line="360" w:lineRule="auto"/>
        <w:ind w:left="1354" w:hanging="1354"/>
        <w:rPr>
          <w:rFonts w:ascii="Times New Roman" w:hAnsi="Times New Roman" w:cs="Times New Roman"/>
          <w:b/>
          <w:sz w:val="24"/>
        </w:rPr>
      </w:pPr>
      <w:r w:rsidRPr="00200247">
        <w:rPr>
          <w:rFonts w:ascii="Times New Roman" w:hAnsi="Times New Roman" w:cs="Times New Roman"/>
          <w:b/>
          <w:sz w:val="24"/>
          <w:szCs w:val="24"/>
        </w:rPr>
        <w:t>Table S2b.</w:t>
      </w:r>
      <w:r w:rsidR="00200247">
        <w:rPr>
          <w:b/>
        </w:rPr>
        <w:tab/>
      </w:r>
      <w:r w:rsidR="00EB339D" w:rsidRPr="00EB339D">
        <w:rPr>
          <w:rFonts w:ascii="Times New Roman" w:hAnsi="Times New Roman" w:cs="Times New Roman"/>
          <w:b/>
          <w:sz w:val="24"/>
          <w:vertAlign w:val="superscript"/>
        </w:rPr>
        <w:t>TW</w:t>
      </w:r>
      <w:r w:rsidR="00EB339D" w:rsidRPr="00EB339D">
        <w:rPr>
          <w:rFonts w:ascii="Times New Roman" w:hAnsi="Times New Roman" w:cs="Times New Roman"/>
          <w:b/>
          <w:sz w:val="24"/>
        </w:rPr>
        <w:t>CCS</w:t>
      </w:r>
      <w:r w:rsidR="00EB339D" w:rsidRPr="00EB339D">
        <w:rPr>
          <w:rFonts w:ascii="Times New Roman" w:hAnsi="Times New Roman" w:cs="Times New Roman"/>
          <w:b/>
          <w:sz w:val="24"/>
          <w:vertAlign w:val="subscript"/>
        </w:rPr>
        <w:t>N2</w:t>
      </w:r>
      <w:r w:rsidR="00EB339D" w:rsidRPr="00EB339D">
        <w:rPr>
          <w:rFonts w:ascii="Times New Roman" w:hAnsi="Times New Roman" w:cs="Times New Roman"/>
          <w:b/>
          <w:sz w:val="24"/>
        </w:rPr>
        <w:t xml:space="preserve"> values from direct infusion in negative-ion mode.</w:t>
      </w:r>
      <w:r w:rsidR="00235201">
        <w:rPr>
          <w:rFonts w:ascii="Times New Roman" w:hAnsi="Times New Roman" w:cs="Times New Roman"/>
          <w:b/>
          <w:sz w:val="24"/>
        </w:rPr>
        <w:t xml:space="preserve">  </w:t>
      </w:r>
      <w:r w:rsidR="00987E76" w:rsidRPr="00987E76">
        <w:rPr>
          <w:rFonts w:ascii="Times New Roman" w:hAnsi="Times New Roman" w:cs="Times New Roman"/>
          <w:sz w:val="24"/>
        </w:rPr>
        <w:tab/>
      </w:r>
      <w:r w:rsidR="00611931">
        <w:rPr>
          <w:rFonts w:ascii="Times New Roman" w:hAnsi="Times New Roman" w:cs="Times New Roman"/>
          <w:sz w:val="24"/>
        </w:rPr>
        <w:t xml:space="preserve">  </w:t>
      </w:r>
      <w:r w:rsidR="00987E76">
        <w:rPr>
          <w:rFonts w:ascii="Times New Roman" w:hAnsi="Times New Roman" w:cs="Times New Roman"/>
          <w:sz w:val="24"/>
        </w:rPr>
        <w:t>31</w:t>
      </w:r>
    </w:p>
    <w:p w:rsidR="005D44A9" w:rsidRDefault="00FC2363" w:rsidP="00611931">
      <w:pPr>
        <w:tabs>
          <w:tab w:val="right" w:leader="dot" w:pos="12960"/>
        </w:tabs>
        <w:spacing w:after="0" w:line="360" w:lineRule="auto"/>
        <w:ind w:left="1354" w:hanging="1354"/>
        <w:rPr>
          <w:rStyle w:val="Hyperlink"/>
          <w:rFonts w:ascii="Times New Roman" w:hAnsi="Times New Roman" w:cs="Times New Roman"/>
          <w:b/>
          <w:color w:val="auto"/>
          <w:sz w:val="24"/>
          <w:szCs w:val="24"/>
          <w:u w:val="none"/>
        </w:rPr>
      </w:pPr>
      <w:r w:rsidRPr="00200247">
        <w:rPr>
          <w:rStyle w:val="Hyperlink"/>
          <w:rFonts w:ascii="Times New Roman" w:hAnsi="Times New Roman" w:cs="Times New Roman"/>
          <w:b/>
          <w:color w:val="auto"/>
          <w:sz w:val="24"/>
          <w:szCs w:val="24"/>
          <w:u w:val="none"/>
        </w:rPr>
        <w:t>Table S3.</w:t>
      </w:r>
      <w:r w:rsidR="00200247">
        <w:rPr>
          <w:rStyle w:val="Hyperlink"/>
          <w:rFonts w:ascii="Times New Roman" w:hAnsi="Times New Roman" w:cs="Times New Roman"/>
          <w:b/>
          <w:color w:val="auto"/>
          <w:sz w:val="24"/>
          <w:szCs w:val="24"/>
          <w:u w:val="none"/>
        </w:rPr>
        <w:tab/>
      </w:r>
      <w:r w:rsidR="005D44A9" w:rsidRPr="005D44A9">
        <w:rPr>
          <w:rStyle w:val="Hyperlink"/>
          <w:rFonts w:ascii="Times New Roman" w:hAnsi="Times New Roman" w:cs="Times New Roman"/>
          <w:b/>
          <w:color w:val="auto"/>
          <w:sz w:val="24"/>
          <w:szCs w:val="24"/>
          <w:u w:val="none"/>
        </w:rPr>
        <w:t>Non-detected metabolites in DI-IM-MS and their (neutral) molecular mass.</w:t>
      </w:r>
      <w:r w:rsidR="00611931">
        <w:rPr>
          <w:rStyle w:val="Hyperlink"/>
          <w:rFonts w:ascii="Times New Roman" w:hAnsi="Times New Roman" w:cs="Times New Roman"/>
          <w:b/>
          <w:color w:val="auto"/>
          <w:sz w:val="24"/>
          <w:szCs w:val="24"/>
          <w:u w:val="none"/>
        </w:rPr>
        <w:t xml:space="preserve">  </w:t>
      </w:r>
      <w:r w:rsidR="00987E76" w:rsidRPr="00987E76">
        <w:rPr>
          <w:rStyle w:val="Hyperlink"/>
          <w:rFonts w:ascii="Times New Roman" w:hAnsi="Times New Roman" w:cs="Times New Roman"/>
          <w:color w:val="auto"/>
          <w:sz w:val="24"/>
          <w:szCs w:val="24"/>
          <w:u w:val="none"/>
        </w:rPr>
        <w:tab/>
      </w:r>
      <w:r w:rsidR="00611931">
        <w:rPr>
          <w:rStyle w:val="Hyperlink"/>
          <w:rFonts w:ascii="Times New Roman" w:hAnsi="Times New Roman" w:cs="Times New Roman"/>
          <w:color w:val="auto"/>
          <w:sz w:val="24"/>
          <w:szCs w:val="24"/>
          <w:u w:val="none"/>
        </w:rPr>
        <w:t xml:space="preserve">  </w:t>
      </w:r>
      <w:r w:rsidR="00987E76" w:rsidRPr="00987E76">
        <w:rPr>
          <w:rStyle w:val="Hyperlink"/>
          <w:rFonts w:ascii="Times New Roman" w:hAnsi="Times New Roman" w:cs="Times New Roman"/>
          <w:color w:val="auto"/>
          <w:sz w:val="24"/>
          <w:szCs w:val="24"/>
          <w:u w:val="none"/>
        </w:rPr>
        <w:t>44</w:t>
      </w:r>
    </w:p>
    <w:p w:rsidR="00987E76" w:rsidRPr="00987E76" w:rsidRDefault="00FC2363" w:rsidP="00611931">
      <w:pPr>
        <w:tabs>
          <w:tab w:val="right" w:leader="dot" w:pos="12960"/>
        </w:tabs>
        <w:spacing w:after="0" w:line="360" w:lineRule="auto"/>
        <w:ind w:left="1354" w:hanging="1354"/>
        <w:rPr>
          <w:rStyle w:val="Hyperlink"/>
          <w:rFonts w:ascii="Times New Roman" w:hAnsi="Times New Roman" w:cs="Times New Roman"/>
          <w:color w:val="auto"/>
          <w:sz w:val="24"/>
          <w:szCs w:val="24"/>
          <w:u w:val="none"/>
        </w:rPr>
      </w:pPr>
      <w:r w:rsidRPr="00200247">
        <w:rPr>
          <w:rStyle w:val="Hyperlink"/>
          <w:rFonts w:ascii="Times New Roman" w:hAnsi="Times New Roman" w:cs="Times New Roman"/>
          <w:b/>
          <w:color w:val="auto"/>
          <w:sz w:val="24"/>
          <w:szCs w:val="24"/>
          <w:u w:val="none"/>
        </w:rPr>
        <w:t xml:space="preserve">Table S4. </w:t>
      </w:r>
      <w:r w:rsidR="00200247">
        <w:rPr>
          <w:rStyle w:val="Hyperlink"/>
          <w:rFonts w:ascii="Times New Roman" w:hAnsi="Times New Roman" w:cs="Times New Roman"/>
          <w:b/>
          <w:color w:val="auto"/>
          <w:sz w:val="24"/>
          <w:szCs w:val="24"/>
          <w:u w:val="none"/>
        </w:rPr>
        <w:tab/>
      </w:r>
      <w:r w:rsidR="00194732" w:rsidRPr="00194732">
        <w:rPr>
          <w:rStyle w:val="Hyperlink"/>
          <w:rFonts w:ascii="Times New Roman" w:hAnsi="Times New Roman" w:cs="Times New Roman"/>
          <w:b/>
          <w:color w:val="auto"/>
          <w:sz w:val="24"/>
          <w:szCs w:val="24"/>
          <w:u w:val="none"/>
        </w:rPr>
        <w:t xml:space="preserve">Reference </w:t>
      </w:r>
      <w:r w:rsidR="00194732" w:rsidRPr="00194732">
        <w:rPr>
          <w:rStyle w:val="Hyperlink"/>
          <w:rFonts w:ascii="Times New Roman" w:hAnsi="Times New Roman" w:cs="Times New Roman"/>
          <w:b/>
          <w:color w:val="auto"/>
          <w:sz w:val="24"/>
          <w:szCs w:val="24"/>
          <w:u w:val="none"/>
          <w:vertAlign w:val="superscript"/>
        </w:rPr>
        <w:t>TW</w:t>
      </w:r>
      <w:r w:rsidR="00194732" w:rsidRPr="00194732">
        <w:rPr>
          <w:rStyle w:val="Hyperlink"/>
          <w:rFonts w:ascii="Times New Roman" w:hAnsi="Times New Roman" w:cs="Times New Roman"/>
          <w:b/>
          <w:color w:val="auto"/>
          <w:sz w:val="24"/>
          <w:szCs w:val="24"/>
          <w:u w:val="none"/>
        </w:rPr>
        <w:t>CCS</w:t>
      </w:r>
      <w:r w:rsidR="00194732" w:rsidRPr="00194732">
        <w:rPr>
          <w:rStyle w:val="Hyperlink"/>
          <w:rFonts w:ascii="Times New Roman" w:hAnsi="Times New Roman" w:cs="Times New Roman"/>
          <w:b/>
          <w:color w:val="auto"/>
          <w:sz w:val="24"/>
          <w:szCs w:val="24"/>
          <w:u w:val="none"/>
          <w:vertAlign w:val="subscript"/>
        </w:rPr>
        <w:t>N2</w:t>
      </w:r>
      <w:r w:rsidR="00194732" w:rsidRPr="00194732">
        <w:rPr>
          <w:rStyle w:val="Hyperlink"/>
          <w:rFonts w:ascii="Times New Roman" w:hAnsi="Times New Roman" w:cs="Times New Roman"/>
          <w:b/>
          <w:color w:val="auto"/>
          <w:sz w:val="24"/>
          <w:szCs w:val="24"/>
          <w:u w:val="none"/>
        </w:rPr>
        <w:t xml:space="preserve"> valu</w:t>
      </w:r>
      <w:r w:rsidR="00235201">
        <w:rPr>
          <w:rStyle w:val="Hyperlink"/>
          <w:rFonts w:ascii="Times New Roman" w:hAnsi="Times New Roman" w:cs="Times New Roman"/>
          <w:b/>
          <w:color w:val="auto"/>
          <w:sz w:val="24"/>
          <w:szCs w:val="24"/>
          <w:u w:val="none"/>
        </w:rPr>
        <w:t xml:space="preserve">es obtained from </w:t>
      </w:r>
      <w:r w:rsidR="00194732" w:rsidRPr="00194732">
        <w:rPr>
          <w:rStyle w:val="Hyperlink"/>
          <w:rFonts w:ascii="Times New Roman" w:hAnsi="Times New Roman" w:cs="Times New Roman"/>
          <w:b/>
          <w:color w:val="auto"/>
          <w:sz w:val="24"/>
          <w:szCs w:val="24"/>
          <w:u w:val="none"/>
        </w:rPr>
        <w:t>Bever</w:t>
      </w:r>
      <w:r w:rsidR="00987E76">
        <w:rPr>
          <w:rStyle w:val="Hyperlink"/>
          <w:rFonts w:ascii="Times New Roman" w:hAnsi="Times New Roman" w:cs="Times New Roman"/>
          <w:b/>
          <w:color w:val="auto"/>
          <w:sz w:val="24"/>
          <w:szCs w:val="24"/>
          <w:u w:val="none"/>
        </w:rPr>
        <w:t>ly, MA demonstration laboratory</w:t>
      </w:r>
      <w:r w:rsidR="00611931">
        <w:rPr>
          <w:rStyle w:val="Hyperlink"/>
          <w:rFonts w:ascii="Times New Roman" w:hAnsi="Times New Roman" w:cs="Times New Roman"/>
          <w:b/>
          <w:color w:val="auto"/>
          <w:sz w:val="24"/>
          <w:szCs w:val="24"/>
          <w:u w:val="none"/>
        </w:rPr>
        <w:t xml:space="preserve">  </w:t>
      </w:r>
      <w:r w:rsidR="00987E76">
        <w:rPr>
          <w:rStyle w:val="Hyperlink"/>
          <w:rFonts w:ascii="Times New Roman" w:hAnsi="Times New Roman" w:cs="Times New Roman"/>
          <w:color w:val="auto"/>
          <w:sz w:val="24"/>
          <w:szCs w:val="24"/>
          <w:u w:val="none"/>
        </w:rPr>
        <w:tab/>
      </w:r>
      <w:r w:rsidR="00611931">
        <w:rPr>
          <w:rStyle w:val="Hyperlink"/>
          <w:rFonts w:ascii="Times New Roman" w:hAnsi="Times New Roman" w:cs="Times New Roman"/>
          <w:color w:val="auto"/>
          <w:sz w:val="24"/>
          <w:szCs w:val="24"/>
          <w:u w:val="none"/>
        </w:rPr>
        <w:t xml:space="preserve">  </w:t>
      </w:r>
      <w:r w:rsidR="00987E76">
        <w:rPr>
          <w:rStyle w:val="Hyperlink"/>
          <w:rFonts w:ascii="Times New Roman" w:hAnsi="Times New Roman" w:cs="Times New Roman"/>
          <w:color w:val="auto"/>
          <w:sz w:val="24"/>
          <w:szCs w:val="24"/>
          <w:u w:val="none"/>
        </w:rPr>
        <w:t>45</w:t>
      </w:r>
    </w:p>
    <w:p w:rsidR="00FC2363" w:rsidRPr="00200247" w:rsidRDefault="00235201" w:rsidP="00987E76">
      <w:pPr>
        <w:tabs>
          <w:tab w:val="right" w:pos="12960"/>
        </w:tabs>
        <w:spacing w:after="0" w:line="360" w:lineRule="auto"/>
        <w:ind w:left="1350"/>
        <w:rPr>
          <w:rStyle w:val="Hyperlink"/>
          <w:rFonts w:ascii="Times New Roman" w:hAnsi="Times New Roman" w:cs="Times New Roman"/>
          <w:b/>
          <w:color w:val="auto"/>
          <w:sz w:val="24"/>
          <w:szCs w:val="24"/>
          <w:u w:val="none"/>
        </w:rPr>
      </w:pPr>
      <w:r>
        <w:rPr>
          <w:rStyle w:val="Hyperlink"/>
          <w:rFonts w:ascii="Times New Roman" w:hAnsi="Times New Roman" w:cs="Times New Roman"/>
          <w:b/>
          <w:color w:val="auto"/>
          <w:sz w:val="24"/>
          <w:szCs w:val="24"/>
          <w:u w:val="none"/>
        </w:rPr>
        <w:t>Waters Corporation and</w:t>
      </w:r>
      <w:r w:rsidR="00194732" w:rsidRPr="00194732">
        <w:rPr>
          <w:rStyle w:val="Hyperlink"/>
          <w:rFonts w:ascii="Times New Roman" w:hAnsi="Times New Roman" w:cs="Times New Roman"/>
          <w:b/>
          <w:color w:val="auto"/>
          <w:sz w:val="24"/>
          <w:szCs w:val="24"/>
          <w:u w:val="none"/>
        </w:rPr>
        <w:t xml:space="preserve"> Paglia </w:t>
      </w:r>
      <w:r w:rsidR="00194732" w:rsidRPr="00611931">
        <w:rPr>
          <w:rStyle w:val="Hyperlink"/>
          <w:rFonts w:ascii="Times New Roman" w:hAnsi="Times New Roman" w:cs="Times New Roman"/>
          <w:b/>
          <w:i/>
          <w:color w:val="auto"/>
          <w:sz w:val="24"/>
          <w:szCs w:val="24"/>
          <w:u w:val="none"/>
        </w:rPr>
        <w:t>et al.</w:t>
      </w:r>
      <w:r>
        <w:rPr>
          <w:rStyle w:val="Hyperlink"/>
          <w:rFonts w:ascii="Times New Roman" w:hAnsi="Times New Roman" w:cs="Times New Roman"/>
          <w:b/>
          <w:color w:val="auto"/>
          <w:sz w:val="24"/>
          <w:szCs w:val="24"/>
          <w:u w:val="none"/>
        </w:rPr>
        <w:t xml:space="preserve"> </w:t>
      </w:r>
    </w:p>
    <w:p w:rsidR="00FC2363" w:rsidRDefault="00FC2363" w:rsidP="00611931">
      <w:pPr>
        <w:tabs>
          <w:tab w:val="right" w:leader="dot" w:pos="12960"/>
        </w:tabs>
        <w:spacing w:after="0" w:line="360" w:lineRule="auto"/>
        <w:ind w:left="1354" w:hanging="1354"/>
        <w:rPr>
          <w:rStyle w:val="Hyperlink"/>
          <w:rFonts w:ascii="Times New Roman" w:hAnsi="Times New Roman" w:cs="Times New Roman"/>
          <w:b/>
          <w:color w:val="auto"/>
          <w:sz w:val="24"/>
          <w:szCs w:val="24"/>
          <w:u w:val="none"/>
        </w:rPr>
      </w:pPr>
      <w:r w:rsidRPr="00200247">
        <w:rPr>
          <w:rStyle w:val="Hyperlink"/>
          <w:rFonts w:ascii="Times New Roman" w:hAnsi="Times New Roman" w:cs="Times New Roman"/>
          <w:b/>
          <w:color w:val="auto"/>
          <w:sz w:val="24"/>
          <w:szCs w:val="24"/>
          <w:u w:val="none"/>
        </w:rPr>
        <w:t xml:space="preserve">Table S5. </w:t>
      </w:r>
      <w:r w:rsidR="00200247">
        <w:rPr>
          <w:rStyle w:val="Hyperlink"/>
          <w:rFonts w:ascii="Times New Roman" w:hAnsi="Times New Roman" w:cs="Times New Roman"/>
          <w:b/>
          <w:color w:val="auto"/>
          <w:sz w:val="24"/>
          <w:szCs w:val="24"/>
          <w:u w:val="none"/>
        </w:rPr>
        <w:tab/>
      </w:r>
      <w:r w:rsidRPr="00200247">
        <w:rPr>
          <w:rStyle w:val="Hyperlink"/>
          <w:rFonts w:ascii="Times New Roman" w:hAnsi="Times New Roman" w:cs="Times New Roman"/>
          <w:b/>
          <w:color w:val="auto"/>
          <w:sz w:val="24"/>
          <w:szCs w:val="24"/>
          <w:u w:val="none"/>
        </w:rPr>
        <w:t xml:space="preserve">Direct infusion </w:t>
      </w:r>
      <w:r w:rsidRPr="00AE6D48">
        <w:rPr>
          <w:rStyle w:val="Hyperlink"/>
          <w:rFonts w:ascii="Times New Roman" w:hAnsi="Times New Roman" w:cs="Times New Roman"/>
          <w:b/>
          <w:i/>
          <w:color w:val="auto"/>
          <w:sz w:val="24"/>
          <w:szCs w:val="24"/>
          <w:u w:val="none"/>
        </w:rPr>
        <w:t>vs.</w:t>
      </w:r>
      <w:r w:rsidR="00AE6D48">
        <w:rPr>
          <w:rStyle w:val="Hyperlink"/>
          <w:rFonts w:ascii="Times New Roman" w:hAnsi="Times New Roman" w:cs="Times New Roman"/>
          <w:b/>
          <w:color w:val="auto"/>
          <w:sz w:val="24"/>
          <w:szCs w:val="24"/>
          <w:u w:val="none"/>
        </w:rPr>
        <w:t xml:space="preserve"> RAMMP in positive-ion mode.</w:t>
      </w:r>
      <w:r w:rsidR="00611931">
        <w:rPr>
          <w:rStyle w:val="Hyperlink"/>
          <w:rFonts w:ascii="Times New Roman" w:hAnsi="Times New Roman" w:cs="Times New Roman"/>
          <w:b/>
          <w:color w:val="auto"/>
          <w:sz w:val="24"/>
          <w:szCs w:val="24"/>
          <w:u w:val="none"/>
        </w:rPr>
        <w:t xml:space="preserve">  </w:t>
      </w:r>
      <w:r w:rsidR="00987E76" w:rsidRPr="00987E76">
        <w:rPr>
          <w:rStyle w:val="Hyperlink"/>
          <w:rFonts w:ascii="Times New Roman" w:hAnsi="Times New Roman" w:cs="Times New Roman"/>
          <w:color w:val="auto"/>
          <w:sz w:val="24"/>
          <w:szCs w:val="24"/>
          <w:u w:val="none"/>
        </w:rPr>
        <w:tab/>
      </w:r>
      <w:r w:rsidR="00611931">
        <w:rPr>
          <w:rStyle w:val="Hyperlink"/>
          <w:rFonts w:ascii="Times New Roman" w:hAnsi="Times New Roman" w:cs="Times New Roman"/>
          <w:color w:val="auto"/>
          <w:sz w:val="24"/>
          <w:szCs w:val="24"/>
          <w:u w:val="none"/>
        </w:rPr>
        <w:t xml:space="preserve">  </w:t>
      </w:r>
      <w:r w:rsidR="00987E76" w:rsidRPr="00987E76">
        <w:rPr>
          <w:rStyle w:val="Hyperlink"/>
          <w:rFonts w:ascii="Times New Roman" w:hAnsi="Times New Roman" w:cs="Times New Roman"/>
          <w:color w:val="auto"/>
          <w:sz w:val="24"/>
          <w:szCs w:val="24"/>
          <w:u w:val="none"/>
        </w:rPr>
        <w:t>51</w:t>
      </w:r>
    </w:p>
    <w:p w:rsidR="00AE6D48" w:rsidRPr="00200247" w:rsidRDefault="00AE6D48" w:rsidP="00611931">
      <w:pPr>
        <w:tabs>
          <w:tab w:val="right" w:leader="dot" w:pos="12960"/>
        </w:tabs>
        <w:spacing w:after="0" w:line="360" w:lineRule="auto"/>
        <w:ind w:left="1354" w:hanging="1354"/>
        <w:rPr>
          <w:rStyle w:val="Hyperlink"/>
          <w:rFonts w:ascii="Times New Roman" w:hAnsi="Times New Roman" w:cs="Times New Roman"/>
          <w:b/>
          <w:color w:val="auto"/>
          <w:sz w:val="24"/>
          <w:szCs w:val="24"/>
          <w:u w:val="none"/>
        </w:rPr>
      </w:pPr>
      <w:r>
        <w:rPr>
          <w:rStyle w:val="Hyperlink"/>
          <w:rFonts w:ascii="Times New Roman" w:hAnsi="Times New Roman" w:cs="Times New Roman"/>
          <w:b/>
          <w:color w:val="auto"/>
          <w:sz w:val="24"/>
          <w:szCs w:val="24"/>
          <w:u w:val="none"/>
        </w:rPr>
        <w:t>Table S6.</w:t>
      </w:r>
      <w:r>
        <w:rPr>
          <w:rStyle w:val="Hyperlink"/>
          <w:rFonts w:ascii="Times New Roman" w:hAnsi="Times New Roman" w:cs="Times New Roman"/>
          <w:b/>
          <w:color w:val="auto"/>
          <w:sz w:val="24"/>
          <w:szCs w:val="24"/>
          <w:u w:val="none"/>
        </w:rPr>
        <w:tab/>
      </w:r>
      <w:r w:rsidR="003B2BC7" w:rsidRPr="003B2BC7">
        <w:rPr>
          <w:rStyle w:val="Hyperlink"/>
          <w:rFonts w:ascii="Times New Roman" w:hAnsi="Times New Roman" w:cs="Times New Roman"/>
          <w:b/>
          <w:color w:val="auto"/>
          <w:sz w:val="24"/>
          <w:szCs w:val="24"/>
          <w:u w:val="none"/>
        </w:rPr>
        <w:t>Retention time values in minutes for the compounds tentatively identified as present in rat urine.</w:t>
      </w:r>
      <w:r w:rsidR="00611931">
        <w:rPr>
          <w:rStyle w:val="Hyperlink"/>
          <w:rFonts w:ascii="Times New Roman" w:hAnsi="Times New Roman" w:cs="Times New Roman"/>
          <w:b/>
          <w:color w:val="auto"/>
          <w:sz w:val="24"/>
          <w:szCs w:val="24"/>
          <w:u w:val="none"/>
        </w:rPr>
        <w:t xml:space="preserve">  </w:t>
      </w:r>
      <w:r w:rsidR="00987E76" w:rsidRPr="00987E76">
        <w:rPr>
          <w:rStyle w:val="Hyperlink"/>
          <w:rFonts w:ascii="Times New Roman" w:hAnsi="Times New Roman" w:cs="Times New Roman"/>
          <w:color w:val="auto"/>
          <w:sz w:val="24"/>
          <w:szCs w:val="24"/>
          <w:u w:val="none"/>
        </w:rPr>
        <w:tab/>
      </w:r>
      <w:r w:rsidR="00611931">
        <w:rPr>
          <w:rStyle w:val="Hyperlink"/>
          <w:rFonts w:ascii="Times New Roman" w:hAnsi="Times New Roman" w:cs="Times New Roman"/>
          <w:color w:val="auto"/>
          <w:sz w:val="24"/>
          <w:szCs w:val="24"/>
          <w:u w:val="none"/>
        </w:rPr>
        <w:t xml:space="preserve">  </w:t>
      </w:r>
      <w:r w:rsidR="00987E76" w:rsidRPr="00987E76">
        <w:rPr>
          <w:rStyle w:val="Hyperlink"/>
          <w:rFonts w:ascii="Times New Roman" w:hAnsi="Times New Roman" w:cs="Times New Roman"/>
          <w:color w:val="auto"/>
          <w:sz w:val="24"/>
          <w:szCs w:val="24"/>
          <w:u w:val="none"/>
        </w:rPr>
        <w:t>58</w:t>
      </w:r>
      <w:r w:rsidR="00987E76">
        <w:rPr>
          <w:rStyle w:val="Hyperlink"/>
          <w:rFonts w:ascii="Times New Roman" w:hAnsi="Times New Roman" w:cs="Times New Roman"/>
          <w:b/>
          <w:color w:val="auto"/>
          <w:sz w:val="24"/>
          <w:szCs w:val="24"/>
          <w:u w:val="none"/>
        </w:rPr>
        <w:tab/>
      </w:r>
    </w:p>
    <w:p w:rsidR="00FC2363" w:rsidRDefault="00FC2363" w:rsidP="00FC2363">
      <w:pPr>
        <w:rPr>
          <w:rFonts w:ascii="Times New Roman" w:hAnsi="Times New Roman" w:cs="Times New Roman"/>
          <w:b/>
          <w:sz w:val="20"/>
        </w:rPr>
      </w:pPr>
    </w:p>
    <w:p w:rsidR="00FC2363" w:rsidRDefault="00FC2363" w:rsidP="00FC2363">
      <w:pPr>
        <w:rPr>
          <w:rFonts w:ascii="Times New Roman" w:hAnsi="Times New Roman" w:cs="Times New Roman"/>
          <w:b/>
          <w:sz w:val="20"/>
        </w:rPr>
        <w:sectPr w:rsidR="00FC2363" w:rsidSect="00E86F67">
          <w:footerReference w:type="default" r:id="rId8"/>
          <w:pgSz w:w="12240" w:h="15840"/>
          <w:pgMar w:top="1440" w:right="1440" w:bottom="1440" w:left="1440" w:header="720" w:footer="720" w:gutter="0"/>
          <w:cols w:space="720"/>
          <w:docGrid w:linePitch="360"/>
        </w:sectPr>
      </w:pPr>
    </w:p>
    <w:p w:rsidR="00FC2363" w:rsidRPr="00EC4810" w:rsidRDefault="00FC2363" w:rsidP="00FC2363">
      <w:pPr>
        <w:spacing w:after="0" w:line="360" w:lineRule="auto"/>
        <w:jc w:val="center"/>
        <w:rPr>
          <w:rFonts w:ascii="Times New Roman" w:eastAsia="Times New Roman" w:hAnsi="Times New Roman" w:cs="Times New Roman"/>
          <w:color w:val="0070C0"/>
          <w:sz w:val="24"/>
          <w:szCs w:val="24"/>
          <w:lang w:eastAsia="en-GB"/>
        </w:rPr>
      </w:pPr>
      <w:r w:rsidRPr="00EC4810">
        <w:rPr>
          <w:rFonts w:ascii="Times New Roman" w:eastAsia="Times New Roman" w:hAnsi="Times New Roman" w:cs="Times New Roman"/>
          <w:noProof/>
          <w:color w:val="0070C0"/>
          <w:sz w:val="24"/>
          <w:szCs w:val="24"/>
          <w:lang w:val="en-GB" w:eastAsia="en-GB"/>
        </w:rPr>
        <w:lastRenderedPageBreak/>
        <w:drawing>
          <wp:inline distT="0" distB="0" distL="0" distR="0" wp14:anchorId="37116EF2" wp14:editId="32DA158D">
            <wp:extent cx="8162925" cy="4675367"/>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9"/>
                    <a:srcRect/>
                    <a:stretch>
                      <a:fillRect/>
                    </a:stretch>
                  </pic:blipFill>
                  <pic:spPr bwMode="auto">
                    <a:xfrm>
                      <a:off x="0" y="0"/>
                      <a:ext cx="8165503" cy="4676844"/>
                    </a:xfrm>
                    <a:prstGeom prst="rect">
                      <a:avLst/>
                    </a:prstGeom>
                    <a:noFill/>
                    <a:ln w="9525">
                      <a:noFill/>
                      <a:miter lim="800000"/>
                      <a:headEnd/>
                      <a:tailEnd/>
                    </a:ln>
                  </pic:spPr>
                </pic:pic>
              </a:graphicData>
            </a:graphic>
          </wp:inline>
        </w:drawing>
      </w:r>
    </w:p>
    <w:p w:rsidR="00FC2363" w:rsidRPr="00EC4810" w:rsidRDefault="00FC2363" w:rsidP="00FC2363">
      <w:pPr>
        <w:spacing w:after="0" w:line="360" w:lineRule="auto"/>
        <w:rPr>
          <w:rFonts w:ascii="Times New Roman" w:eastAsia="Times New Roman" w:hAnsi="Times New Roman" w:cs="Times New Roman"/>
          <w:b/>
          <w:sz w:val="24"/>
          <w:szCs w:val="24"/>
          <w:lang w:eastAsia="en-GB"/>
        </w:rPr>
      </w:pPr>
    </w:p>
    <w:p w:rsidR="00FC2363" w:rsidRPr="00EC4810" w:rsidRDefault="00FC2363" w:rsidP="00FC2363">
      <w:pPr>
        <w:spacing w:after="0" w:line="360" w:lineRule="auto"/>
        <w:rPr>
          <w:rFonts w:ascii="Times New Roman" w:eastAsia="Times New Roman" w:hAnsi="Times New Roman" w:cs="Times New Roman"/>
          <w:sz w:val="24"/>
          <w:szCs w:val="24"/>
          <w:lang w:eastAsia="en-GB"/>
        </w:rPr>
      </w:pPr>
      <w:r w:rsidRPr="00EC4810">
        <w:rPr>
          <w:rFonts w:ascii="Times New Roman" w:eastAsia="Times New Roman" w:hAnsi="Times New Roman" w:cs="Times New Roman"/>
          <w:b/>
          <w:sz w:val="24"/>
          <w:szCs w:val="24"/>
          <w:lang w:eastAsia="en-GB"/>
        </w:rPr>
        <w:t>Figure S1.</w:t>
      </w:r>
      <w:r w:rsidRPr="00EC4810">
        <w:rPr>
          <w:rFonts w:ascii="Times New Roman" w:eastAsia="Times New Roman" w:hAnsi="Times New Roman" w:cs="Times New Roman"/>
          <w:sz w:val="24"/>
          <w:szCs w:val="24"/>
          <w:lang w:eastAsia="en-GB"/>
        </w:rPr>
        <w:t xml:space="preserve"> Tentative identification example of native </w:t>
      </w:r>
      <w:proofErr w:type="spellStart"/>
      <w:r w:rsidRPr="00EC4810">
        <w:rPr>
          <w:rFonts w:ascii="Times New Roman" w:eastAsia="Times New Roman" w:hAnsi="Times New Roman" w:cs="Times New Roman"/>
          <w:sz w:val="24"/>
          <w:szCs w:val="24"/>
          <w:lang w:eastAsia="en-GB"/>
        </w:rPr>
        <w:t>lumichrome</w:t>
      </w:r>
      <w:proofErr w:type="spellEnd"/>
      <w:r w:rsidRPr="00EC4810">
        <w:rPr>
          <w:rFonts w:ascii="Times New Roman" w:eastAsia="Times New Roman" w:hAnsi="Times New Roman" w:cs="Times New Roman"/>
          <w:sz w:val="24"/>
          <w:szCs w:val="24"/>
          <w:lang w:eastAsia="en-GB"/>
        </w:rPr>
        <w:t xml:space="preserve"> (6,7-dimethylalloxazine) in a study pool QC rat urine sample based on MS, t</w:t>
      </w:r>
      <w:r w:rsidRPr="00EC4810">
        <w:rPr>
          <w:rFonts w:ascii="Times New Roman" w:eastAsia="Times New Roman" w:hAnsi="Times New Roman" w:cs="Times New Roman"/>
          <w:sz w:val="24"/>
          <w:szCs w:val="24"/>
          <w:vertAlign w:val="subscript"/>
          <w:lang w:eastAsia="en-GB"/>
        </w:rPr>
        <w:t>r</w:t>
      </w:r>
      <w:r w:rsidRPr="00EC4810">
        <w:rPr>
          <w:rFonts w:ascii="Times New Roman" w:eastAsia="Times New Roman" w:hAnsi="Times New Roman" w:cs="Times New Roman"/>
          <w:sz w:val="24"/>
          <w:szCs w:val="24"/>
          <w:lang w:eastAsia="en-GB"/>
        </w:rPr>
        <w:t xml:space="preserve">, </w:t>
      </w:r>
      <w:r w:rsidR="004425A5" w:rsidRPr="001225BF">
        <w:rPr>
          <w:rFonts w:ascii="Times New Roman" w:eastAsia="Times New Roman" w:hAnsi="Times New Roman" w:cs="Times New Roman"/>
          <w:sz w:val="24"/>
          <w:szCs w:val="24"/>
          <w:vertAlign w:val="superscript"/>
          <w:lang w:eastAsia="en-GB"/>
        </w:rPr>
        <w:t>TW</w:t>
      </w:r>
      <w:r w:rsidRPr="00EC4810">
        <w:rPr>
          <w:rFonts w:ascii="Times New Roman" w:eastAsia="Times New Roman" w:hAnsi="Times New Roman" w:cs="Times New Roman"/>
          <w:sz w:val="24"/>
          <w:szCs w:val="24"/>
          <w:lang w:eastAsia="en-GB"/>
        </w:rPr>
        <w:t>CCS</w:t>
      </w:r>
      <w:r w:rsidR="004425A5" w:rsidRPr="001225BF">
        <w:rPr>
          <w:rFonts w:ascii="Times New Roman" w:eastAsia="Times New Roman" w:hAnsi="Times New Roman" w:cs="Times New Roman"/>
          <w:sz w:val="24"/>
          <w:szCs w:val="24"/>
          <w:vertAlign w:val="subscript"/>
          <w:lang w:eastAsia="en-GB"/>
        </w:rPr>
        <w:t>N2</w:t>
      </w:r>
      <w:r w:rsidRPr="00EC4810">
        <w:rPr>
          <w:rFonts w:ascii="Times New Roman" w:eastAsia="Times New Roman" w:hAnsi="Times New Roman" w:cs="Times New Roman"/>
          <w:sz w:val="24"/>
          <w:szCs w:val="24"/>
          <w:lang w:eastAsia="en-GB"/>
        </w:rPr>
        <w:t xml:space="preserve"> and IM resolved CID MS2 using data independent analysis RAMMP-U(H)PLC-IM-MS/MS.</w:t>
      </w:r>
    </w:p>
    <w:p w:rsidR="00FC2363" w:rsidRDefault="00FC2363" w:rsidP="00FC2363">
      <w:pPr>
        <w:rPr>
          <w:rFonts w:ascii="Times New Roman" w:hAnsi="Times New Roman" w:cs="Times New Roman"/>
          <w:b/>
          <w:sz w:val="20"/>
        </w:rPr>
        <w:sectPr w:rsidR="00FC2363" w:rsidSect="00F52416">
          <w:pgSz w:w="15840" w:h="12240" w:orient="landscape"/>
          <w:pgMar w:top="1440" w:right="1440" w:bottom="1440" w:left="1440" w:header="720" w:footer="720" w:gutter="0"/>
          <w:cols w:space="720"/>
          <w:docGrid w:linePitch="360"/>
        </w:sectPr>
      </w:pPr>
    </w:p>
    <w:p w:rsidR="00F52416" w:rsidRPr="009352E6" w:rsidRDefault="00F52416" w:rsidP="00B15B04">
      <w:pPr>
        <w:ind w:left="-450"/>
        <w:rPr>
          <w:rFonts w:ascii="Times New Roman" w:hAnsi="Times New Roman" w:cs="Times New Roman"/>
          <w:b/>
          <w:sz w:val="20"/>
        </w:rPr>
      </w:pPr>
      <w:r w:rsidRPr="009352E6">
        <w:rPr>
          <w:rFonts w:ascii="Times New Roman" w:hAnsi="Times New Roman" w:cs="Times New Roman"/>
          <w:b/>
          <w:sz w:val="20"/>
        </w:rPr>
        <w:lastRenderedPageBreak/>
        <w:t>Table S</w:t>
      </w:r>
      <w:r w:rsidR="00C61102" w:rsidRPr="009352E6">
        <w:rPr>
          <w:rFonts w:ascii="Times New Roman" w:hAnsi="Times New Roman" w:cs="Times New Roman"/>
          <w:b/>
          <w:sz w:val="20"/>
        </w:rPr>
        <w:t>1</w:t>
      </w:r>
      <w:r w:rsidR="00A63BA7" w:rsidRPr="009352E6">
        <w:rPr>
          <w:rFonts w:ascii="Times New Roman" w:hAnsi="Times New Roman" w:cs="Times New Roman"/>
          <w:b/>
          <w:sz w:val="20"/>
        </w:rPr>
        <w:t xml:space="preserve">. </w:t>
      </w:r>
      <w:r w:rsidR="00E72E52" w:rsidRPr="009352E6">
        <w:rPr>
          <w:rFonts w:ascii="Times New Roman" w:hAnsi="Times New Roman" w:cs="Times New Roman"/>
          <w:b/>
          <w:sz w:val="20"/>
        </w:rPr>
        <w:t>MS</w:t>
      </w:r>
      <w:r w:rsidR="00C61102" w:rsidRPr="009352E6">
        <w:rPr>
          <w:rFonts w:ascii="Times New Roman" w:hAnsi="Times New Roman" w:cs="Times New Roman"/>
          <w:b/>
          <w:sz w:val="20"/>
        </w:rPr>
        <w:t>M</w:t>
      </w:r>
      <w:r w:rsidR="00E72E52" w:rsidRPr="009352E6">
        <w:rPr>
          <w:rFonts w:ascii="Times New Roman" w:hAnsi="Times New Roman" w:cs="Times New Roman"/>
          <w:b/>
          <w:sz w:val="20"/>
        </w:rPr>
        <w:t>L</w:t>
      </w:r>
      <w:r w:rsidR="00C61102" w:rsidRPr="009352E6">
        <w:rPr>
          <w:rFonts w:ascii="Times New Roman" w:hAnsi="Times New Roman" w:cs="Times New Roman"/>
          <w:b/>
          <w:sz w:val="20"/>
        </w:rPr>
        <w:t>S library meta data.</w:t>
      </w:r>
      <w:r w:rsidR="008F1424" w:rsidRPr="009352E6">
        <w:rPr>
          <w:rFonts w:ascii="Times New Roman" w:hAnsi="Times New Roman" w:cs="Times New Roman"/>
          <w:b/>
          <w:sz w:val="20"/>
        </w:rPr>
        <w:t xml:space="preserve"> </w:t>
      </w:r>
      <w:r w:rsidR="0044011E" w:rsidRPr="009352E6">
        <w:rPr>
          <w:rFonts w:ascii="Times New Roman" w:hAnsi="Times New Roman" w:cs="Times New Roman"/>
          <w:b/>
          <w:sz w:val="20"/>
        </w:rPr>
        <w:t xml:space="preserve">* = </w:t>
      </w:r>
      <w:r w:rsidR="00B107E5">
        <w:rPr>
          <w:rFonts w:ascii="Times New Roman" w:hAnsi="Times New Roman" w:cs="Times New Roman"/>
          <w:b/>
          <w:sz w:val="16"/>
          <w:szCs w:val="16"/>
        </w:rPr>
        <w:t xml:space="preserve">predicted </w:t>
      </w:r>
      <w:r w:rsidR="008F1424" w:rsidRPr="009352E6">
        <w:rPr>
          <w:rFonts w:ascii="Times New Roman" w:hAnsi="Times New Roman" w:cs="Times New Roman"/>
          <w:b/>
          <w:sz w:val="16"/>
          <w:szCs w:val="16"/>
          <w:vertAlign w:val="superscript"/>
        </w:rPr>
        <w:t>TW</w:t>
      </w:r>
      <w:r w:rsidR="008F1424" w:rsidRPr="009352E6">
        <w:rPr>
          <w:rFonts w:ascii="Times New Roman" w:hAnsi="Times New Roman" w:cs="Times New Roman"/>
          <w:b/>
          <w:sz w:val="16"/>
          <w:szCs w:val="16"/>
        </w:rPr>
        <w:t>CCS</w:t>
      </w:r>
      <w:r w:rsidR="008F1424" w:rsidRPr="009352E6">
        <w:rPr>
          <w:rFonts w:ascii="Times New Roman" w:hAnsi="Times New Roman" w:cs="Times New Roman"/>
          <w:b/>
          <w:sz w:val="16"/>
          <w:szCs w:val="16"/>
          <w:vertAlign w:val="subscript"/>
        </w:rPr>
        <w:t>N2</w:t>
      </w:r>
      <w:r w:rsidR="008F1424" w:rsidRPr="009352E6">
        <w:rPr>
          <w:rFonts w:ascii="Times New Roman" w:hAnsi="Times New Roman" w:cs="Times New Roman"/>
          <w:b/>
          <w:sz w:val="16"/>
          <w:szCs w:val="16"/>
        </w:rPr>
        <w:t xml:space="preserve"> values for HMDB </w:t>
      </w:r>
      <w:r w:rsidR="00190030" w:rsidRPr="009352E6">
        <w:rPr>
          <w:rFonts w:ascii="Times New Roman" w:hAnsi="Times New Roman" w:cs="Times New Roman"/>
          <w:b/>
          <w:sz w:val="16"/>
          <w:szCs w:val="16"/>
        </w:rPr>
        <w:t xml:space="preserve">compounds, </w:t>
      </w:r>
      <w:r w:rsidR="00190030" w:rsidRPr="009352E6">
        <w:rPr>
          <w:rFonts w:ascii="Times New Roman" w:hAnsi="Times New Roman" w:cs="Times New Roman"/>
          <w:b/>
          <w:sz w:val="18"/>
          <w:vertAlign w:val="superscript"/>
        </w:rPr>
        <w:t>†</w:t>
      </w:r>
      <w:r w:rsidR="002561A8" w:rsidRPr="009352E6">
        <w:rPr>
          <w:rFonts w:ascii="Times New Roman" w:hAnsi="Times New Roman" w:cs="Times New Roman"/>
          <w:b/>
          <w:sz w:val="18"/>
        </w:rPr>
        <w:t xml:space="preserve"> </w:t>
      </w:r>
      <w:r w:rsidR="00190030" w:rsidRPr="009352E6">
        <w:rPr>
          <w:rFonts w:ascii="Times New Roman" w:hAnsi="Times New Roman" w:cs="Times New Roman"/>
          <w:b/>
          <w:sz w:val="18"/>
        </w:rPr>
        <w:t>supplier provided</w:t>
      </w:r>
      <w:r w:rsidR="00B15B04" w:rsidRPr="009352E6">
        <w:rPr>
          <w:rFonts w:ascii="Times New Roman" w:hAnsi="Times New Roman" w:cs="Times New Roman"/>
          <w:b/>
          <w:sz w:val="18"/>
        </w:rPr>
        <w:t xml:space="preserve">, </w:t>
      </w:r>
      <w:r w:rsidR="00B15B04" w:rsidRPr="009352E6">
        <w:rPr>
          <w:rFonts w:ascii="Times New Roman" w:hAnsi="Times New Roman" w:cs="Times New Roman"/>
          <w:b/>
          <w:sz w:val="16"/>
          <w:szCs w:val="16"/>
          <w:vertAlign w:val="superscript"/>
        </w:rPr>
        <w:t>‡</w:t>
      </w:r>
      <w:r w:rsidR="00B15B04" w:rsidRPr="009352E6">
        <w:rPr>
          <w:rFonts w:ascii="Times New Roman" w:hAnsi="Times New Roman" w:cs="Times New Roman"/>
          <w:b/>
          <w:sz w:val="16"/>
          <w:szCs w:val="16"/>
        </w:rPr>
        <w:t xml:space="preserve"> D or L.</w:t>
      </w:r>
    </w:p>
    <w:tbl>
      <w:tblPr>
        <w:tblStyle w:val="TableGrid"/>
        <w:tblW w:w="5228" w:type="pct"/>
        <w:tblInd w:w="-342" w:type="dxa"/>
        <w:tblBorders>
          <w:left w:val="none" w:sz="0" w:space="0" w:color="auto"/>
          <w:right w:val="none" w:sz="0" w:space="0" w:color="auto"/>
        </w:tblBorders>
        <w:tblLook w:val="04A0" w:firstRow="1" w:lastRow="0" w:firstColumn="1" w:lastColumn="0" w:noHBand="0" w:noVBand="1"/>
      </w:tblPr>
      <w:tblGrid>
        <w:gridCol w:w="807"/>
        <w:gridCol w:w="2759"/>
        <w:gridCol w:w="1586"/>
        <w:gridCol w:w="896"/>
        <w:gridCol w:w="927"/>
        <w:gridCol w:w="1097"/>
        <w:gridCol w:w="671"/>
        <w:gridCol w:w="742"/>
        <w:gridCol w:w="671"/>
        <w:gridCol w:w="576"/>
      </w:tblGrid>
      <w:tr w:rsidR="00CE0E69" w:rsidRPr="009352E6" w:rsidTr="00CE0E69">
        <w:tc>
          <w:tcPr>
            <w:tcW w:w="311" w:type="pct"/>
            <w:tcBorders>
              <w:bottom w:val="nil"/>
              <w:right w:val="nil"/>
            </w:tcBorders>
          </w:tcPr>
          <w:p w:rsidR="00CE0E69" w:rsidRPr="009352E6" w:rsidRDefault="00CE0E69" w:rsidP="008F1424">
            <w:pPr>
              <w:spacing w:before="40"/>
              <w:rPr>
                <w:rFonts w:ascii="Times New Roman" w:hAnsi="Times New Roman" w:cs="Times New Roman"/>
                <w:sz w:val="18"/>
              </w:rPr>
            </w:pPr>
            <w:r w:rsidRPr="009352E6">
              <w:rPr>
                <w:rFonts w:ascii="Times New Roman" w:hAnsi="Times New Roman" w:cs="Times New Roman"/>
                <w:sz w:val="18"/>
              </w:rPr>
              <w:t>Plate Position</w:t>
            </w:r>
          </w:p>
        </w:tc>
        <w:tc>
          <w:tcPr>
            <w:tcW w:w="1976" w:type="pct"/>
            <w:tcBorders>
              <w:left w:val="nil"/>
              <w:bottom w:val="nil"/>
              <w:right w:val="nil"/>
            </w:tcBorders>
            <w:vAlign w:val="center"/>
          </w:tcPr>
          <w:p w:rsidR="00CE0E69" w:rsidRPr="009352E6" w:rsidRDefault="0007137A" w:rsidP="00CE0E69">
            <w:pPr>
              <w:spacing w:before="40"/>
              <w:rPr>
                <w:rFonts w:ascii="Times New Roman" w:hAnsi="Times New Roman" w:cs="Times New Roman"/>
                <w:sz w:val="18"/>
              </w:rPr>
            </w:pPr>
            <w:r w:rsidRPr="009352E6">
              <w:rPr>
                <w:rFonts w:ascii="Times New Roman" w:hAnsi="Times New Roman" w:cs="Times New Roman"/>
                <w:sz w:val="18"/>
              </w:rPr>
              <w:t>Compound</w:t>
            </w:r>
            <w:r w:rsidR="00190030" w:rsidRPr="009352E6">
              <w:rPr>
                <w:rFonts w:ascii="Times New Roman" w:hAnsi="Times New Roman" w:cs="Times New Roman"/>
                <w:sz w:val="18"/>
                <w:vertAlign w:val="superscript"/>
              </w:rPr>
              <w:t>†</w:t>
            </w:r>
          </w:p>
        </w:tc>
        <w:tc>
          <w:tcPr>
            <w:tcW w:w="621" w:type="pct"/>
            <w:tcBorders>
              <w:left w:val="nil"/>
              <w:bottom w:val="nil"/>
              <w:right w:val="nil"/>
            </w:tcBorders>
            <w:vAlign w:val="center"/>
          </w:tcPr>
          <w:p w:rsidR="00CE0E69" w:rsidRPr="009352E6" w:rsidRDefault="00CE0E69" w:rsidP="00CE0E69">
            <w:pPr>
              <w:spacing w:before="40"/>
              <w:rPr>
                <w:rFonts w:ascii="Times New Roman" w:hAnsi="Times New Roman" w:cs="Times New Roman"/>
                <w:sz w:val="18"/>
              </w:rPr>
            </w:pPr>
            <w:r w:rsidRPr="009352E6">
              <w:rPr>
                <w:rFonts w:ascii="Times New Roman" w:hAnsi="Times New Roman" w:cs="Times New Roman"/>
                <w:sz w:val="18"/>
              </w:rPr>
              <w:t>Formula</w:t>
            </w:r>
            <w:r w:rsidR="00190030" w:rsidRPr="009352E6">
              <w:rPr>
                <w:rFonts w:ascii="Times New Roman" w:hAnsi="Times New Roman" w:cs="Times New Roman"/>
                <w:sz w:val="18"/>
                <w:vertAlign w:val="superscript"/>
              </w:rPr>
              <w:t>†</w:t>
            </w:r>
          </w:p>
        </w:tc>
        <w:tc>
          <w:tcPr>
            <w:tcW w:w="353" w:type="pct"/>
            <w:tcBorders>
              <w:left w:val="nil"/>
              <w:bottom w:val="nil"/>
              <w:right w:val="nil"/>
            </w:tcBorders>
            <w:vAlign w:val="center"/>
          </w:tcPr>
          <w:p w:rsidR="00CE0E69" w:rsidRPr="009352E6" w:rsidRDefault="00CE0E69" w:rsidP="00CE0E69">
            <w:pPr>
              <w:spacing w:before="40"/>
              <w:rPr>
                <w:rFonts w:ascii="Times New Roman" w:hAnsi="Times New Roman" w:cs="Times New Roman"/>
                <w:sz w:val="18"/>
              </w:rPr>
            </w:pPr>
            <w:r w:rsidRPr="009352E6">
              <w:rPr>
                <w:rFonts w:ascii="Times New Roman" w:hAnsi="Times New Roman" w:cs="Times New Roman"/>
                <w:sz w:val="18"/>
              </w:rPr>
              <w:t>Neutral mass</w:t>
            </w:r>
            <w:r w:rsidR="00190030" w:rsidRPr="009352E6">
              <w:rPr>
                <w:rFonts w:ascii="Times New Roman" w:hAnsi="Times New Roman" w:cs="Times New Roman"/>
                <w:sz w:val="18"/>
                <w:vertAlign w:val="superscript"/>
              </w:rPr>
              <w:t>†</w:t>
            </w:r>
          </w:p>
        </w:tc>
        <w:tc>
          <w:tcPr>
            <w:tcW w:w="369" w:type="pct"/>
            <w:tcBorders>
              <w:left w:val="nil"/>
              <w:bottom w:val="nil"/>
              <w:right w:val="nil"/>
            </w:tcBorders>
            <w:vAlign w:val="center"/>
          </w:tcPr>
          <w:p w:rsidR="00CE0E69" w:rsidRPr="009352E6" w:rsidRDefault="00CE0E69" w:rsidP="00CE0E69">
            <w:pPr>
              <w:spacing w:before="40"/>
              <w:rPr>
                <w:rFonts w:ascii="Times New Roman" w:hAnsi="Times New Roman" w:cs="Times New Roman"/>
                <w:sz w:val="18"/>
              </w:rPr>
            </w:pPr>
            <w:r w:rsidRPr="009352E6">
              <w:rPr>
                <w:rFonts w:ascii="Times New Roman" w:hAnsi="Times New Roman" w:cs="Times New Roman"/>
                <w:sz w:val="18"/>
              </w:rPr>
              <w:t>PubChem CID</w:t>
            </w:r>
            <w:r w:rsidR="00190030" w:rsidRPr="009352E6">
              <w:rPr>
                <w:rFonts w:ascii="Times New Roman" w:hAnsi="Times New Roman" w:cs="Times New Roman"/>
                <w:sz w:val="18"/>
                <w:vertAlign w:val="superscript"/>
              </w:rPr>
              <w:t>†</w:t>
            </w:r>
          </w:p>
        </w:tc>
        <w:tc>
          <w:tcPr>
            <w:tcW w:w="411" w:type="pct"/>
            <w:tcBorders>
              <w:left w:val="nil"/>
              <w:bottom w:val="nil"/>
              <w:right w:val="nil"/>
            </w:tcBorders>
            <w:vAlign w:val="center"/>
          </w:tcPr>
          <w:p w:rsidR="00CE0E69" w:rsidRPr="009352E6" w:rsidRDefault="00CE0E69" w:rsidP="00CE0E69">
            <w:pPr>
              <w:spacing w:before="40"/>
              <w:rPr>
                <w:rFonts w:ascii="Times New Roman" w:hAnsi="Times New Roman" w:cs="Times New Roman"/>
                <w:sz w:val="18"/>
              </w:rPr>
            </w:pPr>
            <w:r w:rsidRPr="009352E6">
              <w:rPr>
                <w:rFonts w:ascii="Times New Roman" w:hAnsi="Times New Roman" w:cs="Times New Roman"/>
                <w:sz w:val="18"/>
              </w:rPr>
              <w:t>HMDB</w:t>
            </w:r>
          </w:p>
          <w:p w:rsidR="0044011E" w:rsidRPr="009352E6" w:rsidRDefault="0044011E" w:rsidP="0044011E">
            <w:pPr>
              <w:rPr>
                <w:rFonts w:ascii="Times New Roman" w:hAnsi="Times New Roman" w:cs="Times New Roman"/>
                <w:sz w:val="18"/>
              </w:rPr>
            </w:pPr>
            <w:r w:rsidRPr="009352E6">
              <w:rPr>
                <w:rFonts w:ascii="Times New Roman" w:hAnsi="Times New Roman" w:cs="Times New Roman"/>
                <w:sz w:val="18"/>
              </w:rPr>
              <w:t>ID</w:t>
            </w:r>
          </w:p>
        </w:tc>
        <w:tc>
          <w:tcPr>
            <w:tcW w:w="958" w:type="pct"/>
            <w:gridSpan w:val="4"/>
            <w:tcBorders>
              <w:left w:val="nil"/>
            </w:tcBorders>
            <w:vAlign w:val="center"/>
          </w:tcPr>
          <w:p w:rsidR="00CE0E69" w:rsidRPr="009352E6" w:rsidRDefault="0044011E" w:rsidP="0044011E">
            <w:pPr>
              <w:spacing w:before="40"/>
              <w:jc w:val="center"/>
              <w:rPr>
                <w:rFonts w:ascii="Times New Roman" w:hAnsi="Times New Roman" w:cs="Times New Roman"/>
                <w:sz w:val="18"/>
              </w:rPr>
            </w:pPr>
            <w:r w:rsidRPr="009352E6">
              <w:rPr>
                <w:rFonts w:ascii="Times New Roman" w:hAnsi="Times New Roman" w:cs="Times New Roman"/>
                <w:sz w:val="16"/>
                <w:szCs w:val="16"/>
              </w:rPr>
              <w:t>predicted</w:t>
            </w:r>
            <w:r w:rsidRPr="009352E6">
              <w:rPr>
                <w:rFonts w:ascii="Times New Roman" w:hAnsi="Times New Roman" w:cs="Times New Roman"/>
                <w:sz w:val="16"/>
                <w:szCs w:val="16"/>
                <w:vertAlign w:val="superscript"/>
              </w:rPr>
              <w:t xml:space="preserve"> </w:t>
            </w:r>
            <w:r w:rsidR="00CE0E69" w:rsidRPr="009352E6">
              <w:rPr>
                <w:rFonts w:ascii="Times New Roman" w:hAnsi="Times New Roman" w:cs="Times New Roman"/>
                <w:sz w:val="16"/>
                <w:szCs w:val="16"/>
                <w:vertAlign w:val="superscript"/>
              </w:rPr>
              <w:t>TW</w:t>
            </w:r>
            <w:r w:rsidR="00CE0E69" w:rsidRPr="009352E6">
              <w:rPr>
                <w:rFonts w:ascii="Times New Roman" w:hAnsi="Times New Roman" w:cs="Times New Roman"/>
                <w:sz w:val="16"/>
                <w:szCs w:val="16"/>
              </w:rPr>
              <w:t>CCS</w:t>
            </w:r>
            <w:r w:rsidR="00CE0E69" w:rsidRPr="009352E6">
              <w:rPr>
                <w:rFonts w:ascii="Times New Roman" w:hAnsi="Times New Roman" w:cs="Times New Roman"/>
                <w:sz w:val="16"/>
                <w:szCs w:val="16"/>
                <w:vertAlign w:val="subscript"/>
              </w:rPr>
              <w:t xml:space="preserve"> N2</w:t>
            </w:r>
            <w:r w:rsidRPr="009352E6">
              <w:rPr>
                <w:rFonts w:ascii="Times New Roman" w:hAnsi="Times New Roman" w:cs="Times New Roman"/>
                <w:sz w:val="16"/>
                <w:szCs w:val="16"/>
              </w:rPr>
              <w:t xml:space="preserve"> (Å</w:t>
            </w:r>
            <w:r w:rsidRPr="009352E6">
              <w:rPr>
                <w:rFonts w:ascii="Times New Roman" w:hAnsi="Times New Roman" w:cs="Times New Roman"/>
                <w:sz w:val="16"/>
                <w:szCs w:val="16"/>
                <w:vertAlign w:val="superscript"/>
              </w:rPr>
              <w:t>2</w:t>
            </w:r>
            <w:r w:rsidRPr="009352E6">
              <w:rPr>
                <w:rFonts w:ascii="Times New Roman" w:hAnsi="Times New Roman" w:cs="Times New Roman"/>
                <w:sz w:val="16"/>
                <w:szCs w:val="16"/>
              </w:rPr>
              <w:t>)</w:t>
            </w:r>
            <w:r w:rsidR="00C61102" w:rsidRPr="009352E6">
              <w:rPr>
                <w:rFonts w:ascii="Times New Roman" w:hAnsi="Times New Roman" w:cs="Times New Roman"/>
                <w:sz w:val="16"/>
                <w:szCs w:val="16"/>
              </w:rPr>
              <w:t xml:space="preserve"> </w:t>
            </w:r>
            <w:r w:rsidRPr="009352E6">
              <w:rPr>
                <w:rFonts w:ascii="Times New Roman" w:hAnsi="Times New Roman" w:cs="Times New Roman"/>
                <w:sz w:val="16"/>
                <w:szCs w:val="16"/>
              </w:rPr>
              <w:t>*</w:t>
            </w:r>
          </w:p>
        </w:tc>
      </w:tr>
      <w:tr w:rsidR="00CE0E69" w:rsidRPr="009352E6" w:rsidTr="00CE0E69">
        <w:tc>
          <w:tcPr>
            <w:tcW w:w="311" w:type="pct"/>
            <w:tcBorders>
              <w:top w:val="nil"/>
              <w:right w:val="nil"/>
            </w:tcBorders>
          </w:tcPr>
          <w:p w:rsidR="00F52416" w:rsidRPr="009352E6" w:rsidRDefault="00F52416" w:rsidP="008F1424">
            <w:pPr>
              <w:spacing w:before="40"/>
              <w:rPr>
                <w:rFonts w:ascii="Times New Roman" w:hAnsi="Times New Roman" w:cs="Times New Roman"/>
                <w:sz w:val="16"/>
                <w:szCs w:val="16"/>
              </w:rPr>
            </w:pPr>
          </w:p>
        </w:tc>
        <w:tc>
          <w:tcPr>
            <w:tcW w:w="1976" w:type="pct"/>
            <w:tcBorders>
              <w:top w:val="nil"/>
              <w:left w:val="nil"/>
              <w:right w:val="nil"/>
            </w:tcBorders>
          </w:tcPr>
          <w:p w:rsidR="00F52416" w:rsidRPr="009352E6" w:rsidRDefault="00F52416" w:rsidP="008F1424">
            <w:pPr>
              <w:spacing w:before="40"/>
              <w:rPr>
                <w:rFonts w:ascii="Times New Roman" w:hAnsi="Times New Roman" w:cs="Times New Roman"/>
                <w:sz w:val="16"/>
                <w:szCs w:val="16"/>
              </w:rPr>
            </w:pPr>
          </w:p>
        </w:tc>
        <w:tc>
          <w:tcPr>
            <w:tcW w:w="621" w:type="pct"/>
            <w:tcBorders>
              <w:top w:val="nil"/>
              <w:left w:val="nil"/>
              <w:right w:val="nil"/>
            </w:tcBorders>
          </w:tcPr>
          <w:p w:rsidR="00F52416" w:rsidRPr="009352E6" w:rsidRDefault="00F52416" w:rsidP="00CE0E69">
            <w:pPr>
              <w:spacing w:before="40"/>
              <w:rPr>
                <w:rFonts w:ascii="Times New Roman" w:hAnsi="Times New Roman" w:cs="Times New Roman"/>
                <w:sz w:val="16"/>
                <w:szCs w:val="16"/>
              </w:rPr>
            </w:pPr>
          </w:p>
        </w:tc>
        <w:tc>
          <w:tcPr>
            <w:tcW w:w="353" w:type="pct"/>
            <w:tcBorders>
              <w:top w:val="nil"/>
              <w:left w:val="nil"/>
              <w:right w:val="nil"/>
            </w:tcBorders>
          </w:tcPr>
          <w:p w:rsidR="00F52416" w:rsidRPr="009352E6" w:rsidRDefault="00F52416" w:rsidP="00CE0E69">
            <w:pPr>
              <w:spacing w:before="40"/>
              <w:rPr>
                <w:rFonts w:ascii="Times New Roman" w:hAnsi="Times New Roman" w:cs="Times New Roman"/>
                <w:sz w:val="16"/>
                <w:szCs w:val="16"/>
              </w:rPr>
            </w:pPr>
          </w:p>
        </w:tc>
        <w:tc>
          <w:tcPr>
            <w:tcW w:w="369" w:type="pct"/>
            <w:tcBorders>
              <w:top w:val="nil"/>
              <w:left w:val="nil"/>
              <w:right w:val="nil"/>
            </w:tcBorders>
          </w:tcPr>
          <w:p w:rsidR="00F52416" w:rsidRPr="009352E6" w:rsidRDefault="00F52416" w:rsidP="00CE0E69">
            <w:pPr>
              <w:spacing w:before="40"/>
              <w:rPr>
                <w:rFonts w:ascii="Times New Roman" w:hAnsi="Times New Roman" w:cs="Times New Roman"/>
                <w:sz w:val="16"/>
                <w:szCs w:val="16"/>
              </w:rPr>
            </w:pPr>
          </w:p>
        </w:tc>
        <w:tc>
          <w:tcPr>
            <w:tcW w:w="411" w:type="pct"/>
            <w:tcBorders>
              <w:top w:val="nil"/>
              <w:left w:val="nil"/>
              <w:right w:val="nil"/>
            </w:tcBorders>
          </w:tcPr>
          <w:p w:rsidR="00F52416" w:rsidRPr="009352E6" w:rsidRDefault="00F52416" w:rsidP="00CE0E69">
            <w:pPr>
              <w:spacing w:before="40"/>
              <w:rPr>
                <w:rFonts w:ascii="Times New Roman" w:hAnsi="Times New Roman" w:cs="Times New Roman"/>
                <w:sz w:val="16"/>
                <w:szCs w:val="16"/>
              </w:rPr>
            </w:pPr>
          </w:p>
        </w:tc>
        <w:tc>
          <w:tcPr>
            <w:tcW w:w="235" w:type="pct"/>
            <w:tcBorders>
              <w:left w:val="nil"/>
              <w:right w:val="nil"/>
            </w:tcBorders>
          </w:tcPr>
          <w:p w:rsidR="00F52416" w:rsidRPr="009352E6" w:rsidRDefault="00F52416" w:rsidP="008F1424">
            <w:pPr>
              <w:spacing w:before="40"/>
              <w:jc w:val="center"/>
              <w:rPr>
                <w:rFonts w:ascii="Times New Roman" w:hAnsi="Times New Roman" w:cs="Times New Roman"/>
                <w:sz w:val="16"/>
                <w:szCs w:val="16"/>
              </w:rPr>
            </w:pPr>
            <w:r w:rsidRPr="009352E6">
              <w:rPr>
                <w:rFonts w:ascii="Times New Roman" w:hAnsi="Times New Roman" w:cs="Times New Roman"/>
                <w:sz w:val="16"/>
                <w:szCs w:val="16"/>
              </w:rPr>
              <w:t>[M+H]</w:t>
            </w:r>
          </w:p>
        </w:tc>
        <w:tc>
          <w:tcPr>
            <w:tcW w:w="267" w:type="pct"/>
            <w:tcBorders>
              <w:left w:val="nil"/>
              <w:right w:val="nil"/>
            </w:tcBorders>
          </w:tcPr>
          <w:p w:rsidR="00F52416" w:rsidRPr="009352E6" w:rsidRDefault="00F52416" w:rsidP="008F1424">
            <w:pPr>
              <w:spacing w:before="40"/>
              <w:jc w:val="center"/>
              <w:rPr>
                <w:rFonts w:ascii="Times New Roman" w:hAnsi="Times New Roman" w:cs="Times New Roman"/>
                <w:sz w:val="16"/>
                <w:szCs w:val="16"/>
              </w:rPr>
            </w:pPr>
            <w:r w:rsidRPr="009352E6">
              <w:rPr>
                <w:rFonts w:ascii="Times New Roman" w:hAnsi="Times New Roman" w:cs="Times New Roman"/>
                <w:sz w:val="16"/>
                <w:szCs w:val="16"/>
              </w:rPr>
              <w:t>[</w:t>
            </w:r>
            <w:proofErr w:type="spellStart"/>
            <w:r w:rsidRPr="009352E6">
              <w:rPr>
                <w:rFonts w:ascii="Times New Roman" w:hAnsi="Times New Roman" w:cs="Times New Roman"/>
                <w:sz w:val="16"/>
                <w:szCs w:val="16"/>
              </w:rPr>
              <w:t>M+Na</w:t>
            </w:r>
            <w:proofErr w:type="spellEnd"/>
            <w:r w:rsidRPr="009352E6">
              <w:rPr>
                <w:rFonts w:ascii="Times New Roman" w:hAnsi="Times New Roman" w:cs="Times New Roman"/>
                <w:sz w:val="16"/>
                <w:szCs w:val="16"/>
              </w:rPr>
              <w:t>]</w:t>
            </w:r>
          </w:p>
        </w:tc>
        <w:tc>
          <w:tcPr>
            <w:tcW w:w="232" w:type="pct"/>
            <w:tcBorders>
              <w:left w:val="nil"/>
              <w:right w:val="nil"/>
            </w:tcBorders>
          </w:tcPr>
          <w:p w:rsidR="00F52416" w:rsidRPr="009352E6" w:rsidRDefault="00F52416" w:rsidP="008F1424">
            <w:pPr>
              <w:spacing w:before="40"/>
              <w:jc w:val="center"/>
              <w:rPr>
                <w:rFonts w:ascii="Times New Roman" w:hAnsi="Times New Roman" w:cs="Times New Roman"/>
                <w:sz w:val="16"/>
                <w:szCs w:val="16"/>
              </w:rPr>
            </w:pPr>
            <w:r w:rsidRPr="009352E6">
              <w:rPr>
                <w:rFonts w:ascii="Times New Roman" w:hAnsi="Times New Roman" w:cs="Times New Roman"/>
                <w:sz w:val="16"/>
                <w:szCs w:val="16"/>
              </w:rPr>
              <w:t>[M+K]</w:t>
            </w:r>
          </w:p>
        </w:tc>
        <w:tc>
          <w:tcPr>
            <w:tcW w:w="224" w:type="pct"/>
            <w:tcBorders>
              <w:left w:val="nil"/>
            </w:tcBorders>
          </w:tcPr>
          <w:p w:rsidR="00F52416" w:rsidRPr="009352E6" w:rsidRDefault="00F52416" w:rsidP="009352E6">
            <w:pPr>
              <w:spacing w:before="40"/>
              <w:ind w:right="-101"/>
              <w:jc w:val="center"/>
              <w:rPr>
                <w:rFonts w:ascii="Times New Roman" w:hAnsi="Times New Roman" w:cs="Times New Roman"/>
                <w:sz w:val="16"/>
                <w:szCs w:val="16"/>
              </w:rPr>
            </w:pPr>
            <w:r w:rsidRPr="009352E6">
              <w:rPr>
                <w:rFonts w:ascii="Times New Roman" w:hAnsi="Times New Roman" w:cs="Times New Roman"/>
                <w:sz w:val="16"/>
                <w:szCs w:val="16"/>
              </w:rPr>
              <w:t>[M-H]</w:t>
            </w:r>
          </w:p>
        </w:tc>
      </w:tr>
      <w:tr w:rsidR="00CE0E69" w:rsidRPr="009352E6" w:rsidTr="00CE0E69">
        <w:tc>
          <w:tcPr>
            <w:tcW w:w="311" w:type="pct"/>
            <w:tcBorders>
              <w:right w:val="nil"/>
            </w:tcBorders>
          </w:tcPr>
          <w:p w:rsidR="008F1424" w:rsidRPr="009352E6" w:rsidRDefault="008F1424" w:rsidP="005E355D">
            <w:pPr>
              <w:spacing w:before="40"/>
              <w:rPr>
                <w:rFonts w:ascii="Times New Roman" w:hAnsi="Times New Roman" w:cs="Times New Roman"/>
                <w:sz w:val="16"/>
                <w:szCs w:val="16"/>
              </w:rPr>
            </w:pPr>
            <w:r w:rsidRPr="009352E6">
              <w:rPr>
                <w:rFonts w:ascii="Times New Roman" w:hAnsi="Times New Roman" w:cs="Times New Roman"/>
                <w:sz w:val="16"/>
                <w:szCs w:val="16"/>
              </w:rPr>
              <w:t>1_A1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1_A2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1_A3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1_A4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1_A5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1_A6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1_A7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1_A8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1_A9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1_A10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1_A11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1_A12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1_B1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1_B2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1_B3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1_B4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1_B5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1_B6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1_B7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1_B8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1_B9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1_B10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1_B11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1_B12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1_C1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1_C2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1_C3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1_C4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1_C5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1_C6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1_C7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1_C8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1_C9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1_C10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1_C11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1_C12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1_D1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1_D2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1_D3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1_D4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1_D5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1_D6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1_D7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1_D8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1_D9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1_D10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1_D11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1_D12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1_E1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1_E2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1_E3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1_E4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1_E5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1_E6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1_E7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1_E8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1_E9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1_E10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1_E11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1_E12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1_F1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1_F2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1_F3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1_F4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1_F5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1_F6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1_F7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1_F8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1_F9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1_F10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1_F11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1_F12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1_G1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1_G2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1_G3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1_G4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1_G5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1_G6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1_G7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1_G8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1_G9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1_G10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1_G11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1_G12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1_H1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1_H2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1_H3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1_H4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1_H5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1_H6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1_H7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1_H8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1_H9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1_H10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1_H11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1_H12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2_A1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2_A2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2_A3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2_A4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2_A5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2_A6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2_A7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2_A8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2_A9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2_A10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2_A11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2_A12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2_B1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2_B2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2_B3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2_B4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2_B5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2_B6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2_B7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2_B8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2_B9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2_B10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2_B11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2_B12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2_C1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2_C2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2_C3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2_C4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2_C5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2_C6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2_C7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2_C8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2_C9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2_C10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2_C11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2_C12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2_D1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2_D2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2_D3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2_D4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2_D5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2_D6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2_D7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2_D8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2_D9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2_D10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2_D11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2_D12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2_E1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2_E2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2_E3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2_E4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2_E5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2_E6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2_E7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2_E8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2_E9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2_E10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2_E11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2_E12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2_F1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2_F2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2_F3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2_F4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2_F5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2_F6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2_F7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2_F8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2_F9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2_F10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2_F11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2_F12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2_G1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2_G2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2_G3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2_G4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2_G5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2_G6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2_G7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2_G8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2_G9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2_G10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2_G11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2_G12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2_H1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2_H2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2_H3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2_H4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2_H5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2_H6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2_H7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2_H8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2_H9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2_H10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2_H11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2_H12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3_A1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3_A2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3_A3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3_A4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3_A5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3_A6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3_A7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3_A8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3_A9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3_A10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3_A11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3_A12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3_B1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3_B2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3_B3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3_B4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3_B5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3_B6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3_B7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3_B8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3_B9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3_B10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3_B11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3_B12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3_C1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3_C2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3_C3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3_C4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3_C5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3_C6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3_C7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3_C8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3_C9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3_C10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3_C11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3_C12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3_D1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3_D2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3_D3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3_D4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3_D5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3_D6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3_D7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3_D8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3_D9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3_D10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3_D11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3_D12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3_E1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3_E2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3_E3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3_E4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3_E5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3_E6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3_E7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3_E8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3_E9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3_E10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3_E11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3_E12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3_F1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3_F2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3_F3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3_F4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3_F5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3_F6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3_F7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3_F8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3_F9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3_F10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3_F11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3_F12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3_G1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3_G2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3_G3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3_G4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3_G5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3_G6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3_G7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3_G8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3_G9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3_G10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3_G11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3_G12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3_H1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3_H2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3_H3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3_H4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3_H5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3_H6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3_H7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3_H8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3_H9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3_H10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3_H11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3_H12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4_A1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4_A2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4_A3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4_A4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4_A5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4_A6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4_A7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4_A8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4_A9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4_A10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4_A11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4_A12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4_B1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4_B2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4_B3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4_B4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4_B5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4_B6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4_B7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4_B8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4_B9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4_B10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4_B11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4_B12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4_C1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4_C2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4_C3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4_C4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4_C5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4_C6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4_C7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4_C8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4_C9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4_C10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4_C11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4_C12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4_D1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4_D2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4_D3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4_D4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4_D5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4_D6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4_D7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4_D8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4_D9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4_D10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4_D11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4_D12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4_E1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4_E2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4_E3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4_E4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4_E5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4_E6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4_E7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4_E8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4_E9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4_E10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4_E11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4_E12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4_F1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4_F2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4_F3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4_F4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4_F5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4_F6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4_F7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4_F8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4_F9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4_F10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4_F11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4_F12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4_G1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4_G2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4_G3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4_G4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4_G5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4_G6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4_G7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4_G8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4_G9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4_G10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4_G11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4_G12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4_H1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4_H2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4_H3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5_A1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5_A2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5_A3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5_A4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5_A5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5_A6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5_A7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5_A8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5_A9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5_A10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5_A11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5_A12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5_B1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5_B2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5_B3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5_B4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5_B5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5_B6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5_B7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5_B8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5_B9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5_B10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5_B11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5_B12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5_C1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5_C2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5_C3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5_C4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5_C5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5_C6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5_C7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5_C8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5_C9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5_C10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5_C11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5_C12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5_D1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5_D2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5_D3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5_D4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5_D5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5_D6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5_D7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5_D8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5_D9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5_D10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5_D11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5_D12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5_E1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5_E2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5_E3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5_E4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5_E5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5_E6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5_E7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5_E8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5_E9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5_E10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5_E11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5_E12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5_F1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5_F2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5_F3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5_F4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5_F5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5_F6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5_F7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5_F8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5_F9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5_F10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5_F11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5_F12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5_G1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5_G2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5_G3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5_G4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5_G5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5_G6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5_G7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5_G8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5_G9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5_G10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5_G11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5_G12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5_H1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5_H2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5_H3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5_H4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5_H5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5_H6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5_H7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5_H8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5_H9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5_H10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5_H11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5_H12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6_A1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6_A2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6_A3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6_A4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6_A5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6_A6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6_A7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6_A8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6_A9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6_A10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6_A11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6_A12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6_B1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6_B2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6_B3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6_B4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6_B5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6_B6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6_B7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6_B8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6_B9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6_B10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6_B11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6_B12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6_C1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6_C2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6_C3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6_C4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6_C5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6_C6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6_C7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6_C8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6_C9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6_C10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6_C11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6_C12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6_D1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6_D2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6_D3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6_D4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6_D5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6_D6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6_D7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6_D8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6_D9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6_D10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6_D11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6_D12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6_E1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6_E2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6_E3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6_E4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6_E5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6_E6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6_E7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6_E8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6_E9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6_E10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6_E11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6_E12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6_F1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6_F2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6_F6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6_F7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6_F8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6_F9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6_F10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6_F11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6_F12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6_G1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6_G2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6_G3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6_G4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6_G5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6_G6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6_G7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6_G8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6_G9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6_G10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6_G11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6_G12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6_H1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6_H2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6_H3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6_H4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6_H5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6_H6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7_A1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7_A2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7_A3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7_A4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7_A5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7_A6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7_A7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7_A8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7_A9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7_A10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7_A11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7_A12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7_B1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7_B2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7_B3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7_B4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7_B5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7_B6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7_B7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7_B8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7_B9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7_B10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7_B11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7_B12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7_C1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7_C2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7_C3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7_C4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7_C5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7_C6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7_C7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7_C8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7_C9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7_C10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7_C11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7_C12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7_D1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7_D2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7_D3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7_D4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7_D5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7_D6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7_D7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7_D8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7_D9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7_D10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7_D11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7_D12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7_E1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7_E2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7_E3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7_E4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7_E5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7_E6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7_E7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7_E8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7_E9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7_E10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7_E11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7_E12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7_F1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7_F2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7_F3</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7_F4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7_F5</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7_F6</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7_F7</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7_F8</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7_F9</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7_F10</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7_F11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7_F12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7_G1</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7_G2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7_G3</w:t>
            </w:r>
          </w:p>
          <w:p w:rsidR="00F52416"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7_G4</w:t>
            </w:r>
          </w:p>
        </w:tc>
        <w:tc>
          <w:tcPr>
            <w:tcW w:w="1976" w:type="pct"/>
            <w:tcBorders>
              <w:left w:val="nil"/>
              <w:right w:val="nil"/>
            </w:tcBorders>
          </w:tcPr>
          <w:p w:rsidR="008F1424" w:rsidRPr="009352E6" w:rsidRDefault="008F1424" w:rsidP="005E355D">
            <w:pPr>
              <w:spacing w:before="40"/>
              <w:rPr>
                <w:rFonts w:ascii="Times New Roman" w:hAnsi="Times New Roman" w:cs="Times New Roman"/>
                <w:sz w:val="16"/>
                <w:szCs w:val="16"/>
              </w:rPr>
            </w:pPr>
            <w:r w:rsidRPr="009352E6">
              <w:rPr>
                <w:rFonts w:ascii="Times New Roman" w:hAnsi="Times New Roman" w:cs="Times New Roman"/>
                <w:sz w:val="16"/>
                <w:szCs w:val="16"/>
              </w:rPr>
              <w:lastRenderedPageBreak/>
              <w:t>NAD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L-GLUTAMINE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HYPOTAURINE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INOSINE 5'-PHOSPHATE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CITRATE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L-THREONINE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PURINE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N-ACETYLNEURAMINATE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L-KYNURENINE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PYRIMIDINE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D-ASPARTATE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CYTIDINE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L-SERINE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L-CYSTEINE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CITRULLINE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TAURINE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D-GLUCONO-1,5-LACTONE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NICOTINATE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4-AMINOBUTANOATE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CYTOSINE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L-ISOLEUCINE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PYRAZOLE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L-GLUTAMIC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ASCORBATE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BETA-ALANINE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N-ACETYL-D-GLUCOSAMINE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GLYCOLATE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SARCOSINE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GLUCONIC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QUINATE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(S)-DIHYDROOROTATE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MALONATE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PIPECOLATE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FORMAMIDE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GLYCINE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L-METHIONINE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TETRAHYDROFOLATE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ADENINE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5'-METHYLTHIOADENOSINE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THYMIDINE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GLYCERATE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OROTATE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ETHANOLAMINE 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XANTHINE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DIHYDROFOLATE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L-CYSTINE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L-ALANINE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L-TRYPTOPHAN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URIDINE-5-MONOPHOSPHATE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L-PROLINE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THYMINE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SUCCINATE SEMIALDEHYDE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(S)-LACTATE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FRUCTOSE 1,6-BIPHOSPHATE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CARNOSINE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NICOTINAMIDE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SHIKIMATE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SUCCINATE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L-PHENYLALANINE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URACIL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(S)-MALATE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L-ASPARTATE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2'-DEOXYCYTIDINE 5'-MONOPHOSPHATE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HYPOXANTHINE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CREATINE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3,4-DIHYDROXY-L-PHENYLALANINE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GUANOSINE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5,6-DIHYDROURACIL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(R)-MALATE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L-LYSINE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L-TYROSINE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GLYCEROL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L-ASPARAGINE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L-VALINE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GUANINE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HOMOSERINE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PYRIDOXINE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DAMP</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(R,R)-TARTARIC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NICOTINAMIDE MONONUCLEOTIDE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FOLIC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ISOCITRIC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THIOUREA</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DIETHANOLAMINE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3-AMINOISOBUTANOATE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CYS-GLY</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L-2-PHOSPHOGLYCERIC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GUANIDINOACETATE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CREATININE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N-ACETYL-D-TRYPTOPHAN</w:t>
            </w:r>
            <w:r w:rsidR="00B15B04" w:rsidRPr="009352E6">
              <w:rPr>
                <w:rFonts w:ascii="Times New Roman" w:hAnsi="Times New Roman" w:cs="Times New Roman"/>
                <w:sz w:val="16"/>
                <w:szCs w:val="16"/>
                <w:vertAlign w:val="superscript"/>
              </w:rPr>
              <w:t>‡</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TRANS-ACONITATE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N-ACETYL-D-MANNOSAMINE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D-GLUCOSE-6-PHOSPHATE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LL-2,6-DIAMINOHEPTANEDIOATE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ALPHA-AMINOADIPATE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DEOXYCYTIDINE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NORADRENALINE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D-GLUCOSAMINE 6-PHOSPHATE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(S,S)-TARTARIC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3-DEHYDROSHIKIMATE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BIS(3-AMINOPROPYL)AMINE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HOMOCYSTEINE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THEOPHYLLINE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LEUCINE</w:t>
            </w:r>
            <w:r w:rsidR="00B15B04" w:rsidRPr="009352E6">
              <w:rPr>
                <w:rFonts w:ascii="Times New Roman" w:hAnsi="Times New Roman" w:cs="Times New Roman"/>
                <w:sz w:val="16"/>
                <w:szCs w:val="16"/>
                <w:vertAlign w:val="superscript"/>
              </w:rPr>
              <w:t>‡</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D-(+)-TREHALOSE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BETAINE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D-TRYPTOPHAN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3-SULFINO-L-ALANINE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O-SUCCINYL-L-HOMOSERINE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ALLANTOIN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GLYCERALDEHYDE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D-GLUCURONOLACTONE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(2-AMINOETHYL)PHOSPHONATE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SELENOMETHIONINE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MALEIMIDE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FORMATE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D-(+)-GLUCOSAMINE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PARAXANTHINE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ADENOSINE 5'-DIPHOSPHATE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2-DEOXY-D-GLUCOSE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N(PAI)-METHYL-L-HISTIDINE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GALACTITOL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5-OXO-D-PROLINE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4-PYRIDOXATE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PYRIDINE-2,3-DICARBOXYLATE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METHYLGUANIDINE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CAFFEINE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ACETALDEHYDE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D-GLUCURONIC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1-METHYLADENOSINE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DEOXYURIDINE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TRANS-4-HYDROXYPROLINE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UROCANATE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KYNURENINE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5-OXO-L-PROLINE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4-ACETAMIDOBUTANOATE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TRANS-CYCLOHEXANE-1,2-DIOL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MELANIN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DOPAMINE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PUTRESCINE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L-LYSINE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CYTIDINE 5'-DIPHOSPHOCHOLINE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1,3-DIAMINOPROPANE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O-PHOSPHO-L-SERINE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1-AMINOCYCLOPROPANE-1-CARBOXYLATE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5-HYDROXYMETHYLURACIL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L-CYSTATHIONINE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L-NORVALINE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3-HYDROXY-3-METHYLGLUTARATE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PHOSPHONOACETATE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PICOLINIC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ETHANOLAMINE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L-ARGININE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4-HYDROXY-L-PROLINE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6-DEOXY-L-GALACTOSE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HOMOCYSTINE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N-METHYL-L-GLUTAMATE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D-ORNITHINE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XANTHOSINE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3-METHYLCROTONYL-COA</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THYROTROPIN RELEASING HORMONE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3'-CMP</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N-METHYL-D-ASPARTIC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GALACTARATE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L-HISTIDINE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NICOTINIC ACID ADENINE DINUCLEOTIDE 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N-ALPHA-ACETYL-L-ASPARAGINE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L-PIPECOLIC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D-GLUCOSE 6-PHOSPHATE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BETA-NICOTINAMIDE ADENINE DINUCLEOTIDE 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CARBAMOYL 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ISOPENTENYL PYROPHOSPHATE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GUANOSINE 5'-TRIPHOSPHATE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THYMIDINE-5'-DIPHOSPHO-ALPHA-D-GLUCOSE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AGMATINE SULFATE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GLYCOLALDEHYDE DIMER</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2'-DEOXYGUANOSINE 5'-TRIPHOSPHATE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 xml:space="preserve">N-ACETYLGLYCINE </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N-ACETYL-L-ASPARTIC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INOSINE 5'-DIPHOSPHATE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2'-DEOXYADENOSINE 5'-DIPHOSPHATE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2'-DEOXYGUANOSINE 5'-MONOPHOSPHATE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NICOTINAMIDE HYPOXANTHINE DINUCLEOTIDE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S-(5'-ADENOSYL)-L-METHIONINE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6-PHOSPHOGLUCONIC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ALPHA-HYDROXYISOBUTYRIC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L-CYSTEIC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ADENOSINE 5'-MONOPHOSPHATE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D-GLUCONATE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PUTRESCINE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DEOXYCARNITINE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ADENOSINE 2',3'-CYCLIC 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MEVALOLACTONE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URIDINE 5'-DIPHOSPHOGLUCOSE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GAMMA,GAMMA-DIMETHYLALLYL PYROPHOSPHATE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2'-DEOXYURIDINE 5'-TRIPHOSPHATE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PHOSPHOCHOLINE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URIDINE 5'-TRIPHOSPHATE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6-HYDROXYDOPAMINE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THIAMINE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2'-DEOXYGUANOSINE 5'-DIPHOSPHATE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5-METHYLCYTOSINE HYDROCLORIDE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D-GLYCERIC ACID</w:t>
            </w:r>
          </w:p>
          <w:p w:rsidR="008F1424" w:rsidRPr="009352E6" w:rsidRDefault="00D36637" w:rsidP="008F1424">
            <w:pPr>
              <w:rPr>
                <w:rFonts w:ascii="Times New Roman" w:hAnsi="Times New Roman" w:cs="Times New Roman"/>
                <w:sz w:val="16"/>
                <w:szCs w:val="16"/>
              </w:rPr>
            </w:pPr>
            <w:r w:rsidRPr="009352E6">
              <w:rPr>
                <w:rFonts w:ascii="Times New Roman" w:hAnsi="Times New Roman" w:cs="Times New Roman"/>
                <w:sz w:val="16"/>
                <w:szCs w:val="16"/>
              </w:rPr>
              <w:t>CYTIDINE 2',3'-CYCLIC MONO-PHOS</w:t>
            </w:r>
            <w:r w:rsidR="008F1424" w:rsidRPr="009352E6">
              <w:rPr>
                <w:rFonts w:ascii="Times New Roman" w:hAnsi="Times New Roman" w:cs="Times New Roman"/>
                <w:sz w:val="16"/>
                <w:szCs w:val="16"/>
              </w:rPr>
              <w:t>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NEPSILON,NEPSILON,NEPSILON-TRIMETHYLLYSINE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PHOSPHO(ENOL)PYRUVIC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GUANOSINE 5'-DIPHOSPHOGLUCOSE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ALPHA-D-GALACTOSE 1-PHOSPHATE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PYRIDOXAL 5'-PHOSPHATE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DIHYDROXYACETONE 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PHOSPHO(ENOL)PYRUVIC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D-MANNOSE 6-PHOSPHATE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D-(-)-3-PHOSPHOGLYCERIC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L-CARNITINE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2-AMINOETHYL DIHYDROGEN 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O-ACETYL-L-SERINE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THYMIDINE 5'-MONOPHOSPHATE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ADENOSINE 3',5'-CYCLIC 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ADENOSINE-5'-DIPHOSPHOGLUCOSE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D-FRUCTOSE 6-PHOSPHATE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ADENOSINE 3',5'-DIPHOSPHATE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3-NITRO-L-TYROSINE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OCTOPAMINE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NALPHA-ACETYL-L-LYSINE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URIDINE 5'-DIPHOSPHOGALACTOSE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SPERMIDINE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PYRIDOXAMINE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5-AMINOLEVULINIC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2'-DEOXYURIDINE 5'-MONO-PHOS-PHATE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ADENOSINE 5'-TRIPHOSPHATE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D-RIBULOSE 1,5-BISPHOSPHATE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XANTHOSINE 5'-MONOPHOSPHATE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FLAVIN ADENINE DINUCLEOTIDE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2'-DEOXYGUANOSINE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OROTIC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LAUROYLCARNITINE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1-METHYLNICOTINAMIDE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SPERMINE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N-ACETYL-DL-METHIONINE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CARBAMOYLPHOSPHATE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5-PHOSPHO-D-RIBOSE 1-DIPHOSPHATE</w:t>
            </w:r>
          </w:p>
          <w:p w:rsidR="005E355D" w:rsidRPr="009352E6" w:rsidRDefault="005E355D" w:rsidP="008F1424">
            <w:pPr>
              <w:rPr>
                <w:rFonts w:ascii="Times New Roman" w:hAnsi="Times New Roman" w:cs="Times New Roman"/>
                <w:sz w:val="16"/>
                <w:szCs w:val="16"/>
              </w:rPr>
            </w:pPr>
            <w:r w:rsidRPr="009352E6">
              <w:rPr>
                <w:rFonts w:ascii="Times New Roman" w:hAnsi="Times New Roman" w:cs="Times New Roman"/>
                <w:sz w:val="16"/>
                <w:szCs w:val="16"/>
              </w:rPr>
              <w:t>4-CARBOXY-5-AMINOIMIDAZOLE RIBOTIDE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URIDINE 5'-DIPHOSPHO-N-ACETYLGALACTOSAMINE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GLYCERALDEHYDE 3-PHOSPHATE DIETHYL ACETAL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GUANOSINE 3',5'-CYCLIC 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L-HOMOCYSTEINE THIOLACTONE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O-PHOSPHO-DL-SERINE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S-(5'-ADENOSYL)-L-HOMOCYSTEINE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L-ORNITHINE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ADENINE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DL-NORMETANEPHRINE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URIDINE 5'-DIPHOSPHO-N-ACETYLGLUCOSAMINE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GUANOSINE 5'-DIPHOSPHATE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PHOSPHOCREATINE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URIDINE 5'-DIPHOSPHOGLUCURONIC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2,3-DIPHOSPHO-D-GLYCERIC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CYTIDINE 5'-DIPHOSPHATE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SELENOCYSTAMINE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HISTAMINE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INDOXYL SULFATE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ETHYL 3-UREIDOPROPIONATE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DEOXYRIBOSE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PHYTIC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THIAMINE 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2,4-DIHYDROXYPYRIMIDINE-5-CARBOXYLIC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S-HEXYL-GLUTATHIONE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GLYOXYLIC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GUANOSINE 5'-MONOPHOSPHATE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N-ACETYL-L-ALANINE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4-GUANIDINOBUTANOATE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HYDROXYPYRUVATE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D-MANNOSAMINE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CYTOCHROME C</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O-ACETYL-L-CARNITINE</w:t>
            </w:r>
            <w:r w:rsidR="00B15B04" w:rsidRPr="009352E6">
              <w:rPr>
                <w:rFonts w:ascii="Times New Roman" w:hAnsi="Times New Roman" w:cs="Times New Roman"/>
                <w:sz w:val="16"/>
                <w:szCs w:val="16"/>
                <w:vertAlign w:val="superscript"/>
              </w:rPr>
              <w:t>‡</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RIBOFLAVIN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METHYL BETA-D-GALACTOSIDE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GLUTARIC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DIHYDROXYFUMARIC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CMP</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GUANOSINE 5'-DIPHOSPHO-D-MANNOSE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5'-DEOXYADENOSINE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GLUTATHIONE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ERYTHRITOL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GLUCOSAMINATE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URIDINE 5'-TRIPHOSPHATE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2'-DEOXYADENOSINE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N-ACETYLPUTRESCINE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N-ACETYL-D-GALACTOSAMINE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N-ACETYL-DL-GLUTAMIC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2,4-DIHYDROXYPTERIDINE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6-HYDROXYNICOTINATE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N-ACETYL-L-CYSTEINE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INOSINE 5'-MONOPHOSPHATE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D-PANTOTHENIC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2-AMINO-2-METHYLPROPANOATE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ANILINE-2-SULFONIC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S-CARBOXYMETHYL-L-CYSTEINE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L-RHAMNOSE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THIAMINE PYROPHOSPHATE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L-HISTIDINOL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THYMIDINE 5'-MONOPHOSPHATE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3-UREIDOPROPIONATE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5-AMINOPENTANOATE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NORLEUCINE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N-FORMYLGLYCINE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ADENOSINE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D-(+)-RAFFINOSE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MESO-TARTARIC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2-ACETAMIDO-2-DEOXY-BETA-D-GLUCOSYLAMINE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D-SACCHARIC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ADENOSINE 5'-TRIPHOSPHATE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3-METHOXY-L-TYROSINE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D-LACTOSE</w:t>
            </w:r>
            <w:r w:rsidR="00B15B04" w:rsidRPr="009352E6">
              <w:rPr>
                <w:rFonts w:ascii="Times New Roman" w:hAnsi="Times New Roman" w:cs="Times New Roman"/>
                <w:sz w:val="16"/>
                <w:szCs w:val="16"/>
                <w:vertAlign w:val="superscript"/>
              </w:rPr>
              <w:t>‡</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3-HYDROXYBUTANOIC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4-IMIDAZOLEACETIC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D-(+)-GALACTURONIC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CYTIDINE 5'-TRIPHOSPHATE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3',5'-CYCLIC AMP</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L-METHIONINE SULFOXIMINE</w:t>
            </w:r>
            <w:r w:rsidR="00B15B04" w:rsidRPr="009352E6">
              <w:rPr>
                <w:rFonts w:ascii="Times New Roman" w:hAnsi="Times New Roman" w:cs="Times New Roman"/>
                <w:sz w:val="16"/>
                <w:szCs w:val="16"/>
                <w:vertAlign w:val="superscript"/>
              </w:rPr>
              <w:t>‡</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CIS-4-HYDROXY-D-PROLINE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N1-ACETYLSPERMINE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MESOXALATE</w:t>
            </w:r>
          </w:p>
          <w:p w:rsidR="008F1424" w:rsidRPr="009352E6" w:rsidRDefault="001E3B85" w:rsidP="008F1424">
            <w:pPr>
              <w:rPr>
                <w:rFonts w:ascii="Times New Roman" w:hAnsi="Times New Roman" w:cs="Times New Roman"/>
                <w:sz w:val="16"/>
                <w:szCs w:val="16"/>
              </w:rPr>
            </w:pPr>
            <w:r w:rsidRPr="009352E6">
              <w:rPr>
                <w:rFonts w:ascii="Times New Roman" w:hAnsi="Times New Roman" w:cs="Times New Roman"/>
                <w:sz w:val="16"/>
                <w:szCs w:val="16"/>
              </w:rPr>
              <w:t>NICOTINAMIDE ADENINE DINUCLEOTIDE PHOSPHATE REDUCED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3-METHYLHISTAMINE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MALEAMATE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CHOLINE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4-AMINOBUTANOATE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FORMYL-L-METHIONYL PEPTIDE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ACETYLCHOLINE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OXALIC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5-HYDROXY-L-TRYPTOPHAN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D-ALANINE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THEOBROMINE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N-AMIDINO-L-ASPARTATE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L-HISTIDINE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L-ALLOTHREONINE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CREATINE 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SPERMIDINE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ADENOSINE 5'-DIPHOSPHORIBOSE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2-METHOXYETHANOL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CITRAMALATE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L-ANSERINE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BILIVERDIN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DL-5-HYDROXYLYSINE</w:t>
            </w:r>
            <w:r w:rsidR="00B15B04" w:rsidRPr="009352E6">
              <w:rPr>
                <w:rFonts w:ascii="Times New Roman" w:hAnsi="Times New Roman" w:cs="Times New Roman"/>
                <w:sz w:val="16"/>
                <w:szCs w:val="16"/>
                <w:vertAlign w:val="superscript"/>
              </w:rPr>
              <w:t>‡</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CYSTEAMINE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OPHTHALMIC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L-2,3-DIAMINOPROPIONIC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TRIGONELLINE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EPINEPHRINE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3,4-DIHYDROXYPHENYL GLYCOL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CADAVERINE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2-HYDROXYBUTYRIC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COENZYME A</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OXALOMALIC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INOSINE 5'-TRIPHOSPHATE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SN-GLYCERO-3-PHOSPHOCHOLINE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2,5-DIMETHYLPYRAZINE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STACHYOSE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2'-DEOXYCYTIDINE 5'-DIPHOSPHATE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(2R,3R)-(-)-2,3-BUTANEDIOL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D-RIBOSE 5-PHOSPHATE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3-HYDROXYKYNURENINE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D-(+)-GALACTOSAMINE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2'-DEOXYADENOSINE 5'-TRIPHOSPHATE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SN-GLYCEROL 3-PHOSPHATE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VITAMIN B12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4-HYDROXY-L-PHENYLGLYCINE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N-ACETYL-DL-SERINE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URIDINE 5'-DIPHOSPHATE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GLYCEROL 2-PHOSPHATE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ALPHA-D-GLUCOSE 1-PHOSPHATE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D-GLUCOSAMINE 6-SULFATE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3-METHYGLUTARIC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SORBATE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MONO-ETHYL MALONATE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DIMETHYL SULFIDE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4-HYDROXYBENZOATE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TYRAMINE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CORTISOL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PRENOL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3-HYDROXYBENZALDEHYDE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XANTHURENIC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2-METHYLPROPANAL OXIME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PROPIONATE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TRIMETHYLAMINE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MELATONIN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MALEIC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PENTANOATE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PROPANOATE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BILIRUBIN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(S)-NICOTINE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BUTANAL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4-HYDROXY-2-QUINOLINECARBOXYLIC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2-METHYLPROPANOATE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3-HYDROXYBENZYL ALCOHOL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ANILINE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4-HYDROXYPHENYLACETATE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3,5-DIIODO-L-TYROSINE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MANDELIC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TRYPTAMINE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BENZOATE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GLUTARATE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INDOLE-3-ACETATE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CAFFEATE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LUMICHROME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6-CARBOXYHEXANOATE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N-ACETYL-L-PHENYLALANINE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AMYLOSE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L-TRYPTOPHANAMIDE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PHENOL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N-?-METHYLTRYPTAMINE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OXALOACETATE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2,3-DIHYDROXYBENZOATE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PROPENOATE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INDOLE-3-ETHANOL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FERULATE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GLYCOCHOLATE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PHENYLETHANOLAMINE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THIOPURINE S-METHYLETHER</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2-HYDROXY-4-(METHYLTHIO)BUTYRIC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PROPANAL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BENZOATE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3-AMINO-5-HYDROXYBENZOIC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CATECHOL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3,4-DIHYDROXYBENZOATE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CYCLOPENTANONE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PANTOLACTONE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GUAIACOL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2-HYDROXYPHENYLACETIC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10-HYDROXYDECANOATE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1,2-DIDECANOYL-SN-GLYCERO-3-PHOSPHOCHOLINE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2-HYDROXYPYRIDINE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3,4-DIHYDROXYPHENYLACETATE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N6-(DELTA2-ISOPENTENYL)-ADENINE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METHYL VANILLATE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2-OXOBUTANOATE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LIPOAMIDE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3-HYDROXYANTHRANILATE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3-(4-HYDROXYPHENYL)PYRUVATE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HEXANOATE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METHYLMALONATE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SEROTONIN CREATININE SULFATE COMPLEX</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CORTISOL 21-ACETATE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INDOLE-3-ACETAMIDE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HIPPURATE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ETHYLMALONIC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3,5-DIIODO-L-THYRONINE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FUMARATE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BENZALDEHYDE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4-HYDROXYBENZALDEHYDE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3-(2-HYDROXYPHENYL)PROPANOATE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3-METHOXYTYRAMINE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BENZYLAMINE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2-QUINOLINECARBOXYLIC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SEROTONIN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PTERIN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4-AMINOBENZOATE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2-AMINOPHENOL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ACETOIN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INDOLE-3-PYRUVIC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DEHYDRO-L-(+)-ASCORBIC ACID DIMER</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3-AMINO-4-HYDROXYBENZOIC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DIHYDROXYMANDELIC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ANTHRANILATE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THIOACETATE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BUTANOATE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INDOLE-3-ACETIC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5-VALEROLACTONE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2,5-DIHYDROXYBENZOATE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2-METHYLMALEATE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HYDROQUINONE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DETHIOBIOTIN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3-METHYL-2-OXOVALERIC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ALPHA-KETOGLUTARIC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N-ACETYLSEROTONIN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3-METHYLBUTANAL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ITACONATE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AZELAIC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MONO-METHYL GLUTARATE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2-METHYLGLUTARIC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PHENYLACETALDEHYDE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2-METHYLBUTANAL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PHENYL 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DIACETYL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PYRUVATE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TRANS-CINNAMALDEHYDE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2,6-DIHYDROXYPYRIDINE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PHENETHYLAMINE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METHYL ACETOACETATE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SUBERIC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ADIPIC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GERANYL PYROPHOSPHATE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N-ACETYL-L-LEUCINE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2',4'-DIHYDROXYACETOPHENONE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BENZYL ALCOHOL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2-OXOADIPATE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METHYL INDOLE-3-ACETATE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PROPYNOATE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3-METHOXY-4-HYDROXYMANDELATE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HOMOVANILLATE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4-QUINOLINECARBOXYLIC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(S)-1-PHENYLETHANOL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1-METHYL-6,7-DIHYDROXY-1,2,3,4-TETRAHYDROISOQUINOLINE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SALICYLAMIDE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3-HYDROXYBENZOATE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4-METHYL-2-OXOVALERIC ACID</w:t>
            </w:r>
          </w:p>
          <w:p w:rsidR="005E355D" w:rsidRPr="009352E6" w:rsidRDefault="005E355D" w:rsidP="005E355D">
            <w:pPr>
              <w:rPr>
                <w:rFonts w:ascii="Times New Roman" w:hAnsi="Times New Roman" w:cs="Times New Roman"/>
                <w:sz w:val="16"/>
                <w:szCs w:val="16"/>
              </w:rPr>
            </w:pPr>
            <w:r w:rsidRPr="009352E6">
              <w:rPr>
                <w:rFonts w:ascii="Times New Roman" w:hAnsi="Times New Roman" w:cs="Times New Roman"/>
                <w:sz w:val="16"/>
                <w:szCs w:val="16"/>
              </w:rPr>
              <w:t>2'-DEOXYURIDINE 5'-MONO-PHOS-PHATE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N,N-DIMETHYL-1,4-PHENYLENEDIAMINE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HOMOGENTISATE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INDOLE-3-ACETALDEHYDE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4-HYDROXY-3-METHOXYPHENYLGLYCOL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3-HYDROXYPHENYLACETATE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4-METHYLCATECHOL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PYRIDOXAL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SALICYLATE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3-METHYLBUTANOL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3-METHYL-2-OXINDOLE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3-METHYLADENINE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3-(4-HYDROXYPHENYL)LACTATE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BIOTIN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MERCAPTOPYRUVATE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PYRUVIC ALDEHYDE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PYRROLE-2-CARBOXYLATE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5-HYDROXYINDOLEACETATE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PHENYLACETIC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RESORCINOL MONOACETATE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ACETOACETATE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ACETYL 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ETHYL 3-INDOLEACETATE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DEHYDROASCORBATE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D-FRUCTOSE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L-SORBOSE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XYLITOL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RIBITOL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MYO-INOSITOL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MANNOSE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ARABINOSE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D-XYLOSE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SUCROSE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D-GALACTOSE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ALPHA-D-GLUCOSE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ALLOSE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MANNITOL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MELIBIOSE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D-SORBITOL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MALTOSE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D-TAGATOSE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D-GULONIC ACID GAMA-LACTONE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D-(-)-ARABINOSE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D-(+)-CELLOBIOSE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D-PSICOSE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L-ARABITOL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D-LYXOSE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D-RIBOSE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PALATINOSE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VITAMIN D2</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SQUALENE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4-COUMARATE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NONANOATE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CHENODEOXYCHOLATE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CAPRYLIC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CHOLESTERYL 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PETROSELINIC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1,2-DIPALMITOYL-SN-GLYCEROL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3ALPHA,12ALPHA-DIHYDROXY-5BETA-CHOLANATE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3ALPHA-HYDROXY-5BETA-CHOLANATE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PROTOPORPHYRIN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HEPTANOIC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RETINOL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MENAQUINONE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ELAIDIC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ESTRADIOL-17ALPHA</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MYRISTIC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CHOLESTERYL OLEATE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ROSMARINIC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GLYCERYL TRIPALMITATE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6.11-DEOXY-CORTISOL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TAUROLITHOCHOLATE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PALMITOLEIC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PALMITATE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3,3',5'-TRIIODOTHYRONINE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SPHINGANINE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LANOSTEROL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LAURIC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ARACHIDIC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ERUCIC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DEOXYCHOLATE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4-METHYL-2-OXO-PENTANOIC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LEUKOTRIENE B4</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HEPTADECANOATE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GLYCERYL TRIMYRISTATE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LINOLEATE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SPHINGOMYELIN</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CHOLESTA-5,7-DIEN-3BETA-OL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THYROXINE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BIS(2-ETHYLHEXYL)PHTHALATE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GAMMA-LINOLENIC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OMEGA-HYDROXYDODECANOIC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METHYL JASMONATE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GERANYLGERANYL PYROPHOSPHATE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HEXADECANOL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DIMETHYLBENZIMIDAZOLE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RETINOATE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INDOLE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CHOLATE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PHYLLOQUINONE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CHOLESTERYL PALMITATE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QUINOLINE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lastRenderedPageBreak/>
              <w:t>DOCOSAHEXAENOIC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DIETHYL 2-METHYL-3-OXOSUCCINATE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RETINYL PALMITATE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1-NAPHTHYLAMINE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1-HYDROXY-2-NAPHTHOATE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1,2-DIPALMITOYL-RAC-GLYCERO-3-PHOSPHOETHANOLAMINE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PHENYLPYRUVATE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TRANS-CINNAMATE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OLEATE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STEARATE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BETA-CAROTENE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25-HYDROXYCHOLESTEROL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NERVONIC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DESMOSTEROL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DEOXYCORTICOSTERONE ACETATE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1-OLEOYL-RAC-GLYCEROL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ALPHA-TOCOPHEROL</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RAC-GLYCEROL 1-MYRISTATE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TRICOSANOIC ACID</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FARNESYL DIPHOSPHATE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CORTISONE</w:t>
            </w:r>
          </w:p>
          <w:p w:rsidR="008F1424"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DECANOATE</w:t>
            </w:r>
          </w:p>
          <w:p w:rsidR="00F52416" w:rsidRPr="009352E6" w:rsidRDefault="008F1424" w:rsidP="008F1424">
            <w:pPr>
              <w:rPr>
                <w:rFonts w:ascii="Times New Roman" w:hAnsi="Times New Roman" w:cs="Times New Roman"/>
                <w:sz w:val="16"/>
                <w:szCs w:val="16"/>
              </w:rPr>
            </w:pPr>
            <w:r w:rsidRPr="009352E6">
              <w:rPr>
                <w:rFonts w:ascii="Times New Roman" w:hAnsi="Times New Roman" w:cs="Times New Roman"/>
                <w:sz w:val="16"/>
                <w:szCs w:val="16"/>
              </w:rPr>
              <w:t>CORTICOSTERONE</w:t>
            </w:r>
          </w:p>
        </w:tc>
        <w:tc>
          <w:tcPr>
            <w:tcW w:w="621" w:type="pct"/>
            <w:tcBorders>
              <w:left w:val="nil"/>
              <w:right w:val="nil"/>
            </w:tcBorders>
          </w:tcPr>
          <w:p w:rsidR="008F1424" w:rsidRPr="009352E6" w:rsidRDefault="008F1424" w:rsidP="00CE0E69">
            <w:pPr>
              <w:spacing w:before="40"/>
              <w:rPr>
                <w:rFonts w:ascii="Times New Roman" w:hAnsi="Times New Roman" w:cs="Times New Roman"/>
                <w:sz w:val="16"/>
                <w:szCs w:val="16"/>
              </w:rPr>
            </w:pPr>
            <w:r w:rsidRPr="009352E6">
              <w:rPr>
                <w:rFonts w:ascii="Times New Roman" w:hAnsi="Times New Roman" w:cs="Times New Roman"/>
                <w:sz w:val="16"/>
                <w:szCs w:val="16"/>
              </w:rPr>
              <w:lastRenderedPageBreak/>
              <w:t>C21H27N7O14P2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C5H10N2O3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C2H7NO2S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C10H13N4O8P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C6H8O7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C5H4N4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C11H19NO9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C10H12N2O3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C4H4N2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C4H7NO4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C5H4N4O3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C9H13N3O5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C3H7NO3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C3H7NO2S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C6H13N3O3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C2H7NO3S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C6H5NO2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C10H12N4O5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C4H9NO2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C4H5N3O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C3H3N2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C6H8O6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C3H7NO2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C8H15NO6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C2H4O3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C3H7NO2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C7H12O6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C5H6N2O4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C3H4O4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C6H11NO2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CH3NO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C2H5NO2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C5H11NO2S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C19H23N7O6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C5H5N5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C11H15N5O3S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C10H14N2O5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C3H6O4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C5H4N2O4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C2H8NO4P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C5H4N4O2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C19H21N7O6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C6H12N2O4S2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C3H7NO2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C11H12N2O2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C9H13N2O9P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C5H6N2O2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C4H6O3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C3H6O3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C9H12N2O6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C6H14O12P2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C9H14N4O3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C6H6N2O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C7H10O5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C4H6O4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C9H11NO2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C4H4N2O2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C4H6O5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C4H7NO4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C9H14N3O7P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C5H4N4O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C4H9N3O2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C9H11NO4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C10H13N5O5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C4H6N2O2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C4H6O5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C6H14N2O2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C9H11NO3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C4H8N2O3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C5H11NO2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C5H5N5O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C8H11NO3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C10H14N5O6P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C4H6O6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C11H15N2O8P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C19H19N7O6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C6H8O7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CH4N2S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C4H11NO2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C4H9NO2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C5H10N2O3S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C3H7O7P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C3H7N3O2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C4H7N3O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C13H14N2O3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C6H6O6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C8H15NO6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C6H13O9P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C7H14N2O4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C6H11NO4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C9H13N3O4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C8H11NO3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C6H14NO8P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C4H6O6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C7H8O5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C6H17N3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C4H9NO2S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C7H8N4O2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C12H22O11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C5H11NO2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C11H12N2O2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C3H7NO4S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C8H13NO6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C4H6N4O3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C3H6O3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C2H8NO3P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C5H11NO2Se</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C4H3NO2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CH2O2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C6H13NO5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C7H8N4O2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C10H15N5O10P2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C7H11N3O2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C6H14O6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C5H7NO3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C8H9NO4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C7H5NO4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C2H7N3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C8H10N4O2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C2H4O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C11H15N5O4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C9H12N2O5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C6H6N2O2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C10H12N2O3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C5H7NO3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C6H11NO3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C18H10N2O4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C8H11NO2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C4H12N2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C6H14N2O2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C14H26N4O11P2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C3H10N2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C3H8NO6P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C4H7NO2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C5H6N2O3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C7H14N2O4S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C5H11NO2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C2H5O5P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C6H5NO2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C2H7NO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C6H14N4O2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C8H16N2O4S2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C6H11NO4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C5H12N2O2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C10H12N4O6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C26H42N7O17P3S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C16H22N6O4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C9H14N3O8P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C6H9N3O2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C21H27N6O18P3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C6H10N2O4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C6H11NO2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C6H13O9P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C21H28N7O17P3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CH4NO5P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C5H12O7P2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C10H16N5O14P3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C16H26N2O16P2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C5H14N4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C10H16N5O13P3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C4H7NO3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C6H9NO5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C10H14N4O11P2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C10H15N5O9P2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C10H14N5O7P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C21H26N6O15P2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C15H22N6O5S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C6H13O10P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C3H7NO5S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C10H14N5O7P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C4H12N2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C7H15NO2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C10H12N5O6P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C15H24N2O17P2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C5H12O7P2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C9H15N2O14P3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C5H14NO4P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C9H15N2O15P3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C8H11NO3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C12H17N4OS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C10H15N5O10P2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C5H7N3O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C3H6O4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C9H12N3O7P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C9H20N2O2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C3H5O6P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C16H25N5O16P2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C6H13O9P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C8H10NO6P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C3H7O6P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C3H5O6P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C6H13O9P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C3H7O7P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C7H15NO3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C2H8NO4P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C10H15N2O8P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C10H12N5O6P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C16H25N5O15P2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C6H13O9P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C10H15N5O10P2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C9H10N2O5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C8H11NO2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C8H16N2O3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C15H24N2O17P2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C7H19N3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C8H12N2O2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C9H13N2O8P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C10H16N5O13P3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C5H12O11P2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C10H13N4O9P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C27H33N9O15P2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C10H13N5O4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C5H4N2O4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C19H37NO4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C7H9N2O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C10H26N4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C7H13NO3S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CH4NO5P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C5H13O14P3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C9H15N4O8P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C17H27N3O17P2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C7H15BaO7P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C10H12N5O7P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C4H7NOS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C3H8NO6P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C14H20N6O5S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C5H12N2O2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C5H5N5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C9H13NO3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C17H27N3O17P2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C10H15N5O11P2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C4H10N3O5P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C15H22N2O18P2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C3H8O10P2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C9H15N3O11P2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C4H12N2Se2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C8H7NO4S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C6H12N2O3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C6H18O24P6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C12H17N4O4PS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C5H4N2O4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C16H29N3O6S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C10H14N5O8P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C5H11N3O2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C3H4O4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C6H13NO5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C42H52FeN8O6S2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C9H17NO4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C17H20N4O6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C7H14O6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C5H8O4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C4H4O6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C9H14N3O8P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C16H25N5O16P2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C10H13N5O3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C10H17N3O6S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C4H10O4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C6H13NO6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C9H15N2O15P3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C10H13N5O3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C6H14N2O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C8H15NO6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C7H11NO5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C6H4N4O2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C6H5NO3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C5H9NO3S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C10H13N4O8P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C9H17NO5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C4H9NO2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C6H7N</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C5H9NO4S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C12H18N4O7P2S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C6H11N3O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C10H15N2O8P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C4H8N2O3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C5H11NO2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C3H5NO3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C10H13N5O4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C18H32O16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C4H6O6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C8H16N2O5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C10H16N5O13P3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C10H13NO4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C12H22O11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C5H6N2O2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C9H16N3O14P3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C10H12N5O6P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C5H12N2O3S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C12H28N4O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C3H2O5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C21H28N7O17P3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C6H11N3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C4H5NO3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C5H14NO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C4H9NO2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C6H11NO3S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C7H16NO2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C11H12N2O3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C3H7NO2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C7H8N4O2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C5H9N3O4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C6H9N3O2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C4H10N3O5P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C7H19N3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C15H23N5O14P2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C5H8O5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C10H16N4O3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C33H34N4O6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C6H14N2O3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C2H7NS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C11H19N3O6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C3H8N2O2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C7H7NO2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C9H13NO3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C5H14N2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C21H36N7O16P3S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C6H6O8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C10H15N4O14P3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C8H20NO6P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C6H8N2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C24H42O21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C9H15N3O10P2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C4H10O2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C5H11O8P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C10H12N2O4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C6H13NO5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C10H16N5O12P3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C3H9O6P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C63H88CoN14O14P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C5H9NO4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C9H14N2O12P2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C3H9O6P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C6H13O9P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C6H13NO8S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C3H4O4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C2H6S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C7H6O3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C8H11NO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C21H30O5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C10H7NO4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C4H9NO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C3H9N</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C13H16N2O2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C4H4O4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C33H36N4O6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C10H14N2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C4H8O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C10H7NO3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C6H7N</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C9H9I2NO3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C10H12N2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C5H8O4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C10H9NO2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C9H8O4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C12H10N4O2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C11H13NO3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C14H26O11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C11H13N3O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C6H6O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C11H14N2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C4H4O5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C7H6O4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C10H11NO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C26H43NO6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C8H11NO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C6H6N4S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C5H10O3S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C3H6O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C7H5NaO2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C7H7NO3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C7H6O4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C5H8O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C10H20O3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C28H56NO8P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C5H5NO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C8H8O4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C10H13N5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C8H8O4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C4H6O3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C8H15NOS2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C7H7NO3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C9H8O4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C4H6O4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C14H23N5O7S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C23H32O6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C10H10N2O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C5H8O4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C15H13I2NO4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C4H4O4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C7H6O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C9H10O3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C9H13NO2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C7H9N</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C10H7NO2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C10H12N2O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C6H5N5O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C7H7NO2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C6H7NO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C6H6O6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C7H7NO3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C8H8O5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C7H7NO2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C2H4OS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C10H9NO2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C7H6O4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C5H6O4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C10H18N2O3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C5H6O5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C12H14N2O2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C5H6O4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C9H16O4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C8H8O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C3H4O3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C9H8O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C5H5NO2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C8H11N</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C8H14O4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C10H20O7P2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C8H15NO3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C7H8O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C6H8O5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C11H11NO2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C9H10O5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C10H7NO2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C8H10O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C10H13NO2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C7H7NO2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C7H6O3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C21H34O5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C8H12N2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C8H8O4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C10H9NO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C7H6O3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C5H12O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C9H9NO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C6H7N5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C10H16N2O3S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C3H4O3S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C3H4O2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C5H5NO2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C10H9NO3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C4H6O3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C2H5O5P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C12H13NO2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C6H6O6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C5H12O5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C5H12O5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C12H22O11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C6H14O6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C12H22O11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C6H14O6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C12H22O11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C6H12O7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C12H22O11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C6H12O6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C5H12O5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C5H10O5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C12H22O11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C28H44O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C30H50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C24H40O4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C8H16O2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C29H48O2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C18H34O2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C35H68O5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C24H40O4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C24H40O3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C34H34N4O4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C7H14O2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C20H30O</w:t>
            </w:r>
          </w:p>
          <w:p w:rsidR="00190030" w:rsidRPr="009352E6" w:rsidRDefault="00190030" w:rsidP="00CE0E69">
            <w:pPr>
              <w:rPr>
                <w:rFonts w:ascii="Times New Roman" w:hAnsi="Times New Roman" w:cs="Times New Roman"/>
                <w:sz w:val="16"/>
                <w:szCs w:val="16"/>
              </w:rPr>
            </w:pPr>
            <w:r w:rsidRPr="009352E6">
              <w:rPr>
                <w:rFonts w:ascii="Times New Roman" w:hAnsi="Times New Roman" w:cs="Times New Roman"/>
                <w:sz w:val="16"/>
                <w:szCs w:val="16"/>
              </w:rPr>
              <w:t>C21H24O2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C18H34O2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C18H24O2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C14H28O2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C45H78O2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C18H16O8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C51H98O6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C21H30O4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C26H45NO5S</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C16H30O2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C16H32O2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C15H12I3NO4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C18H39NO2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C30H50O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C12H24O2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C20H40O2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C22H42O2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C24H40O4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C6H10O3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C20H32O4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C17H34O2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C45H86O6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C18H32O2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C41H83N2O6P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C27H44O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C15H11I4NO4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C24H38O4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C18H30O2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C12H24O3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C13H20O3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C20H36O7P2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C16H34O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C9H10N2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C20H28O2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C8H7N</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C24H40O5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C31H46O2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C43H76O2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C9H7N</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C22H32O2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C9H14O5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C36H60O2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C10H9N</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C11H8O3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C37H74NO8P</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C9H8O3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C9H8O2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C18H34O2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C18H36O2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C40H56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C27H46O2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C24H46O2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C27H44O</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C23H32O4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C21H40O4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C29H50O2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C17H34O4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C23H46O2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C15H28O7P2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C21H28O5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C10H20O2</w:t>
            </w:r>
          </w:p>
          <w:p w:rsidR="00F52416"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C21H30O4</w:t>
            </w:r>
          </w:p>
        </w:tc>
        <w:tc>
          <w:tcPr>
            <w:tcW w:w="353" w:type="pct"/>
            <w:tcBorders>
              <w:left w:val="nil"/>
              <w:right w:val="nil"/>
            </w:tcBorders>
          </w:tcPr>
          <w:p w:rsidR="008F1424" w:rsidRPr="009352E6" w:rsidRDefault="008F1424" w:rsidP="00CE0E69">
            <w:pPr>
              <w:spacing w:before="40"/>
              <w:rPr>
                <w:rFonts w:ascii="Times New Roman" w:hAnsi="Times New Roman" w:cs="Times New Roman"/>
                <w:sz w:val="16"/>
                <w:szCs w:val="16"/>
              </w:rPr>
            </w:pPr>
            <w:r w:rsidRPr="009352E6">
              <w:rPr>
                <w:rFonts w:ascii="Times New Roman" w:hAnsi="Times New Roman" w:cs="Times New Roman"/>
                <w:sz w:val="16"/>
                <w:szCs w:val="16"/>
              </w:rPr>
              <w:lastRenderedPageBreak/>
              <w:t>663.1091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146.0691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109.0197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348.0471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192.0270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119.0582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120.0436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309.1060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208.0848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80.0374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133.0375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168.0283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243.0855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105.0426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121.0197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175.0957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125.0147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196.0583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123.0320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268.0808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103.0633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111.0433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131.0946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67.0296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147.0532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176.0321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89.0477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221.0899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76.0160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89.0477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196.0583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192.0634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158.0328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104.0110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129.0790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45.0215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75.0320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149.0510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445.1710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135.0545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297.0896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242.0903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106.0266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156.0171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141.0191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152.0334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443.1553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240.0238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89.0477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204.0899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324.0359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115.0633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126.0429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102.0317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90.0317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244.0695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339.9961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226.1066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122.0480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174.0528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118.0266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165.0790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112.0273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134.0215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133.0375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307.0569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136.0385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131.0695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197.0688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283.0917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114.0429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134.0215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146.1055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181.0739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92.0473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132.0535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151.0494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119.0582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169.0739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331.0682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150.0164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334.0566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441.1397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192.0270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76.0095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105.0790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103.0633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178.0412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185.9929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117.0538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113.0589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246.1004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174.0164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221.0899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260.0297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190.0954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161.0688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227.0906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169.0739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259.0457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150.0164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172.0372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131.1422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135.0354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180.0647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131.0946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342.1162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204.0899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153.0096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219.0743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158.0440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90.0317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194.0427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125.0242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196.9955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97.0164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46.0055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179.0794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180.0647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427.0294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164.0685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169.0851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182.0790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129.0426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183.0532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167.0219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73.0640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194.0804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44.0262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194.0427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281.1124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228.0746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131.0582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138.0429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208.0848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129.0426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145.0739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116.0837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318.0641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153.0790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88.1000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146.1055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488.1073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74.0844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185.0089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101.0477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142.0378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222.0674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162.0528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139.9875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123.0320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61.0528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174.1117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131.0582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164.0685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268.0551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161.0688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132.0899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284.0757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849.1571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362.1702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323.0518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147.0532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210.0376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155.0695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744.0595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174.0641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129.0790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260.0297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743.0755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140.9827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246.0058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522.9907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564.0758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130.1218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60.0211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506.9957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117.0426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175.0481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428.0134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411.0345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347.0631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664.0931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398.1372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276.0246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169.0045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347.0631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196.0583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88.1000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145.1103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329.0525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148.0736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566.0550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246.0058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467.9736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183.0660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483.9685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169.0739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265.1123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427.0294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125.0589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106.0266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305.0413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188.1525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167.9824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605.0772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260.0297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247.0246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169.9980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167.9824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260.0297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185.9929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161.1052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141.0191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147.0532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322.0566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329.0525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589.0822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260.0297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427.0294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226.0590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153.0790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188.1161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566.0550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145.1579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168.0899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131.0582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308.0410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506.9957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309.9855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364.0420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785.1571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267.0967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156.0171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343.2722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137.0715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202.2157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191.0616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140.9827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389.9518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338.0627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607.0816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379.9608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345.0474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117.0248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185.0089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384.1216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132.0899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135.0545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183.0895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607.0816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443.0243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211.0358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580.0343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265.9593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403.0182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247.9331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111.0796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213.0096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160.0848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134.0579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659.8614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344.0708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156.0171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391.1777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74.0004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363.0580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131.0582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145.0851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104.0110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179.0794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884.2800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203.1158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376.1383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194.0790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132.0423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148.0008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323.0518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605.0772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251.1018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307.0838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122.0579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195.0743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483.9685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251.1018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130.1106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221.0899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189.0637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164.0334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139.0269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163.0303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348.0471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219.1107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103.0633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93.0578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179.0252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164.0685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424.0371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141.0902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322.0566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132.0535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131.0946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103.0269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267.0967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504.1690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150.0164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220.1059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210.0376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506.9957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211.0845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342.1162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126.0429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194.0427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482.9845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329.0525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180.0569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131.0582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244.2263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117.9902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743.0755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125.0953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115.0269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104.1075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103.0633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177.0460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146.1181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89.9953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220.0848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89.0477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180.0647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175.0593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155.0695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119.0582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211.0358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145.1579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559.0717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76.0524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148.0372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240.1222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582.2478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162.1004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77.0299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289.1274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104.0586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137.0477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183.0895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170.0579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102.1157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767.1152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206.0063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507.9798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257.1028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108.0687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666.2218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387.0233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90.0681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230.0192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224.0797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179.0794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491.0008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172.0137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1354.5674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167.0582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147.0532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404.0022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172.0137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260.0297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259.0362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146.0579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112.0524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104.0110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62.0190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138.0317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137.0841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362.2093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86.0732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122.0368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205.0375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87.0684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74.0368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59.0735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232.1212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116.0110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102.0681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74.0368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584.2635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162.1157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72.0575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189.0426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88.0524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124.0524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93.0578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152.0473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432.8672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152.0473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160.1000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122.0368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132.0423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175.0633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180.0423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242.0804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160.0736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207.0895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370.1475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203.1059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94.0419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174.1157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132.0059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154.0266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72.0211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161.0841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194.0579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465.3090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137.0841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166.0313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150.0351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58.0419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144.0187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153.0426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110.0368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154.0266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84.0575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130.0630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124.0524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152.0473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188.1412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565.3743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95.0371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168.0423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203.1171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168.0423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102.0317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205.0595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153.0426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180.0423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116.0837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118.0266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405.1318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404.2199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174.0793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179.0582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132.0423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524.8934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116.0110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106.0419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122.0368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166.0630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167.0946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107.0735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173.0477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176.0950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163.0494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137.0477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109.0528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88.0524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203.0582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174.0164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153.0426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184.0372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137.0477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75.9983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88.0524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175.0633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100.0524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154.0266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130.0266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110.0368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214.1317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130.0630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146.0215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218.1055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86.0732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130.0266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188.1049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146.0579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146.0579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120.0575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86.0732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136.0524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86.0368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88.0160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132.0575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111.0320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121.0891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116.0473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174.0892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146.0579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314.0684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173.1052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152.0473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108.0575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160.0372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189.0790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70.0055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198.0528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182.0579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173.0477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122.0732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179.0946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137.0477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138.0317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130.0630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366.2406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136.1000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168.0423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159.0684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184.0736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152.0473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124.0524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167.0582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138.0317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88.0888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147.0684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149.0701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182.0579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244.0882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119.9881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72.0211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111.0320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191.0582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136.0524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152.0473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102.0317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139.9875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203.0946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174.0164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180.0634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180.0634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152.0685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152.0685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180.0634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180.0634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150.0528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150.0528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342.1162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180.0634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180.0634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180.0634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182.0790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342.1162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182.0790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342.1162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180.0634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196.0583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150.0528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342.1162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180.0634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152.0685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150.0528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150.0528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342.1162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396.3392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410.3912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164.0473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158.1307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392.2926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144.1150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428.3654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282.2559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568.5066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392.2926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376.2977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562.2580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130.0994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286.2297</w:t>
            </w:r>
          </w:p>
          <w:p w:rsidR="00190030" w:rsidRPr="009352E6" w:rsidRDefault="00190030" w:rsidP="00CE0E69">
            <w:pPr>
              <w:rPr>
                <w:rFonts w:ascii="Times New Roman" w:hAnsi="Times New Roman" w:cs="Times New Roman"/>
                <w:sz w:val="16"/>
                <w:szCs w:val="16"/>
              </w:rPr>
            </w:pPr>
            <w:r w:rsidRPr="009352E6">
              <w:rPr>
                <w:rFonts w:ascii="Times New Roman" w:hAnsi="Times New Roman" w:cs="Times New Roman"/>
                <w:sz w:val="16"/>
                <w:szCs w:val="16"/>
              </w:rPr>
              <w:t>308.1776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282.2559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272.1776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228.2089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650.6001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360.0845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806.7363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346.2144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483.3018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254.2246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256.2402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650.7901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301.2981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426.3861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200.1776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312.3028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338.3185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392.2926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130.0630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336.2300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270.2559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722.6424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280.2402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730.5988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384.3392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776.6867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390.2770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278.2246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216.1725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224.1412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450.1936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242.2610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146.0844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300.2089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117.0578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408.2876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450.3498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624.5845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129.0578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328.2402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202.0841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524.4593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143.0735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188.0473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691.5152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164.0473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148.0524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282.2559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284.2715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536.4382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402.3498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366.3498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384.3392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372.2300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356.2926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430.3811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302.2457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354.3498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382.1310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360.1937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172.1463</w:t>
            </w:r>
          </w:p>
          <w:p w:rsidR="00F52416"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346.2144</w:t>
            </w:r>
          </w:p>
        </w:tc>
        <w:tc>
          <w:tcPr>
            <w:tcW w:w="369" w:type="pct"/>
            <w:tcBorders>
              <w:left w:val="nil"/>
              <w:right w:val="nil"/>
            </w:tcBorders>
          </w:tcPr>
          <w:p w:rsidR="008F1424" w:rsidRPr="009352E6" w:rsidRDefault="008F1424" w:rsidP="00CE0E69">
            <w:pPr>
              <w:spacing w:before="40"/>
              <w:rPr>
                <w:rFonts w:ascii="Times New Roman" w:hAnsi="Times New Roman" w:cs="Times New Roman"/>
                <w:sz w:val="16"/>
                <w:szCs w:val="16"/>
              </w:rPr>
            </w:pPr>
            <w:r w:rsidRPr="009352E6">
              <w:rPr>
                <w:rFonts w:ascii="Times New Roman" w:hAnsi="Times New Roman" w:cs="Times New Roman"/>
                <w:sz w:val="16"/>
                <w:szCs w:val="16"/>
              </w:rPr>
              <w:lastRenderedPageBreak/>
              <w:t>5893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5961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107812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6288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161166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9260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83887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6175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5951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9750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7027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938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6021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6306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33032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54670067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239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439174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10690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6508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439216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713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6137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91443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5789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98792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67678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6305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6030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145742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107689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6029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172313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8742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6140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222656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13945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6047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6802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649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92824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753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6267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6287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12647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1054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12599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444305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14180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6037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2723790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8113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64956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439498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763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439917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444212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439281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92136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13711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440997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439655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439774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5942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2153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9060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1549098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439406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204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751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92283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339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105024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10935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284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439213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4687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6022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64969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11850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439685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6723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10111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2519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94715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27476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13712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736715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7405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18189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92886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6325610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681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13804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68841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78168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65098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1018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6322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69248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17106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10010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439377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71082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64959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439869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638678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6131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22880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3037582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6274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123953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99715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5886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6830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443210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756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65103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10972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65065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6831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188966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65059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440334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34755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91493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11671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72886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10690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725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101812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8629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65070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1014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337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4624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1130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439220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65040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53481030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440120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1005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46173703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123912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1051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1005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65127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10917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99478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9700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16500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159296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65124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440266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92907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23724458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1052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65063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14036595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73323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643975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187790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168381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1103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6180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7339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65110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23724461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16219421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24316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134505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6262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1237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445675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8977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9548602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186004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6132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115119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774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10258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3613685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22833604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1131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90301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97536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6804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88064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964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440049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439756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493570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94214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54678503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6131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18396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124886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222285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73563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6133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13730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122356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84265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10250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72924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12035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8582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6613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6119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6926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193653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25310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165271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9700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21236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75606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60961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439242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447315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46779877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33037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9307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440995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92135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96215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441476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6176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89034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440014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916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10132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5886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69520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5280451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305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6995182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71080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5429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439918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6274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99289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9548602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445794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8019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1081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112072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5280353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1029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7018721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97328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5570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5816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91528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440864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87642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439620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8583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31252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439531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150855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225936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24154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15993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5311498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36143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352294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6031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2526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65533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72361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12284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643460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70615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5610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657311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11173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5699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5324282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896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444266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7991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5280352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89594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3845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6115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9305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439616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1549111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5326566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74839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53477771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439356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996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6088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970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6581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10685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445858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10140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5778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11427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517055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127115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8452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439368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11914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74300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16219892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8871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547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92180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8468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863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8892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487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245870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5744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11756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92859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444972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1669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7504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7124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73000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5801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803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440667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65083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85782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10484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802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10953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3469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643798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445027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903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11552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2266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73917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12046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998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7284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31229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637511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69371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1001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7757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10457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196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445995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70912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6990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74706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10110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736172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1738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10243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443135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91588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5147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5864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7472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800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10805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12122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9958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338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31260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150923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1673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9378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171548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12473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1826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999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5055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13067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440667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439163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439192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6912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6912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892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18950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135191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6036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79025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439507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6251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440658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5780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439186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439312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6857417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66308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439178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441036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439255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439240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5779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439559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5280793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11975273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637542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8158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10133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379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6427285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5461010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644078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222528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11740284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4971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8094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445354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5280374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445639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68570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11005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5283632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1100862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11147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53477676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439763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445638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644280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91486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246983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3893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10467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5281116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23668196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5280492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10465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11148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5280450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5283588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439423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5819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8343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5280933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79034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5281929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447277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2682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675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444795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798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221493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5280483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246520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7047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445580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97750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5280531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8640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6844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65109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997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444539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445639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5281</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5280489</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65094</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lastRenderedPageBreak/>
              <w:t>5281120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439577</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5952</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5283468</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14985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79050</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17085</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445713</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222786</w:t>
            </w:r>
          </w:p>
          <w:p w:rsidR="008F1424"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2969</w:t>
            </w:r>
          </w:p>
          <w:p w:rsidR="00F52416" w:rsidRPr="009352E6" w:rsidRDefault="008F1424" w:rsidP="00CE0E69">
            <w:pPr>
              <w:rPr>
                <w:rFonts w:ascii="Times New Roman" w:hAnsi="Times New Roman" w:cs="Times New Roman"/>
                <w:sz w:val="16"/>
                <w:szCs w:val="16"/>
              </w:rPr>
            </w:pPr>
            <w:r w:rsidRPr="009352E6">
              <w:rPr>
                <w:rFonts w:ascii="Times New Roman" w:hAnsi="Times New Roman" w:cs="Times New Roman"/>
                <w:sz w:val="16"/>
                <w:szCs w:val="16"/>
              </w:rPr>
              <w:t>5753</w:t>
            </w:r>
          </w:p>
        </w:tc>
        <w:tc>
          <w:tcPr>
            <w:tcW w:w="411" w:type="pct"/>
            <w:tcBorders>
              <w:left w:val="nil"/>
              <w:right w:val="nil"/>
            </w:tcBorders>
          </w:tcPr>
          <w:p w:rsidR="008F1424" w:rsidRPr="009352E6" w:rsidRDefault="008F1424" w:rsidP="00CE0E69">
            <w:pPr>
              <w:spacing w:before="40"/>
              <w:rPr>
                <w:rFonts w:ascii="Times New Roman" w:hAnsi="Times New Roman" w:cs="Times New Roman"/>
                <w:sz w:val="16"/>
                <w:szCs w:val="16"/>
              </w:rPr>
            </w:pPr>
            <w:r w:rsidRPr="009352E6">
              <w:rPr>
                <w:rFonts w:ascii="Times New Roman" w:hAnsi="Times New Roman" w:cs="Times New Roman"/>
                <w:sz w:val="16"/>
                <w:szCs w:val="16"/>
              </w:rPr>
              <w:lastRenderedPageBreak/>
              <w:t>HMDB00902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HMDB00641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HMDB00965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HMDB00175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HMDB00094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HMDB00167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HMDB01366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HMDB00230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HMDB00684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HMDB03361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HMDB06483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HMDB00289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HMDB00089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HMDB00187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HMDB00574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HMDB00904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HMDB00251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HMDB00150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HMDB01488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HMDB00195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HMDB00112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HMDB00630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HMDB00172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HMDB00148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HMDB00044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HMDB00056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HMDB00215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HMDB00115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HMDB00271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HMDB00625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HMDB03072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HMDB03349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HMDB00691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HMDB00070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HMDB01536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HMDB00123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HMDB00696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HMDB01846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HMDB00034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HMDB01173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HMDB00273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HMDB00139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HMDB00226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HMDB00224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HMDB00292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HMDB01056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HMDB00192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HMDB00161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HMDB00929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HMDB00288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HMDB00162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HMDB00262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HMDB01259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HMDB00190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HMDB00296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HMDB01058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HMDB00033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HMDB01406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HMDB03070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HMDB00254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HMDB00159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HMDB00300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lastRenderedPageBreak/>
              <w:t>HMDB00156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HMDB00191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HMDB01202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HMDB00157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HMDB00064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HMDB00181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HMDB00133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HMDB00076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HMDB31518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HMDB00182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HMDB00158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HMDB00131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HMDB00168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HMDB00883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HMDB00132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HMDB00719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HMDB00239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HMDB00905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HMDB00956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HMDB00229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HMDB00121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HMDB00193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HMDB34155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HMDB04437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HMDB03911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HMDB00078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HMDB03391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HMDB00128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HMDB00562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HMDB13713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HMDB00958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HMDB01129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HMDB01401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HMDB01370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HMDB00510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HMDB00014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HMDB00216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HMDB01254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HMDB29878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HMDB11634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HMDB00742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HMDB01889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HMDB00687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HMDB00975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HMDB00043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HMDB13609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HMDB00996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HMDB00462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HMDB01051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HMDB06355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HMDB11747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HMDB03966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HMDB00142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HMDB01514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HMDB01860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HMDB01341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HMDB62477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HMDB00479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HMDB00107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HMDB00805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HMDB00017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HMDB00232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HMDB01522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HMDB01847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HMDB00990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HMDB00127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HMDB03331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lastRenderedPageBreak/>
              <w:t>HMDB00012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HMDB00725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HMDB00301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HMDB00684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HMDB00267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HMDB03681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HMDB04068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HMDB00073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HMDB01414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HMDB00182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HMDB01413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HMDB00002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HMDB00272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HMDB36458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HMDB00469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HMDB00099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HMDB00355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HMDB04110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HMDB02243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HMDB00149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HMDB00517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HMDB06055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HMDB00174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HMDB00575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HMDB62660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HMDB03374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HMDB00299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HMDB01493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HMDB05763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HMDB00095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HMDB02393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HMDB00639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HMDB00177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HMDB01179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HMDB06028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HMDB00716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HMDB01401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HMDB00217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HMDB01096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HMDB01347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HMDB01273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HMDB01328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HMDB01432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HMDB03344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HMDB01440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HMDB00532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HMDB00812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HMDB03335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HMDB01508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HMDB01044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HMDB01185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HMDB01316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HMDB00729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HMDB02757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HMDB00045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HMDB00625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HMDB01414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HMDB06831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HMDB11616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HMDB06024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HMDB00286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HMDB01347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HMDB01191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HMDB01565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HMDB00285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HMDB01537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HMDB00235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lastRenderedPageBreak/>
              <w:t>HMDB00960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HMDB02894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HMDB00139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HMDB11691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HMDB01325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HMDB00263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HMDB00645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HMDB01491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HMDB01473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HMDB00263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HMDB01078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HMDB00807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HMDB00062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HMDB00224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HMDB03011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HMDB01227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HMDB00058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HMDB06557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HMDB00124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HMDB00061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HMDB01904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HMDB04825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HMDB00446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HMDB00302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HMDB01257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HMDB01431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HMDB01149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HMDB01409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HMDB00538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HMDB11688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HMDB01554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HMDB01248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HMDB00085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HMDB00226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HMDB02250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HMDB00699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HMDB01256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HMDB11745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HMDB01096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HMDB00280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HMDB01517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HMDB00304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HMDB01314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HMDB02287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HMDB01721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HMDB00939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HMDB00214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HMDB00034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HMDB00819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HMDB00290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HMDB01201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HMDB01511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HMDB00935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HMDB01294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HMDB01546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HMDB00870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HMDB00682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HMDB03224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HMDB03502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HMDB02666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HMDB00119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HMDB01397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HMDB00766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HMDB03464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lastRenderedPageBreak/>
              <w:t>HMDB01352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HMDB12920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HMDB00201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HMDB00244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HMDB29965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HMDB00661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HMDB02050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HMDB00095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HMDB01163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HMDB01983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HMDB00125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HMDB02994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HMDB00285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HMDB00101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HMDB02064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HMDB00212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HMDB01138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HMDB02658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HMDB01890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HMDB00175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HMDB00210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HMDB01906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HMDB29415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HMDB00849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HMDB01372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HMDB03431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HMDB01227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HMDB00026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HMDB03355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HMDB01645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HMDB00050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HMDB03213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HMDB01104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HMDB00663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HMDB00538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HMDB60747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HMDB00186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HMDB00011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HMDB02024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HMDB03402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HMDB00082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HMDB00058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HMDB29430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HMDB60460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HMDB01186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HMDB31522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HMDB00217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HMDB01861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HMDB00097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HMDB00112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HMDB01015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HMDB00895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HMDB02329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HMDB00472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HMDB01310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HMDB02825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HMDB03157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HMDB00177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HMDB04041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HMDB01511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HMDB01257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HMDB01178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lastRenderedPageBreak/>
              <w:t>HMDB00426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HMDB00194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HMDB01008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HMDB00450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HMDB02991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HMDB05765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HMDB02006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HMDB00875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HMDB00068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HMDB00318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HMDB02322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HMDB00008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HMDB01423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HMDB00189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HMDB00086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HMDB35289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HMDB03553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HMDB01245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HMDB33007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HMDB01548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HMDB00732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HMDB01532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HMDB00126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HMDB00607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HMDB00295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HMDB02520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HMDB01586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HMDB00592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HMDB00752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HMDB00576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HMDB02303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HMDB00500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HMDB00306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HMDB00063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HMDB30124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HMDB00881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HMDB00237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HMDB00906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HMDB01389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HMDB00176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HMDB00892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HMDB00237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HMDB00054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HMDB01934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HMDB03543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HMDB00715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HMDB01873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HMDB59712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HMDB03012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HMDB00020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HMDB03474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HMDB00703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HMDB00303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HMDB01870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HMDB00661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HMDB00197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HMDB01964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HMDB00857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HMDB00512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HMDB03403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HMDB13318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HMDB00228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lastRenderedPageBreak/>
              <w:t>HMDB04370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HMDB00223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HMDB00397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HMDB31647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HMDB03447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HMDB00954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HMDB00138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HMDB01065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HMDB60412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HMDB37115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HMDB03366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HMDB01870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HMDB00957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HMDB01856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HMDB31407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HMDB01398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HMDB00669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HMDB13751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HMDB01336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HMDB00484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HMDB00005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HMDB00962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HMDB01476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HMDB00707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HMDB00535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HMDB00202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HMDB29739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HMDB00714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HMDB00622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HMDB00582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HMDB00134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HMDB06115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HMDB11718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HMDB33752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HMDB00022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HMDB33871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HMDB00842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HMDB00259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HMDB00802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HMDB01392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HMDB03243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HMDB60484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HMDB01866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HMDB01123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HMDB31188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HMDB00039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HMDB00197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HMDB00152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HMDB00634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HMDB02434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HMDB03581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HMDB00491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HMDB00208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HMDB01238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HMDB06478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HMDB02092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HMDB00784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HMDB00858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HMDB00422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lastRenderedPageBreak/>
              <w:t>HMDB06236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HMDB31526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HMDB40733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HMDB03407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HMDB00243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HMDB03441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HMDB12275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HMDB00310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HMDB00893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HMDB00448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HMDB01285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HMDB11756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HMDB29659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HMDB03119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HMDB00225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HMDB29738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HMDB06804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HMDB00291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HMDB00118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HMDB05199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HMDB15687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HMDB02466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HMDB00695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HMDB00526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HMDB00130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HMDB01190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HMDB01490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HMDB00440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HMDB00873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HMDB01545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HMDB01895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HMDB06007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HMDB11600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HMDB00755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HMDB00030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HMDB01368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HMDB01167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HMDB04230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HMDB00763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HMDB00209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HMDB00060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HMDB01494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HMDB01264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HMDB00660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HMDB01266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HMDB02917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HMDB00508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HMDB00211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HMDB00169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HMDB00646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HMDB00098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HMDB00258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HMDB00143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HMDB03345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HMDB01151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HMDB00765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HMDB00048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HMDB00247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HMDB00163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HMDB03418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HMDB03290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HMDB29942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HMDB00055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lastRenderedPageBreak/>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HMDB01851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HMDB00283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HMDB02923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HMDB00900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HMDB00256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HMDB02035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HMDB00847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HMDB00518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HMDB00482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HMDB03822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HMDB02080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HMDB07098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HMDB00626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HMDB00761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HMDB00241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HMDB00666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HMDB00305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HMDB00573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HMDB00429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HMDB00806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HMDB00918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HMDB03572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HMDB05356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HMDB00015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HMDB00722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HMDB03229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HMDB00220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HMDB00265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HMDB00269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HMDB01251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HMDB00638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HMDB02212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HMDB02068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HMDB00626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HMDB00695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HMDB01085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HMDB02259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HMDB42061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HMDB00673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HMDB01348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HMDB00032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HMDB00248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HMDB03073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HMDB02059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HMDB36583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HMDB04486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HMDB03424</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HMDB03701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HMDB01852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HMDB00738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HMDB00619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HMDB03555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HMDB00885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HMDB33731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HMDB02183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HMDB32306</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HMDB03648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HMDB08923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HMDB00205</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HMDB00930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HMDB00207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HMDB00827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HMDB00561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HMDB06247</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lastRenderedPageBreak/>
              <w:t>HMDB02368</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HMDB02719</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HMDB01893</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HMDB01160</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HMDB00961</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HMDB02802</w:t>
            </w:r>
          </w:p>
          <w:p w:rsidR="00811700"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HMDB00511</w:t>
            </w:r>
          </w:p>
          <w:p w:rsidR="00F52416" w:rsidRPr="009352E6" w:rsidRDefault="00811700" w:rsidP="00811700">
            <w:pPr>
              <w:rPr>
                <w:rFonts w:ascii="Times New Roman" w:hAnsi="Times New Roman" w:cs="Times New Roman"/>
                <w:sz w:val="16"/>
                <w:szCs w:val="16"/>
              </w:rPr>
            </w:pPr>
            <w:r w:rsidRPr="009352E6">
              <w:rPr>
                <w:rFonts w:ascii="Times New Roman" w:hAnsi="Times New Roman" w:cs="Times New Roman"/>
                <w:sz w:val="16"/>
                <w:szCs w:val="16"/>
              </w:rPr>
              <w:t>HMDB01547</w:t>
            </w:r>
          </w:p>
        </w:tc>
        <w:tc>
          <w:tcPr>
            <w:tcW w:w="235" w:type="pct"/>
            <w:tcBorders>
              <w:left w:val="nil"/>
              <w:right w:val="nil"/>
            </w:tcBorders>
          </w:tcPr>
          <w:p w:rsidR="008F1424" w:rsidRPr="009352E6" w:rsidRDefault="008F1424" w:rsidP="005E355D">
            <w:pPr>
              <w:spacing w:before="40"/>
              <w:jc w:val="center"/>
              <w:rPr>
                <w:rFonts w:ascii="Times New Roman" w:hAnsi="Times New Roman" w:cs="Times New Roman"/>
                <w:sz w:val="16"/>
                <w:szCs w:val="16"/>
              </w:rPr>
            </w:pPr>
            <w:r w:rsidRPr="009352E6">
              <w:rPr>
                <w:rFonts w:ascii="Times New Roman" w:hAnsi="Times New Roman" w:cs="Times New Roman"/>
                <w:sz w:val="16"/>
                <w:szCs w:val="16"/>
              </w:rPr>
              <w:lastRenderedPageBreak/>
              <w:t>228.5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168.9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118.6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146.4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104.1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149.1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116.5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155.7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117.6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129.0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130.9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129.2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146.2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136.8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105.9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130.8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192.1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166.0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151.4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117.9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194.2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144.6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115.1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163.8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149.8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158.4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149.4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135.6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135.3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116.8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121.6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158.6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142.5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160.3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140.2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116.0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166.3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139.6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166.1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194.8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118.4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136.1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153.5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129.4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146.2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148.9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139.6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130.0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146.6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150.2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169.1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126.9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129.1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107.8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183.7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137.1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107.3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159.1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147.3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146.4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197.8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144.3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129.3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134.3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138.1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139.4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152.6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130.3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158.3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259.9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156.2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164.2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137.0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228.8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148.9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233.4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144.4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197.2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208.7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191.1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180.7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181.5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165.6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184.6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147.9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130.7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169.5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169.0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207.2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144.4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183.0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135.1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184.5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159.4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183.1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117.9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159.8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146.4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130.8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149.0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149.2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143.0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130.8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148.9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165.4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170.3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196.8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147.2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149.9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207.2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159.5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195.5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170.6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246.6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202.5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149.5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141.4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165.8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167.6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216.9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169.6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180.9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141.0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216.9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185.7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141.7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210.2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139.6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175.0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126.2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126.6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206.8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172.9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174.4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130.6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118.1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143.2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185.8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138.5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164.2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206.6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154.5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167.2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184.5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155.7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129.2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146.2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135.4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168.9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145.1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139.4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186.1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165.4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156.1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205.5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146.9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137.0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195.5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147.8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169.2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185.0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170.3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158.5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233.4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118.1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136.3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148.1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115.1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141.7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211.1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125.2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152.7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242.2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162.1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140.2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243.3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191.6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151.8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118.9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232.1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171.4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140.7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148.4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191.5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340.8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174.9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149.0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150.4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110.4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129.4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188.2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118.9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136.5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116.5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152.5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116.5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245.3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135.5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134.3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117.0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126.7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159.7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137.0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135.0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144.8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142.7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115.3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136.4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116.6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139.8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204.0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129.0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117.4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118.4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126.4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117.5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126.2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116.3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134.5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143.1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137.1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191.3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116.6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137.4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136.4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129.7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141.4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135.5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130.3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149.1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129.1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147.2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140.2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126.8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120.7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119.4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125.0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135.4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126.7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164.3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140.4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126.3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118.9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129.1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137.5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118.3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141.0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138.3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139.0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200.4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129.8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139.3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126.6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130.1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126.1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137.9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150.6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117.6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139.2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122.6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124.4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135.2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168.6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169.5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132.7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169.2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130.1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169.2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169.5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207.4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216.7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143.2</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206.3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136.6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220.3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182.4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261.6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203.6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201.0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243.3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131.0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176.0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182.5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169.5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170.1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286.1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177.5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316.0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183.9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210.4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172.5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171.5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203.4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194.6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202.3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161.5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191.9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203.1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203.6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123.8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181.1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181.3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300.4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179.4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294.6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210.1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213.1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175.6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153.6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152.8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220.7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174.5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130.4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175.8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121.0</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202.9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228.7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280.5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120.9</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184.7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143.7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251.3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278.3</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128.4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127.8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182.5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184.7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244.1</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216.6</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208.8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209.5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221.5</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205.8</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193.7</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187.4</w:t>
            </w:r>
          </w:p>
          <w:p w:rsidR="00811700"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148.7</w:t>
            </w:r>
          </w:p>
          <w:p w:rsidR="00F52416" w:rsidRPr="009352E6" w:rsidRDefault="00811700" w:rsidP="00811700">
            <w:pPr>
              <w:jc w:val="center"/>
              <w:rPr>
                <w:rFonts w:ascii="Times New Roman" w:hAnsi="Times New Roman" w:cs="Times New Roman"/>
                <w:sz w:val="16"/>
                <w:szCs w:val="16"/>
              </w:rPr>
            </w:pPr>
            <w:r w:rsidRPr="009352E6">
              <w:rPr>
                <w:rFonts w:ascii="Times New Roman" w:hAnsi="Times New Roman" w:cs="Times New Roman"/>
                <w:sz w:val="16"/>
                <w:szCs w:val="16"/>
              </w:rPr>
              <w:t>183.9</w:t>
            </w:r>
          </w:p>
        </w:tc>
        <w:tc>
          <w:tcPr>
            <w:tcW w:w="267" w:type="pct"/>
            <w:tcBorders>
              <w:left w:val="nil"/>
              <w:right w:val="nil"/>
            </w:tcBorders>
          </w:tcPr>
          <w:p w:rsidR="008F1424" w:rsidRPr="009352E6" w:rsidRDefault="008F1424" w:rsidP="005E355D">
            <w:pPr>
              <w:spacing w:before="40"/>
              <w:jc w:val="center"/>
              <w:rPr>
                <w:rFonts w:ascii="Times New Roman" w:hAnsi="Times New Roman" w:cs="Times New Roman"/>
                <w:sz w:val="16"/>
                <w:szCs w:val="16"/>
              </w:rPr>
            </w:pPr>
            <w:r w:rsidRPr="009352E6">
              <w:rPr>
                <w:rFonts w:ascii="Times New Roman" w:hAnsi="Times New Roman" w:cs="Times New Roman"/>
                <w:sz w:val="16"/>
                <w:szCs w:val="16"/>
              </w:rPr>
              <w:lastRenderedPageBreak/>
              <w:t>229.6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173.4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154.5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105.4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156.3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200.1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118.0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167.4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154.4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163.6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141.6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125.3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162.6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149.8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171.9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171.0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200.6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141.3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159.5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141.3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107.3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187.4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109.7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106.1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166.4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152.5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183.4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199.7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148.7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116.2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156.5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167.6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264.7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165.8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143.8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230.0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235.0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148.9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183.4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190.2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175.5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148.9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184.3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184.3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164.4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141.3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175.6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151.3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163.4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157.6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175.3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247.3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170.2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217.8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173.9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186.2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217.8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188.0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211.9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207.8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178.2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116.5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134.5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143.7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209.7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172.4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164.4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173.4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165.3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208.1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143.8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186.4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175.6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235.0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118.0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130.3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245.9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167.3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246.2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193.3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233.8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193.7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344.7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110.5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113.3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116.6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157.8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113.3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250.3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148.3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145.2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143.6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158.1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124.7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146.8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116.4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172.7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220.0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210.4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220.4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261.4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201.8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248.8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171.4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286.7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187.4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316.7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190.8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175.1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195.1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203.9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193.3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301.5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181.6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294.0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156.2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222.3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176.4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235.4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280.6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191.2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252.3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277.2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186.6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247.2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223.1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209.1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224.1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151.5</w:t>
            </w:r>
          </w:p>
          <w:p w:rsidR="00F52416"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191.9</w:t>
            </w:r>
          </w:p>
        </w:tc>
        <w:tc>
          <w:tcPr>
            <w:tcW w:w="232" w:type="pct"/>
            <w:tcBorders>
              <w:left w:val="nil"/>
              <w:right w:val="nil"/>
            </w:tcBorders>
          </w:tcPr>
          <w:p w:rsidR="008F1424" w:rsidRPr="009352E6" w:rsidRDefault="008F1424" w:rsidP="005E355D">
            <w:pPr>
              <w:spacing w:before="40"/>
              <w:jc w:val="center"/>
              <w:rPr>
                <w:rFonts w:ascii="Times New Roman" w:hAnsi="Times New Roman" w:cs="Times New Roman"/>
                <w:sz w:val="16"/>
                <w:szCs w:val="16"/>
              </w:rPr>
            </w:pPr>
            <w:r w:rsidRPr="009352E6">
              <w:rPr>
                <w:rFonts w:ascii="Times New Roman" w:hAnsi="Times New Roman" w:cs="Times New Roman"/>
                <w:sz w:val="16"/>
                <w:szCs w:val="16"/>
              </w:rPr>
              <w:lastRenderedPageBreak/>
              <w:t>229.6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119.9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105.2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105.4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167.4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162.8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141.4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119.8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126.7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162.8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171.3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143.8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141.5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109.5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106.3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159.9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150.3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158.2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263.4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157.3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168.8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230.4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234.9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198.3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211.1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191.3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188.7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173.4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209.8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185.8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163.7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184.7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154.4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169.2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173.8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188.1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209.8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196.6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157.3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246.5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209.5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171.5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172.7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184.5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188.0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178.2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177.4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177.9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126.8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118.1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168.8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156.3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141.0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189.7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169.2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196.6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173.7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188.3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173.8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161.8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234.9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212.1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130.4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244.3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166.2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141.7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245.0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191.8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156.6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233.5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154.3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191.9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344.8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108.4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193.5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117.6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249.4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146.6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136.0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118.2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116.6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119.7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118.0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143.7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136.3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121.1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153.0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147.4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146.2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122.2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141.6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143.7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119.1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139.2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140.8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126.3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143.6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125.6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171.9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173.8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173.7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128.8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173.7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130.7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173.8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205.2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217.9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144.7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208.9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138.0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221.0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189.5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265.8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249.2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134.3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178.1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189.5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168.5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176.0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283.1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181.3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317.5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187.5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179.5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205.9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194.9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197.9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166.7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198.4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209.8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206.1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189.3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187.9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302.0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185.4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297.0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206.9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214.7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159.4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222.2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174.5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131.2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182.7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204.8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231.6</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277.8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191.9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150.1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252.1</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280.8</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133.2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132.4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189.5</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191.4</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242.0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214.0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213.9</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206.3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220.0</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212.2</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196.7</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192.3</w:t>
            </w:r>
          </w:p>
          <w:p w:rsidR="002561A8"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152.2</w:t>
            </w:r>
          </w:p>
          <w:p w:rsidR="00F52416" w:rsidRPr="009352E6" w:rsidRDefault="002561A8" w:rsidP="002561A8">
            <w:pPr>
              <w:jc w:val="center"/>
              <w:rPr>
                <w:rFonts w:ascii="Times New Roman" w:hAnsi="Times New Roman" w:cs="Times New Roman"/>
                <w:sz w:val="16"/>
                <w:szCs w:val="16"/>
              </w:rPr>
            </w:pPr>
            <w:r w:rsidRPr="009352E6">
              <w:rPr>
                <w:rFonts w:ascii="Times New Roman" w:hAnsi="Times New Roman" w:cs="Times New Roman"/>
                <w:sz w:val="16"/>
                <w:szCs w:val="16"/>
              </w:rPr>
              <w:t>183.9</w:t>
            </w:r>
          </w:p>
        </w:tc>
        <w:tc>
          <w:tcPr>
            <w:tcW w:w="224" w:type="pct"/>
            <w:tcBorders>
              <w:left w:val="nil"/>
            </w:tcBorders>
          </w:tcPr>
          <w:p w:rsidR="008F1424" w:rsidRPr="009352E6" w:rsidRDefault="008F1424" w:rsidP="005E355D">
            <w:pPr>
              <w:spacing w:before="40"/>
              <w:jc w:val="center"/>
              <w:rPr>
                <w:rFonts w:ascii="Times New Roman" w:hAnsi="Times New Roman" w:cs="Times New Roman"/>
                <w:sz w:val="16"/>
                <w:szCs w:val="16"/>
              </w:rPr>
            </w:pPr>
            <w:r w:rsidRPr="009352E6">
              <w:rPr>
                <w:rFonts w:ascii="Times New Roman" w:hAnsi="Times New Roman" w:cs="Times New Roman"/>
                <w:sz w:val="16"/>
                <w:szCs w:val="16"/>
              </w:rPr>
              <w:lastRenderedPageBreak/>
              <w:t>224.7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165.9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117.7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160.1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143.8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104.1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118.8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147.4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118.0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153.3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116.2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128.3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143.9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134.5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106.8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193.2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164.2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150.2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117.0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195.6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141.1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116.5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143.5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118.4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147.1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153.9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148.4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133.1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134.3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114.4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117.4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118.8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157.2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139.0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157.8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117.4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138.9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117.3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165.5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138.4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165.5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193.0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134.6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154.4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143.9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144.3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136.3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145.5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146.2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167.0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143.5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108.4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179.5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134.8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114.3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137.8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107.8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128.9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158.1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146.0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143.8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172.1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199.2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141.0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118.5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133.7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136.3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149.5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128.4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155.8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264.5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156.9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162.5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225.9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144.3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231.3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193.7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209.2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118.3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189.1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176.9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178.8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164.1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186.7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143.6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167.3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136.4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166.8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207.0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133.2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181.1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159.9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180.1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117.0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158.6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148.4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145.1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147.8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144.3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136.0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163.3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167.4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186.9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143.2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179.7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147.7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142.7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207.0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133.0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157.0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148.2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166.5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242.6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152.8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198.6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151.6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160.8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164.8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219.1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166.4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182.8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140.0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219.1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181.4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138.2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209.6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135.0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171.9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198.1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173.5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171.3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130.2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146.3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184.0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136.2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162.5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208.0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152.0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164.1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181.1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154.6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143.9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165.9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144.5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185.0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163.3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154.0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202.6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144.8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146.7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167.1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128.9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182.0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167.4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133.8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161.0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231.3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135.1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134.7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147.7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116.5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138.2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206.8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121.2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151.8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243.0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158.4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138.7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246.3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188.1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150.9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226.8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169.4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136.1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145.0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188.3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342.3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171.6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145.1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145.9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112.2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128.9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188.9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134.0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153.2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116.9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248.6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136.0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115.8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158.5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135.4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144.6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128.9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142.0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115.3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135.5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118.5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138.5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200.8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128.9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117.9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116.4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115.6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135.4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142.7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133.7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135.8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188.8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116.9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117.2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136.0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118.9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136.5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140.9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133.2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118.9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149.4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147.9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118.4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138.8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121.1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128.3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134.0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162.6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139.6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137.9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139.2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136.9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137.4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198.8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138.2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126.7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122.7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136.7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150.8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136.2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117.4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139.3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123.4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121.0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131.3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127.3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166.3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167.3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167.1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128.2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167.1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125.5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167.3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205.9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213.8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128.5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143.7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205.5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137.1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217.1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176.2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254.4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202.1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202.0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247.5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132.7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176.9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176.3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170.3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165.6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278.7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174.1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313.9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183.9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206.1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169.4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168.6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200.6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186.2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201.0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158.4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185.1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195.3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202.1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124.8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182.7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174.8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297.8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175.5</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289.4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208.0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208.6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173.0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152.4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153.7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213.2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169.1</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177.7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119.8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201.7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225.2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272.9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120.9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187.2</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143.0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244.0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270.7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129.9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128.8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176.3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178.3</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240.4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213.4</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lastRenderedPageBreak/>
              <w:t>199.7</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208.0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215.8</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198.0</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191.6</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188.9</w:t>
            </w:r>
          </w:p>
          <w:p w:rsidR="00AF1170"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148.8</w:t>
            </w:r>
          </w:p>
          <w:p w:rsidR="00F52416" w:rsidRPr="009352E6" w:rsidRDefault="00AF1170" w:rsidP="00AF1170">
            <w:pPr>
              <w:jc w:val="center"/>
              <w:rPr>
                <w:rFonts w:ascii="Times New Roman" w:hAnsi="Times New Roman" w:cs="Times New Roman"/>
                <w:sz w:val="16"/>
                <w:szCs w:val="16"/>
              </w:rPr>
            </w:pPr>
            <w:r w:rsidRPr="009352E6">
              <w:rPr>
                <w:rFonts w:ascii="Times New Roman" w:hAnsi="Times New Roman" w:cs="Times New Roman"/>
                <w:sz w:val="16"/>
                <w:szCs w:val="16"/>
              </w:rPr>
              <w:t>184.6</w:t>
            </w:r>
          </w:p>
        </w:tc>
      </w:tr>
    </w:tbl>
    <w:p w:rsidR="00612782" w:rsidRPr="009352E6" w:rsidRDefault="00612782">
      <w:pPr>
        <w:rPr>
          <w:rFonts w:ascii="Times New Roman" w:hAnsi="Times New Roman" w:cs="Times New Roman"/>
          <w:sz w:val="20"/>
        </w:rPr>
      </w:pPr>
    </w:p>
    <w:p w:rsidR="00611C9E" w:rsidRDefault="00611C9E">
      <w:pPr>
        <w:rPr>
          <w:rFonts w:ascii="Times New Roman" w:hAnsi="Times New Roman" w:cs="Times New Roman"/>
          <w:sz w:val="20"/>
        </w:rPr>
        <w:sectPr w:rsidR="00611C9E" w:rsidSect="00E86F67">
          <w:pgSz w:w="12240" w:h="15840"/>
          <w:pgMar w:top="1440" w:right="1440" w:bottom="1440" w:left="1440" w:header="720" w:footer="720" w:gutter="0"/>
          <w:cols w:space="720"/>
          <w:docGrid w:linePitch="360"/>
        </w:sectPr>
      </w:pPr>
    </w:p>
    <w:p w:rsidR="00FC2363" w:rsidRPr="006A60E3" w:rsidRDefault="00FC2363" w:rsidP="00FC2363">
      <w:pPr>
        <w:ind w:left="-540" w:right="-630"/>
        <w:rPr>
          <w:rFonts w:ascii="Times New Roman" w:hAnsi="Times New Roman" w:cs="Times New Roman"/>
          <w:b/>
          <w:sz w:val="24"/>
        </w:rPr>
      </w:pPr>
      <w:r w:rsidRPr="006A60E3">
        <w:rPr>
          <w:rFonts w:ascii="Times New Roman" w:hAnsi="Times New Roman" w:cs="Times New Roman"/>
          <w:b/>
          <w:sz w:val="20"/>
        </w:rPr>
        <w:lastRenderedPageBreak/>
        <w:t xml:space="preserve">Table S2a. </w:t>
      </w:r>
      <w:r w:rsidRPr="006A60E3">
        <w:rPr>
          <w:rFonts w:ascii="Times New Roman" w:hAnsi="Times New Roman" w:cs="Times New Roman"/>
          <w:b/>
          <w:sz w:val="20"/>
          <w:vertAlign w:val="superscript"/>
        </w:rPr>
        <w:t>TW</w:t>
      </w:r>
      <w:r w:rsidRPr="006A60E3">
        <w:rPr>
          <w:rFonts w:ascii="Times New Roman" w:hAnsi="Times New Roman" w:cs="Times New Roman"/>
          <w:b/>
          <w:sz w:val="20"/>
        </w:rPr>
        <w:t>CCS</w:t>
      </w:r>
      <w:r w:rsidRPr="006A60E3">
        <w:rPr>
          <w:rFonts w:ascii="Times New Roman" w:hAnsi="Times New Roman" w:cs="Times New Roman"/>
          <w:b/>
          <w:sz w:val="20"/>
          <w:vertAlign w:val="subscript"/>
        </w:rPr>
        <w:t>N2</w:t>
      </w:r>
      <w:r w:rsidRPr="006A60E3">
        <w:rPr>
          <w:rFonts w:ascii="Times New Roman" w:hAnsi="Times New Roman" w:cs="Times New Roman"/>
          <w:b/>
          <w:sz w:val="20"/>
        </w:rPr>
        <w:t xml:space="preserve"> values from direct infusion in positive-ion mode. NC denotes that an average cannot be calculated as the compound was only detected once out of the triplicate measurements (in case of site averages), or only on one instrument (in case of overall average).</w:t>
      </w:r>
      <w:r w:rsidR="006A60E3" w:rsidRPr="006A60E3">
        <w:rPr>
          <w:rFonts w:ascii="Times New Roman" w:hAnsi="Times New Roman" w:cs="Times New Roman"/>
          <w:b/>
          <w:sz w:val="20"/>
        </w:rPr>
        <w:t xml:space="preserve"> </w:t>
      </w:r>
      <w:r w:rsidRPr="006A60E3">
        <w:rPr>
          <w:rFonts w:ascii="Times New Roman" w:hAnsi="Times New Roman" w:cs="Times New Roman"/>
          <w:b/>
          <w:sz w:val="20"/>
        </w:rPr>
        <w:t>ND denotes not detected</w:t>
      </w:r>
      <w:r w:rsidRPr="006A60E3">
        <w:rPr>
          <w:rFonts w:ascii="Times New Roman" w:hAnsi="Times New Roman" w:cs="Times New Roman"/>
          <w:b/>
          <w:sz w:val="24"/>
        </w:rPr>
        <w:t>.</w:t>
      </w:r>
    </w:p>
    <w:tbl>
      <w:tblPr>
        <w:tblStyle w:val="TableGrid"/>
        <w:tblW w:w="14157" w:type="dxa"/>
        <w:tblInd w:w="-432" w:type="dxa"/>
        <w:tblBorders>
          <w:left w:val="none" w:sz="0" w:space="0" w:color="auto"/>
          <w:right w:val="none" w:sz="0" w:space="0" w:color="auto"/>
        </w:tblBorders>
        <w:tblLook w:val="04A0" w:firstRow="1" w:lastRow="0" w:firstColumn="1" w:lastColumn="0" w:noHBand="0" w:noVBand="1"/>
      </w:tblPr>
      <w:tblGrid>
        <w:gridCol w:w="697"/>
        <w:gridCol w:w="5153"/>
        <w:gridCol w:w="838"/>
        <w:gridCol w:w="821"/>
        <w:gridCol w:w="821"/>
        <w:gridCol w:w="795"/>
        <w:gridCol w:w="838"/>
        <w:gridCol w:w="821"/>
        <w:gridCol w:w="821"/>
        <w:gridCol w:w="795"/>
        <w:gridCol w:w="838"/>
        <w:gridCol w:w="919"/>
      </w:tblGrid>
      <w:tr w:rsidR="00FC2363" w:rsidRPr="00FC2363" w:rsidTr="00656A54">
        <w:tc>
          <w:tcPr>
            <w:tcW w:w="697" w:type="dxa"/>
            <w:tcBorders>
              <w:bottom w:val="nil"/>
              <w:right w:val="nil"/>
            </w:tcBorders>
            <w:vAlign w:val="center"/>
          </w:tcPr>
          <w:p w:rsidR="00FC2363" w:rsidRPr="00FC2363" w:rsidRDefault="00FC2363" w:rsidP="00656A54">
            <w:pPr>
              <w:spacing w:before="40"/>
              <w:rPr>
                <w:rFonts w:ascii="Times New Roman" w:hAnsi="Times New Roman" w:cs="Times New Roman"/>
                <w:sz w:val="16"/>
              </w:rPr>
            </w:pPr>
            <w:r w:rsidRPr="00FC2363">
              <w:rPr>
                <w:rFonts w:ascii="Times New Roman" w:hAnsi="Times New Roman" w:cs="Times New Roman"/>
                <w:sz w:val="16"/>
              </w:rPr>
              <w:t>adduct</w:t>
            </w:r>
          </w:p>
        </w:tc>
        <w:tc>
          <w:tcPr>
            <w:tcW w:w="5153" w:type="dxa"/>
            <w:tcBorders>
              <w:left w:val="nil"/>
              <w:bottom w:val="nil"/>
              <w:right w:val="nil"/>
            </w:tcBorders>
            <w:vAlign w:val="center"/>
          </w:tcPr>
          <w:p w:rsidR="00FC2363" w:rsidRPr="00FC2363" w:rsidRDefault="00FC2363" w:rsidP="00656A54">
            <w:pPr>
              <w:spacing w:before="40"/>
              <w:rPr>
                <w:rFonts w:ascii="Times New Roman" w:hAnsi="Times New Roman" w:cs="Times New Roman"/>
                <w:sz w:val="16"/>
              </w:rPr>
            </w:pPr>
            <w:r w:rsidRPr="00FC2363">
              <w:rPr>
                <w:rFonts w:ascii="Times New Roman" w:hAnsi="Times New Roman" w:cs="Times New Roman"/>
                <w:sz w:val="16"/>
              </w:rPr>
              <w:t>compound</w:t>
            </w:r>
          </w:p>
        </w:tc>
        <w:tc>
          <w:tcPr>
            <w:tcW w:w="3275" w:type="dxa"/>
            <w:gridSpan w:val="4"/>
            <w:tcBorders>
              <w:left w:val="nil"/>
              <w:right w:val="nil"/>
            </w:tcBorders>
            <w:vAlign w:val="center"/>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t xml:space="preserve">site 1 </w:t>
            </w:r>
            <w:r w:rsidRPr="00FC2363">
              <w:rPr>
                <w:rFonts w:ascii="Times New Roman" w:hAnsi="Times New Roman" w:cs="Times New Roman"/>
                <w:sz w:val="16"/>
                <w:vertAlign w:val="superscript"/>
              </w:rPr>
              <w:t>TW</w:t>
            </w:r>
            <w:r w:rsidRPr="00FC2363">
              <w:rPr>
                <w:rFonts w:ascii="Times New Roman" w:hAnsi="Times New Roman" w:cs="Times New Roman"/>
                <w:sz w:val="16"/>
              </w:rPr>
              <w:t>CCS</w:t>
            </w:r>
            <w:r w:rsidRPr="00FC2363">
              <w:rPr>
                <w:rFonts w:ascii="Times New Roman" w:hAnsi="Times New Roman" w:cs="Times New Roman"/>
                <w:sz w:val="16"/>
                <w:vertAlign w:val="subscript"/>
              </w:rPr>
              <w:t>N2</w:t>
            </w:r>
            <w:r w:rsidRPr="00FC2363">
              <w:rPr>
                <w:rFonts w:ascii="Times New Roman" w:hAnsi="Times New Roman" w:cs="Times New Roman"/>
                <w:sz w:val="16"/>
              </w:rPr>
              <w:t xml:space="preserve"> (Å</w:t>
            </w:r>
            <w:r w:rsidRPr="00FC2363">
              <w:rPr>
                <w:rFonts w:ascii="Times New Roman" w:hAnsi="Times New Roman" w:cs="Times New Roman"/>
                <w:sz w:val="16"/>
                <w:vertAlign w:val="superscript"/>
              </w:rPr>
              <w:t>2</w:t>
            </w:r>
            <w:r w:rsidRPr="00FC2363">
              <w:rPr>
                <w:rFonts w:ascii="Times New Roman" w:hAnsi="Times New Roman" w:cs="Times New Roman"/>
                <w:sz w:val="16"/>
              </w:rPr>
              <w:t>)</w:t>
            </w:r>
          </w:p>
        </w:tc>
        <w:tc>
          <w:tcPr>
            <w:tcW w:w="3275" w:type="dxa"/>
            <w:gridSpan w:val="4"/>
            <w:tcBorders>
              <w:left w:val="nil"/>
              <w:right w:val="nil"/>
            </w:tcBorders>
            <w:vAlign w:val="center"/>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t>site 2</w:t>
            </w:r>
            <w:r w:rsidRPr="00FC2363">
              <w:rPr>
                <w:rFonts w:ascii="Times New Roman" w:hAnsi="Times New Roman" w:cs="Times New Roman"/>
                <w:sz w:val="16"/>
                <w:vertAlign w:val="superscript"/>
              </w:rPr>
              <w:t xml:space="preserve"> TW</w:t>
            </w:r>
            <w:r w:rsidRPr="00FC2363">
              <w:rPr>
                <w:rFonts w:ascii="Times New Roman" w:hAnsi="Times New Roman" w:cs="Times New Roman"/>
                <w:sz w:val="16"/>
              </w:rPr>
              <w:t>CCS</w:t>
            </w:r>
            <w:r w:rsidRPr="00FC2363">
              <w:rPr>
                <w:rFonts w:ascii="Times New Roman" w:hAnsi="Times New Roman" w:cs="Times New Roman"/>
                <w:sz w:val="16"/>
                <w:vertAlign w:val="subscript"/>
              </w:rPr>
              <w:t>N2</w:t>
            </w:r>
            <w:r w:rsidRPr="00FC2363">
              <w:rPr>
                <w:rFonts w:ascii="Times New Roman" w:hAnsi="Times New Roman" w:cs="Times New Roman"/>
                <w:sz w:val="16"/>
              </w:rPr>
              <w:t xml:space="preserve"> (Å</w:t>
            </w:r>
            <w:r w:rsidRPr="00FC2363">
              <w:rPr>
                <w:rFonts w:ascii="Times New Roman" w:hAnsi="Times New Roman" w:cs="Times New Roman"/>
                <w:sz w:val="16"/>
                <w:vertAlign w:val="superscript"/>
              </w:rPr>
              <w:t>2</w:t>
            </w:r>
            <w:r w:rsidRPr="00FC2363">
              <w:rPr>
                <w:rFonts w:ascii="Times New Roman" w:hAnsi="Times New Roman" w:cs="Times New Roman"/>
                <w:sz w:val="16"/>
              </w:rPr>
              <w:t>)</w:t>
            </w:r>
          </w:p>
        </w:tc>
        <w:tc>
          <w:tcPr>
            <w:tcW w:w="838" w:type="dxa"/>
            <w:tcBorders>
              <w:left w:val="nil"/>
              <w:bottom w:val="nil"/>
              <w:right w:val="nil"/>
            </w:tcBorders>
            <w:vAlign w:val="center"/>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t xml:space="preserve">average </w:t>
            </w:r>
            <w:r w:rsidRPr="00FC2363">
              <w:rPr>
                <w:rFonts w:ascii="Times New Roman" w:hAnsi="Times New Roman" w:cs="Times New Roman"/>
                <w:sz w:val="16"/>
                <w:vertAlign w:val="superscript"/>
              </w:rPr>
              <w:t>TW</w:t>
            </w:r>
            <w:r w:rsidRPr="00FC2363">
              <w:rPr>
                <w:rFonts w:ascii="Times New Roman" w:hAnsi="Times New Roman" w:cs="Times New Roman"/>
                <w:sz w:val="16"/>
              </w:rPr>
              <w:t>CCS</w:t>
            </w:r>
            <w:r w:rsidRPr="00FC2363">
              <w:rPr>
                <w:rFonts w:ascii="Times New Roman" w:hAnsi="Times New Roman" w:cs="Times New Roman"/>
                <w:sz w:val="16"/>
                <w:vertAlign w:val="subscript"/>
              </w:rPr>
              <w:t>N2</w:t>
            </w:r>
            <w:r w:rsidRPr="00FC2363">
              <w:rPr>
                <w:rFonts w:ascii="Times New Roman" w:hAnsi="Times New Roman" w:cs="Times New Roman"/>
                <w:sz w:val="16"/>
              </w:rPr>
              <w:t xml:space="preserve"> (Å</w:t>
            </w:r>
            <w:r w:rsidRPr="00FC2363">
              <w:rPr>
                <w:rFonts w:ascii="Times New Roman" w:hAnsi="Times New Roman" w:cs="Times New Roman"/>
                <w:sz w:val="16"/>
                <w:vertAlign w:val="superscript"/>
              </w:rPr>
              <w:t>2</w:t>
            </w:r>
            <w:r w:rsidRPr="00FC2363">
              <w:rPr>
                <w:rFonts w:ascii="Times New Roman" w:hAnsi="Times New Roman" w:cs="Times New Roman"/>
                <w:sz w:val="16"/>
              </w:rPr>
              <w:t>)</w:t>
            </w:r>
          </w:p>
        </w:tc>
        <w:tc>
          <w:tcPr>
            <w:tcW w:w="919" w:type="dxa"/>
            <w:tcBorders>
              <w:left w:val="nil"/>
              <w:bottom w:val="nil"/>
            </w:tcBorders>
            <w:vAlign w:val="center"/>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t>difference (%)</w:t>
            </w:r>
          </w:p>
        </w:tc>
      </w:tr>
      <w:tr w:rsidR="00FC2363" w:rsidRPr="00FC2363" w:rsidTr="00656A54">
        <w:tc>
          <w:tcPr>
            <w:tcW w:w="697" w:type="dxa"/>
            <w:tcBorders>
              <w:top w:val="nil"/>
              <w:right w:val="nil"/>
            </w:tcBorders>
          </w:tcPr>
          <w:p w:rsidR="00FC2363" w:rsidRPr="00FC2363" w:rsidRDefault="00FC2363" w:rsidP="00656A54">
            <w:pPr>
              <w:spacing w:before="40"/>
              <w:rPr>
                <w:rFonts w:ascii="Times New Roman" w:hAnsi="Times New Roman" w:cs="Times New Roman"/>
                <w:sz w:val="16"/>
              </w:rPr>
            </w:pPr>
          </w:p>
        </w:tc>
        <w:tc>
          <w:tcPr>
            <w:tcW w:w="5153" w:type="dxa"/>
            <w:tcBorders>
              <w:top w:val="nil"/>
              <w:left w:val="nil"/>
              <w:right w:val="nil"/>
            </w:tcBorders>
          </w:tcPr>
          <w:p w:rsidR="00FC2363" w:rsidRPr="00FC2363" w:rsidRDefault="00FC2363" w:rsidP="00656A54">
            <w:pPr>
              <w:spacing w:before="40"/>
              <w:rPr>
                <w:rFonts w:ascii="Times New Roman" w:hAnsi="Times New Roman" w:cs="Times New Roman"/>
                <w:sz w:val="16"/>
              </w:rPr>
            </w:pPr>
          </w:p>
        </w:tc>
        <w:tc>
          <w:tcPr>
            <w:tcW w:w="838"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t>replicate 1</w:t>
            </w:r>
          </w:p>
        </w:tc>
        <w:tc>
          <w:tcPr>
            <w:tcW w:w="821"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t>replicate 2</w:t>
            </w:r>
          </w:p>
        </w:tc>
        <w:tc>
          <w:tcPr>
            <w:tcW w:w="821"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t>replicate 3</w:t>
            </w:r>
          </w:p>
        </w:tc>
        <w:tc>
          <w:tcPr>
            <w:tcW w:w="795"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t>average</w:t>
            </w:r>
          </w:p>
        </w:tc>
        <w:tc>
          <w:tcPr>
            <w:tcW w:w="838"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t>replicate 1</w:t>
            </w:r>
          </w:p>
        </w:tc>
        <w:tc>
          <w:tcPr>
            <w:tcW w:w="821"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t>replicate 2</w:t>
            </w:r>
          </w:p>
        </w:tc>
        <w:tc>
          <w:tcPr>
            <w:tcW w:w="821"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t>replicate 3</w:t>
            </w:r>
          </w:p>
        </w:tc>
        <w:tc>
          <w:tcPr>
            <w:tcW w:w="795"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t>average</w:t>
            </w:r>
          </w:p>
        </w:tc>
        <w:tc>
          <w:tcPr>
            <w:tcW w:w="838" w:type="dxa"/>
            <w:tcBorders>
              <w:top w:val="nil"/>
              <w:left w:val="nil"/>
              <w:right w:val="nil"/>
            </w:tcBorders>
          </w:tcPr>
          <w:p w:rsidR="00FC2363" w:rsidRPr="00FC2363" w:rsidRDefault="00FC2363" w:rsidP="00656A54">
            <w:pPr>
              <w:spacing w:before="40"/>
              <w:jc w:val="center"/>
              <w:rPr>
                <w:rFonts w:ascii="Times New Roman" w:hAnsi="Times New Roman" w:cs="Times New Roman"/>
                <w:sz w:val="16"/>
              </w:rPr>
            </w:pPr>
          </w:p>
        </w:tc>
        <w:tc>
          <w:tcPr>
            <w:tcW w:w="919" w:type="dxa"/>
            <w:tcBorders>
              <w:top w:val="nil"/>
              <w:left w:val="nil"/>
            </w:tcBorders>
          </w:tcPr>
          <w:p w:rsidR="00FC2363" w:rsidRPr="00FC2363" w:rsidRDefault="00FC2363" w:rsidP="00656A54">
            <w:pPr>
              <w:spacing w:before="40"/>
              <w:jc w:val="center"/>
              <w:rPr>
                <w:rFonts w:ascii="Times New Roman" w:hAnsi="Times New Roman" w:cs="Times New Roman"/>
                <w:sz w:val="16"/>
              </w:rPr>
            </w:pPr>
          </w:p>
        </w:tc>
      </w:tr>
      <w:tr w:rsidR="00FC2363" w:rsidRPr="00FC2363" w:rsidTr="00656A54">
        <w:tc>
          <w:tcPr>
            <w:tcW w:w="697" w:type="dxa"/>
            <w:tcBorders>
              <w:right w:val="nil"/>
            </w:tcBorders>
          </w:tcPr>
          <w:p w:rsidR="00FC2363" w:rsidRPr="00FC2363" w:rsidRDefault="00FC2363" w:rsidP="00656A54">
            <w:pPr>
              <w:spacing w:before="40"/>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p w:rsidR="00FC2363" w:rsidRPr="00FC2363" w:rsidRDefault="00FC2363" w:rsidP="00656A54">
            <w:pPr>
              <w:rPr>
                <w:rFonts w:ascii="Times New Roman" w:hAnsi="Times New Roman" w:cs="Times New Roman"/>
                <w:sz w:val="16"/>
              </w:rPr>
            </w:pP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w:t>
            </w:r>
          </w:p>
        </w:tc>
        <w:tc>
          <w:tcPr>
            <w:tcW w:w="5153" w:type="dxa"/>
            <w:tcBorders>
              <w:left w:val="nil"/>
              <w:right w:val="nil"/>
            </w:tcBorders>
          </w:tcPr>
          <w:p w:rsidR="00FC2363" w:rsidRPr="00FC2363" w:rsidRDefault="00FC2363" w:rsidP="00656A54">
            <w:pPr>
              <w:spacing w:before="40"/>
              <w:rPr>
                <w:rFonts w:ascii="Times New Roman" w:hAnsi="Times New Roman" w:cs="Times New Roman"/>
                <w:sz w:val="16"/>
              </w:rPr>
            </w:pPr>
            <w:r w:rsidRPr="00FC2363">
              <w:rPr>
                <w:rFonts w:ascii="Times New Roman" w:hAnsi="Times New Roman" w:cs="Times New Roman"/>
                <w:sz w:val="16"/>
              </w:rPr>
              <w:lastRenderedPageBreak/>
              <w:t>NAD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L-GLUTAMINE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L-GLUTAMINE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HYPOTAURINE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INOSINE 5'-PHOSPHATE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INOSINE 5'-PHOSPHATE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CITRATE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L-THREONINE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PURINE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N-ACETYLNEURAMINATE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L-KYNURENINE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PYRIMIDINE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D-ASPARTATE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D-ASPARTATE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CYTIDINE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L-SERINE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L-CYSTEINE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CITRULLINE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TAURINE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D-GLUCONO-1,5-LACTONE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NICOTINATE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4-AMINOBUTANOATE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CYTOSINE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CYTOSINE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L-ISOLEUCINE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PYRAZOLE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L-GLUTAMIC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ASCORBATE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ASCORBATE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BETA-ALANINE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N-ACETYL-D-GLUCOSAMINE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GLYCOLATE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SARCOSINE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GLUCONIC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QUINATE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(S)-DIHYDROOROTATE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MALONATE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PIPECOLATE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FORMAMIDE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GLYCINE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L-METHIONINE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L-METHIONINE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TETRAHYDROFOLATE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5'-METHYLTHIOADENOSINE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THYMIDINE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GLYCERATE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OROTATE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ETHANOLAMINE 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XANTHINE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DIHYDROFOLATE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L-CYSTINE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L-ALANINE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L-TRYPTOPHAN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URIDINE-5-MONOPHOSPHATE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L-PROLINE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THYMINE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SUCCINATE SEMIALDEHYDE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(S)-LACTATE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FRUCTOSE 1,6-BIPHOSPHATE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FRUCTOSE 1,6-BIPHOSPHATE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CARNOSINE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NICOTINAMIDE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SHIKIMATE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SUCCINATE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L-PHENYLALANINE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URACIL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(S)-MALATE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(S)-MALATE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L-ASPARTATE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L-ASPARTATE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2'-DEOXYCYTIDINE 5'-MONOPHOSPHATE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HYPOXANTHINE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CREATINE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3,4-DIHYDROXY-L-PHENYLALANINE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GUANOSINE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5,6-DIHYDROURACIL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5,6-DIHYDROURACIL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(R)-MALATE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L-LYSINE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L-LYSINE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L-TYROSINE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GLYCEROL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L-ASPARAGINE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L-VALINE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GUANINE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HOMOSERINE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PYRIDOXINE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DAMP</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(R,R)-TARTARIC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NICOTINAMIDE MONONUCLEOTIDE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FOLIC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FOLIC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ISOCITRIC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THIOUREA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DIETHANOLAMINE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DIETHANOLAMINE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3-AMINOISOBUTANOATE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CYS-GLY</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L-2-PHOSPHOGLYCERIC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GUANIDINOACETATE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CREATININE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CREATININE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N-ACETYL-D-TRYPTOPHAN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TRANS-ACONITATE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N-ACETYL-D-MANNOSAMINE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D-GLUCOSE-6-PHOSPHATE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LL-2,6-DIAMINOHEPTANEDIOATE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ALPHA-AMINOADIPATE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DEOXYCYTIDINE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NORADRENALINE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D-GLUCOSAMINE 6-PHOSPHATE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(S,S)-TARTARIC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3-DEHYDROSHIKIMATE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BIS(3-AMINOPROPYL)AMINE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HOMOCYSTEINE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THEOPHYLLINE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LEUCINE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LEUCINE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D-(+)-TREHALOSE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BETAINE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D-TRYPTOPHAN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3-SULFINO-L-ALANINE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3-SULFINO-L-ALANINE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O-SUCCINYL-L-HOMOSERINE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ALLANTOIN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GLYCERALDEHYDE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D-GLUCURONOLACTONE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(2-AMINOETHYL)PHOSPHONATE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SELENOMETHIONINE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MALEIMIDE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FORMATE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D-(+)-GLUCOSAMINE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PARAXANTHINE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ADENOSINE 5'-DIPHOSPHATE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2-DEOXY-D-GLUCOSE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N(PAI)-METHYL-L-HISTIDINE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GALACTITOL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5-OXO-D-PROLINE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4-PYRIDOXATE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PYRIDINE-2,3-DICARBOXYLATE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METHYLGUANIDINE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CAFFEINE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ACETALDEHYDE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D-GLUCURONIC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1-METHYLADENOSINE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DEOXYURIDINE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TRANS-4-HYDROXYPROLINE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UROCANATE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KYNURENINE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5-OXO-L-PROLINE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4-ACETAMIDOBUTANOATE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TRANS-CYCLOHEXANE-1,2-DIOL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MELANIN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DOPAMINE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PUTRESCINE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PUTRESCINE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L-LYSINE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CYTIDINE 5'-DIPHOSPHOCHOLINE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1,3-DIAMINOPROPANE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O-PHOSPHO-L-SERINE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O-PHOSPHO-L-SERINE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1-AMINOCYCLOPROPANE-1-CARBOXYLATE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5-HYDROXYMETHYLURACIL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5-HYDROXYMETHYLURACIL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L-CYSTATHIONINE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L-NORVALINE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3-HYDROXY-3-METHYLGLUTARATE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PHOSPHONOACETATE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PICOLINIC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ETHANOLAMINE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L-ARGININE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4-HYDROXY-L-PROLINE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6-DEOXY-L-GALACTOSE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HOMOCYSTINE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N-METHYL-L-GLUTAMATE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D-ORNITHINE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XANTHOSINE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3-METHYLCROTONYL-COA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THYROTROPIN RELEASING HORMONE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3'-CMP</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3'-CMP</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N-METHYL-D-ASPARTIC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GALACTARATE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L-HISTIDINE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NICOTINIC ACID ADENINE DINUCLEOTIDE 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N-ALPHA-ACETYL-L-ASPARAGINE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L-PIPECOLIC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L-PIPECOLIC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D-GLUCOSE 6-PHOSPHATE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BETA-NICOTINAMIDE ADENINE DINUCLEOTIDE 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CARBAMOYL 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ISOPENTENYL PYROPHOSPHATE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GUANOSINE 5'-TRIPHOSPHATE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THYMIDINE-5'-DIPHOSPHO-ALPHA-D-GLUCOSE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AGMATINE SULFATE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GLYCOLALDEHYDE DIMER</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2'-DEOXYGUANOSINE 5'-TRIPHOSPHATE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 xml:space="preserve">N-ACETYLGLYCINE </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N-ACETYL-L-ASPARTIC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INOSINE 5'-DIPHOSPHATE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2'-DEOXYADENOSINE 5'-DIPHOSPHATE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2'-DEOXYGUANOSINE 5'-MONOPHOSPHATE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NICOTINAMIDE HYPOXANTHINE DINUCLEOTIDE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S-(5'-ADENOSYL)-L-METHIONINE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6-PHOSPHOGLUCONIC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ALPHA-HYDROXYISOBUTYRIC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L-CYSTEIC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ADENOSINE 5'-MONOPHOSPHATE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D-GLUCONATE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PUTRESCINE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DEOXYCARNITINE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ADENOSINE 2',3'-CYCLIC 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MEVALOLACTONE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URIDINE 5'-DIPHOSPHOGLUCOSE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GAMMA,GAMMA-DIMETHYLALLYL PYROPHOSPHATE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2'-DEOXYURIDINE 5'-TRIPHOSPHATE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PHOSPHOCHOLINE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URIDINE 5'-TRIPHOSPHATE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6-HYDROXYDOPAMINE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THIAMINE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2'-DEOXYGUANOSINE 5'-DIPHOSPHATE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5-METHYLCYTOSINE HYDROCLORIDE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D-GLYCERIC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CYTIDINE 2',3'-CYCLIC 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NEPSILON,NEPSILON,NEPSILON-TRIMETHYLLYSINE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PHOSPHO(ENOL)PYRUVIC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GUANOSINE 5'-DIPHOSPHOGLUCOSE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ALPHA-D-GALACTOSE 1-PHOSPHATE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PYRIDOXAL 5'-PHOSPHATE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DIHYDROXYACETONE 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PHOSPHO(ENOL)PYRUVIC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D-MANNOSE 6-PHOSPHATE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D-(-)-3-PHOSPHOGLYCERIC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L-CARNITINE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2-AMINOETHYL DIHYDROGEN 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O-ACETYL-L-SERINE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THYMIDINE 5'-MONOPHOSPHATE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ADENOSINE 3',5'-CYCLIC 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ADENOSINE-5'-DIPHOSPHOGLUCOSE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D-FRUCTOSE 6-PHOSPHATE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ADENOSINE 3',5'-DIPHOSPHATE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3-NITRO-L-TYROSINE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OCTOPAMINE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NALPHA-ACETYL-L-LYSINE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URIDINE 5'-DIPHOSPHOGALACTOSE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SPERMIDINE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PYRIDOXAMINE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PYRIDOXAMINE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5-AMINOLEVULINIC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2'-DEOXYURIDINE 5'-MONO-PHOSPHATE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ADENOSINE 5'-TRIPHOSPHATE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ADENOSINE 5'-TRIPHOSPHATE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D-RIBULOSE 1,5-BISPHOSPHATE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XANTHOSINE 5'-MONOPHOSPHATE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FLAVIN ADENINE DINUCLEOTIDE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2'-DEOXYGUANOSINE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OROTIC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LAUROYLCARNITINE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1-METHYLNICOTINAMIDE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SPERMINE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N-ACETYL-DL-METHIONINE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CARBAMOYLPHOSPHATE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5-PHOSPHO-D-RIBOSE 1-DIPHOSPHATE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4-CARBOXY-5-AMINOIMIDAZOLE RIBOTIDE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URIDINE 5'-DIPHOSPHO-N-ACETYLGALACTOSAMINE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GLYCERALDEHYDE 3-PHOSPHATE DIETHYL ACETAL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GUANOSINE 3',5'-CYCLIC 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L-HOMOCYSTEINE THIOLACTONE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O-PHOSPHO-DL-SERINE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S-(5'-ADENOSYL)-L-HOMOCYSTEINE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L-ORNITHINE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DL-NORMETANEPHRINE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URIDINE 5'-DIPHOSPHO-N-ACETYLGLUCOSAMINE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URIDINE 5'-DIPHOSPHO-N-ACETYLGLUCOSAMINE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GUANOSINE 5'-DIPHOSPHATE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PHOSPHOCREATINE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URIDINE 5'-DIPHOSPHOGLUCURONIC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2,3-DIPHOSPHO-D-GLYCERIC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CYTIDINE 5'-DIPHOSPHATE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SELENOCYSTAMINE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SELENOCYSTAMINE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HISTAMINE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INDOXYL SULFATE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ETHYL 3-UREIDOPROPIONATE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DEOXYRIBOSE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PHYTIC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THIAMINE 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2,4-DIHYDROXYPYRIMIDINE-5-CARBOXYLIC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S-HEXYL-GLUTATHIONE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GLYOXYLIC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GUANOSINE 5'-MONOPHOSPHATE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N-ACETYL-L-ALANINE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4-GUANIDINOBUTANOATE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HYDROXYPYRUVATE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D-MANNOSAMINE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CYTOCHROME C (HEME)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O-ACETYL-L-CARNITINE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RIBOFLAVIN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METHYL BETA-D-GALACTOSIDE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GLUTARIC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DIHYDROXYFUMARIC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CMP</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GUANOSINE 5'-DIPHOSPHO-D-MANNOSE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5'-DEOXYADENOSINE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GLUTATHIONE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ERYTHRITOL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GLUCOSAMINATE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URIDINE 5'-TRIPHOSPHATE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2'-DEOXYADENOSINE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N-ACETYLPUTRESCINE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N-ACETYL-D-GALACTOSAMINE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N-ACETYL-DL-GLUTAMIC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2,4-DIHYDROXYPTERIDINE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6-HYDROXYNICOTINATE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N-ACETYL-L-CYSTEINE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INOSINE 5'-MONOPHOSPHATE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D-PANTOTHENIC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2-AMINO-2-METHYLPROPANOATE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ANILINE-2-SULFONIC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ANILINE-2-SULFONIC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S-CARBOXYMETHYL-L-CYSTEINE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L-RHAMNOSE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L-RHAMNOSE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THIAMINE PYROPHOSPHATE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L-HISTIDINOL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THYMIDINE 5'-MONOPHOSPHATE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3-UREIDOPROPIONATE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5-AMINOPENTANOATE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NORLEUCINE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N-FORMYLGLYCINE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D-(+)-RAFFINOSE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MESO-TARTARIC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2-ACETAMIDO-2-DEOXY-BETA-D-GLUCOSYLAMINE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D-SACCHARIC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ADENOSINE 5'-TRIPHOSPHATE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3-METHOXY-L-TYROSINE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D-LACTOSE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3-HYDROXYBUTANOIC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4-IMIDAZOLEACETIC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D-(+)-GALACTURONIC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D-(+)-GALACTURONIC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CYTIDINE 5'-TRIPHOSPHATE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3',5'-CYCLIC AMP</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L-METHIONINE SULFOXIMINE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CIS-4-HYDROXY-D-PROLINE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N1-ACETYLSPERMINE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MESOXALATE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NADPH  REDUCED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3-METHYLHISTAMINE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MALEAMATE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CHOLINE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4-AMINOBUTANOATE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FORMYL-L-METHIONYL PEPTIDE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ACETYLCHOLINE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OXALIC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5-HYDROXY-L-TRYPTOPHAN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D-ALANINE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THEOBROMINE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N-AMIDINO-L-ASPARTATE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L-HISTIDINE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L-ALLOTHREONINE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CREATINE 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SPERMIDINE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ADENOSINE 5'-DIPHOSPHORIBOSE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2-METHOXYETHANOL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CITRAMALATE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L-ANSERINE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BILIVERDIN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DL-5-HYDROXYLYSINE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CYSTEAMINE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OPHTHALMIC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L-2,3-DIAMINOPROPIONIC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TRIGONELLINE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EPINEPHRINE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3,4-DIHYDROXYPHENYL GLYCOL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CADAVERINE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2-HYDROXYBUTYRIC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COENZYME 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OXALOMALIC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INOSINE 5'-TRIPHOSPHATE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SN-GLYCERO-3-PHOSPHOCHOLINE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2,5-DIMETHYLPYRAZINE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STACHYOSE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2'-DEOXYCYTIDINE 5'-DIPHOSPHATE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(2R,3R)-(-)-2,3-BUTANEDIOL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D-RIBOSE 5-PHOSPHATE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3-HYDROXYKYNURENINE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D-(+)-GALACTOSAMINE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2'-DEOXYADENOSINE 5'-TRIPHOSPHATE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SN-GLYCEROL 3-PHOSPHATE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VITAMIN B12</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4-HYDROXY-L-PHENYLGLYCINE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4-HYDROXY-L-PHENYLGLYCINE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N-ACETYL-DL-SERINE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URIDINE 5'-DIPHOSPHATE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GLYCEROL 2-PHOSPHATE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ALPHA-D-GLUCOSE 1-PHOSPHATE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D-GLUCOSAMINE 6-SULFATE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3-METHYGLUTARIC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SORBATE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MONO-ETHYL MALONATE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DIMETHYL SULFIDE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4-HYDROXYBENZOATE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TYRAMINE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CORTISOL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PRENOL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3-HYDROXYBENZALDEHYDE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XANTHURENIC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2-METHYLPROPANAL OXIME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PROPIONATE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TRIMETHYLAMINE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MELATONIN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MALEIC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PENTANOATE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PROPANOATE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BILIRUBIN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(S)-NICOTINE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BUTANAL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4-HYDROXY-2-QUINOLINECARBOXYLIC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2-METHYLPROPANOATE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3-HYDROXYBENZYL ALCOHOL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ANILINE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4-HYDROXYPHENYLACETATE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3,5-DIIODO-L-TYROSINE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MANDELIC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TRYPTAMINE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BENZOATE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GLUTARATE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INDOLE-3-ACETATE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CAFFEATE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LUMICHROME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6-CARBOXYHEXANOATE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N-ACETYL-L-PHENYLALANINE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AMYLOSE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L-TRYPTOPHANAMIDE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PHENOL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N-?-METHYLTRYPTAMINE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OXALOACETATE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2,3-DIHYDROXYBENZOATE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PROPENOATE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INDOLE-3-ETHANOL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FERULATE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GLYCOCHOLATE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PHENYLETHANOLAMINE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THIOPURINE S-METHYLETHER</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2-HYDROXY-4-(METHYLTHIO)BUTYRIC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PROPANAL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BENZOATE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3-AMINO-5-HYDROXYBENZOIC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CATECHOL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3,4-DIHYDROXYBENZOATE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CYCLOPENTANONE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CYCLOPENTANONE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PANTOLACTONE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GUAIACOL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2-HYDROXYPHENYLACETIC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10-HYDROXYDECANOATE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1,2-DIDECANOYL-SN-GLYCERO-3-PHOSPHOCHOLINE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2-HYDROXYPYRIDINE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2-HYDROXYPYRIDINE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3,4-DIHYDROXYPHENYL-ACETATE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N6-(DELTA2-ISOPENTENYL)-ADENINE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METHYL VANILLATE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2-OXOBUTANOATE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LIPOAMIDE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3-HYDROXYANTHRANILATE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3-HYDROXYANTHRANILATE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3-(4-HYDROXYPHENYL)PYRUVATE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HEXANOATE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METHYLMALONATE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SEROTONIN CREATININE SULFATE COMPLEX</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CORTISOL 21-ACETATE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INDOLE-3-ACETAMIDE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INDOLE-3-ACETAMIDE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HIPPURATE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ETHYLMALONIC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3,5-DIIODO-L-THYRONINE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FUMARATE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BENZALDEHYDE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4-HYDROXYBENZALDEHYDE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3-(2-HYDROXYPHENYL)PROPANOATE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3-METHOXYTYRAMINE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BENZYLAMINE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2-QUINOLINECARBOXYLIC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SEROTONIN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PTERIN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4-AMINOBENZOATE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2-AMINOPHENOL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2-AMINOPHENOL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ACETOIN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INDOLE-3-PYRUVIC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INDOLE-3-PYRUVIC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DEHYDRO-L-(+)-ASCORBIC ACID DIMER</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DEHYDRO-L-(+)-ASCORBIC ACID DIMER</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3-AMINO-4-HYDROXYBENZOIC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DIHYDROXYMANDELIC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ANTHRANILATE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THIOACETATE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BUTANOATE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INDOLE-3-ACETIC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5-VALEROLACTONE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2,5-DIHYDROXYBENZOATE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2-METHYLMALEATE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HYDROQUINONE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DETHIOBIOTIN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3-METHYL-2-OXOVALERIC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ALPHA-KETOGLUTARIC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N-ACETYLSEROTONIN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3-METHYLBUTANAL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ITACONATE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AZELAIC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MONO-METHYL GLUTARATE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2-METHYLGLUTARIC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PHENYLACETALDEHYDE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2-METHYLBUTANAL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PHENYL 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DIACETYL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PYRUVATE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TRANS-CINNAMALDEHYDE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2,6-DIHYDROXYPYRIDINE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PHENETHYLAMINE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METHYL ACETOACETATE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SUBERIC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ADIPIC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GERANYL PYROPHOSPHATE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N-ACETYL-L-LEUCINE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2',4'-DIHYDROXYACETOPHENONE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BENZYL ALCOHOL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2-OXOADIPATE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METHYL INDOLE-3-ACETATE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PROPYNOATE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3-METHOXY-4-HYDROXYMANDELATE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HOMOVANILLATE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HOMOVANILLATE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4-QUINOLINECARBOXYLIC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(S)-1-PHENYLETHANOL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1-METHYL-6,7-DIHYDROXY-1,2,3,4-TETRAHYDROISOQUINOLINE SALICYLAMIDE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3-HYDROXYBENZOATE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4-METHYL-2-OXOVALERIC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3-α,11-β,17- α,21-TETRAHYDROXY- 5- α -PREGNAN-20-ONE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N,N-DIMETHYL-1,4-PHENYLENEDIAMINE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HOMOGENTISATE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HOMOGENTISATE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INDOLE-3-ACETALDEHYDE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4-HYDROXY-3-METHOXYPHENYLGLYCOL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3-HYDROXYPHENYLACETATE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4-METHYLCATECHOL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PYRIDOXAL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SALICYLATE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3-METHYLBUTANOL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3-METHYL-2-OXINDOLE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3-METHYLADENINE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3-(4-HYDROXYPHENYL)LACTATE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BIOTIN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BIOTIN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MERCAPTOPYRUVATE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PYRUVIC ALDEHYDE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PYRROLE-2-CARBOXYLATE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5-HYDROXYINDOLEACETATE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PHENYLACETIC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RESORCINOL MONOACETATE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ACETOACETATE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ACETYL 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ETHYL 3-INDOLEACETATE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ETHYL 3-INDOLEACETATE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DEHYDROASCORBATE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DEHYDROASCORBATE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D-FRUCTOSE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D-FRUCTOSE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L-SORBOSE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XYLITOL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RIBITOL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MYO-INOSITOL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MANNOSE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ARABINOSE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D-XYLOSE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SUCROSE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D-GALACTOSE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ALPHA-D-GLUCOSE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ALLOSE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MANNITOL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MELIBIOSE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D-SORBITOL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MALTOSE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D-TAGATOSE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D-GULONIC ACID GAMA-LACTONE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D-(-)-ARABINOSE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D-(+)-CELLOBIOSE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D-PSICOSE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L-ARABITOL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D-LYXOSE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D-RIBOSE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PALATINOSE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VITAMIN D2</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SQUALENE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4-COUMARATE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4-COUMARATE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NONANOATE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CHENODEOXYCHOLATE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CHENODEOXYCHOLATE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CAPRYLIC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CHOLESTERYL 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CHOLESTERYL 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PETROSELINIC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1,2-DIPALMITOYL-SN-GLYCEROL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3ALPHA,12ALPHA-DIHYDROXY-5BETA-CHOLANATE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3ALPHA-HYDROXY-5BETA-CHOLANATE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PROTOPORPHYRIN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HEPTANOIC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RETINOL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MENAQUINONE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lastRenderedPageBreak/>
              <w:t>ELAIDIC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ESTRADIOL-17ALPHA</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MYRISTIC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CHOLESTERYL OLEATE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ROSMARINIC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GLYCERYL TRIPALMITATE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6.11-DEOXY-CORTISOL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TAUROLITHOCHOLATE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PALMITOLEIC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PALMITATE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3,3',5'-TRIIODOTHYRONINE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SPHINGANINE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LANOSTEROL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LAURIC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ARACHIDIC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ERUCIC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DEOXYCHOLATE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4-METHYL-2-OXO-PENTANOIC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LEUKOTRIENE B4</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HEPTADECANOATE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GLYCERYL TRIMYRISTATE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LINOLEATE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SPHINGOMYELIN</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CHOLESTA-5,7-DIEN-3BETA-OL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THYROXINE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BIS(2-ETHYLHEXYL)PHTHALATE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GAMMA-LINOLENIC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OMEGA-HYDROXYDODECANOIC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METHYL JASMONATE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GERANYLGERANYL PYROPHOSPHATE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HEXADECANOL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DIMETHYLBENZIMIDAZOLE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RETINOATE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INDOLE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CHOLATE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PHYLLOQUINONE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CHOLESTERYL PALMITATE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QUINOLINE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DOCOSAHEXAENOIC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DIETHYL 2-METHYL-3-OXOSUCCINATE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RETINYL PALMITATE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1-NAPHTHYLAMINE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1-HYDROXY-2-NAPHTHOATE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1,2-DIPALMITOYL-RAC-GLYCERO-3-PHOSPHOETHANOLAMINE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PHENYLPYRUVATE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TRANS-CINNAMATE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TRANS-CINNAMATE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OLEATE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STEARATE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BETA-CAROTENE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25-HYDROXYCHOLESTEROL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NERVONIC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DESMOSTEROL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DEOXYCORTICOSTERONE ACETATE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1-OLEOYL-RAC-GLYCEROL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ALPHA-TOCOPHEROL</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RAC-GLYCEROL 1-MYRISTATE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TRICOSANOIC ACID</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FARNESYL DIPHOSPHATE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CORTISONE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DECANOATE</w:t>
            </w:r>
          </w:p>
          <w:p w:rsidR="00FC2363" w:rsidRPr="00FC2363" w:rsidRDefault="00FC2363" w:rsidP="00656A54">
            <w:pPr>
              <w:rPr>
                <w:rFonts w:ascii="Times New Roman" w:hAnsi="Times New Roman" w:cs="Times New Roman"/>
                <w:sz w:val="16"/>
              </w:rPr>
            </w:pPr>
            <w:r w:rsidRPr="00FC2363">
              <w:rPr>
                <w:rFonts w:ascii="Times New Roman" w:hAnsi="Times New Roman" w:cs="Times New Roman"/>
                <w:sz w:val="16"/>
              </w:rPr>
              <w:t>CORTICOSTERONE</w:t>
            </w:r>
          </w:p>
        </w:tc>
        <w:tc>
          <w:tcPr>
            <w:tcW w:w="838"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lastRenderedPageBreak/>
              <w:t>229.1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136.3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216.4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152.6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299.5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283.0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183.6</w:t>
            </w:r>
          </w:p>
        </w:tc>
        <w:tc>
          <w:tcPr>
            <w:tcW w:w="821"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lastRenderedPageBreak/>
              <w:t>229.2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136.3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216.6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152.9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300.1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282.9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183.7</w:t>
            </w:r>
          </w:p>
        </w:tc>
        <w:tc>
          <w:tcPr>
            <w:tcW w:w="821"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lastRenderedPageBreak/>
              <w:t>229.3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136.3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216.8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301.9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299.5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282.9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183.7</w:t>
            </w:r>
          </w:p>
        </w:tc>
        <w:tc>
          <w:tcPr>
            <w:tcW w:w="795"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lastRenderedPageBreak/>
              <w:t>229.2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136.3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216.6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152.7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299.7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282.9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183.7</w:t>
            </w:r>
          </w:p>
        </w:tc>
        <w:tc>
          <w:tcPr>
            <w:tcW w:w="838"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lastRenderedPageBreak/>
              <w:t>229.5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119.6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136.3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217.4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261.9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302.7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284.3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184.4</w:t>
            </w:r>
          </w:p>
        </w:tc>
        <w:tc>
          <w:tcPr>
            <w:tcW w:w="821"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lastRenderedPageBreak/>
              <w:t>229.3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119.6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136.3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217.5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261.7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302.3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284.2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184.4</w:t>
            </w:r>
          </w:p>
        </w:tc>
        <w:tc>
          <w:tcPr>
            <w:tcW w:w="821"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lastRenderedPageBreak/>
              <w:t>229.3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119.6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136.2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217.5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w:t>
            </w:r>
          </w:p>
        </w:tc>
        <w:tc>
          <w:tcPr>
            <w:tcW w:w="795"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lastRenderedPageBreak/>
              <w:t>229.4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119.6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136.3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217.5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261.8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302.5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284.2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184.4</w:t>
            </w:r>
          </w:p>
        </w:tc>
        <w:tc>
          <w:tcPr>
            <w:tcW w:w="838" w:type="dxa"/>
            <w:tcBorders>
              <w:left w:val="nil"/>
              <w:right w:val="nil"/>
            </w:tcBorders>
          </w:tcPr>
          <w:p w:rsidR="00FC2363" w:rsidRPr="00FC2363" w:rsidRDefault="00FC2363" w:rsidP="00656A54">
            <w:pPr>
              <w:spacing w:before="40"/>
              <w:jc w:val="center"/>
              <w:rPr>
                <w:rFonts w:ascii="Times New Roman" w:hAnsi="Times New Roman" w:cs="Times New Roman"/>
                <w:sz w:val="16"/>
              </w:rPr>
            </w:pPr>
            <w:r w:rsidRPr="00FC2363">
              <w:rPr>
                <w:rFonts w:ascii="Times New Roman" w:hAnsi="Times New Roman" w:cs="Times New Roman"/>
                <w:sz w:val="16"/>
              </w:rPr>
              <w:lastRenderedPageBreak/>
              <w:t>229.3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119.9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136.3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219.7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217.0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221.7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166.0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167.3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146.8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188.4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118.7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235.1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123.5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186.2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253.0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127.7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115.4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126.3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164.0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150.3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121.3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206.4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213.3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148.9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123.2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131.8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171.1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138.6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140.6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175.9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136.7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130.8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174.0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205.7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133.7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241.6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213.9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lastRenderedPageBreak/>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173.6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211.2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196.8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184.1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300.6</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215.5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217.2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180.2</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176.5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129.9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122.4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197.4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120.7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181.4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152.5</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125.8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132.9</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283.4</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228.8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209.8</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194.7</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199.3</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189.0</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NC</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185.1</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ND</w:t>
            </w:r>
          </w:p>
          <w:p w:rsidR="00FC2363" w:rsidRPr="00FC2363" w:rsidRDefault="00FC2363" w:rsidP="00656A54">
            <w:pPr>
              <w:jc w:val="center"/>
              <w:rPr>
                <w:rFonts w:ascii="Times New Roman" w:hAnsi="Times New Roman" w:cs="Times New Roman"/>
                <w:sz w:val="16"/>
              </w:rPr>
            </w:pPr>
            <w:r w:rsidRPr="00FC2363">
              <w:rPr>
                <w:rFonts w:ascii="Times New Roman" w:hAnsi="Times New Roman" w:cs="Times New Roman"/>
                <w:sz w:val="16"/>
              </w:rPr>
              <w:t>183.9</w:t>
            </w:r>
          </w:p>
        </w:tc>
        <w:tc>
          <w:tcPr>
            <w:tcW w:w="919" w:type="dxa"/>
            <w:tcBorders>
              <w:left w:val="nil"/>
            </w:tcBorders>
          </w:tcPr>
          <w:p w:rsidR="00FC2363" w:rsidRPr="00FC2363" w:rsidRDefault="00FC2363" w:rsidP="00656A54">
            <w:pPr>
              <w:tabs>
                <w:tab w:val="decimal" w:pos="154"/>
              </w:tabs>
              <w:spacing w:before="40"/>
              <w:jc w:val="center"/>
              <w:rPr>
                <w:rFonts w:ascii="Times New Roman" w:hAnsi="Times New Roman" w:cs="Times New Roman"/>
                <w:sz w:val="16"/>
              </w:rPr>
            </w:pPr>
            <w:r w:rsidRPr="00FC2363">
              <w:rPr>
                <w:rFonts w:ascii="Times New Roman" w:hAnsi="Times New Roman" w:cs="Times New Roman"/>
                <w:sz w:val="16"/>
              </w:rPr>
              <w:lastRenderedPageBreak/>
              <w:t>-0.07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-0.09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1.29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1.82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-0.05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1.68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lastRenderedPageBreak/>
              <w:t>0.48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1.31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1.31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0.09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-1.13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-1.31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1.66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1.56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1.21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-1.22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lastRenderedPageBreak/>
              <w:t>0.04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-1.04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-1.07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-1.03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-1.49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-1.13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lastRenderedPageBreak/>
              <w:t>-0.6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-2.13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-0.09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1.46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1.25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1.06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-0.05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lastRenderedPageBreak/>
              <w:t>-0.4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1.15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-1.32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-1.87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-1.11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-1.07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1.63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lastRenderedPageBreak/>
              <w:t>1.48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-1.12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1.74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0.01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-0.08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-1.03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-1.37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-1.86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lastRenderedPageBreak/>
              <w:t>-1.24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-1.09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-1.22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-1.83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1.18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-1.32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-1.49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-1.21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-1.13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-1.07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-0.74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-1.05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-0.07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-0.03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-0.05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-1.04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lastRenderedPageBreak/>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-0.07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-1.85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-0.08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-0.94</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-1.16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1.76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-0.15</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-0.88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0.27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-0.91</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-0.46</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-0.49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-0.69</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-0.57</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-0.33</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-0.52</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-0.58</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w:t>
            </w:r>
          </w:p>
          <w:p w:rsidR="00FC2363" w:rsidRPr="00FC2363" w:rsidRDefault="00FC2363" w:rsidP="00656A54">
            <w:pPr>
              <w:tabs>
                <w:tab w:val="decimal" w:pos="154"/>
              </w:tabs>
              <w:jc w:val="center"/>
              <w:rPr>
                <w:rFonts w:ascii="Times New Roman" w:hAnsi="Times New Roman" w:cs="Times New Roman"/>
                <w:sz w:val="16"/>
              </w:rPr>
            </w:pPr>
            <w:r w:rsidRPr="00FC2363">
              <w:rPr>
                <w:rFonts w:ascii="Times New Roman" w:hAnsi="Times New Roman" w:cs="Times New Roman"/>
                <w:sz w:val="16"/>
              </w:rPr>
              <w:t>-0.39</w:t>
            </w:r>
          </w:p>
        </w:tc>
      </w:tr>
    </w:tbl>
    <w:p w:rsidR="00FC2363" w:rsidRPr="00FC2363" w:rsidRDefault="00FC2363" w:rsidP="00FC2363">
      <w:pPr>
        <w:rPr>
          <w:rFonts w:ascii="Times New Roman" w:hAnsi="Times New Roman" w:cs="Times New Roman"/>
        </w:rPr>
      </w:pPr>
    </w:p>
    <w:p w:rsidR="00FC2363" w:rsidRDefault="00FC2363">
      <w:pPr>
        <w:rPr>
          <w:rFonts w:ascii="Times New Roman" w:hAnsi="Times New Roman" w:cs="Times New Roman"/>
          <w:sz w:val="20"/>
        </w:rPr>
        <w:sectPr w:rsidR="00FC2363" w:rsidSect="00E86F67">
          <w:pgSz w:w="12240" w:h="15840"/>
          <w:pgMar w:top="1440" w:right="1440" w:bottom="1440" w:left="1440" w:header="720" w:footer="720" w:gutter="0"/>
          <w:cols w:space="720"/>
          <w:docGrid w:linePitch="360"/>
        </w:sectPr>
      </w:pPr>
    </w:p>
    <w:p w:rsidR="00AC7832" w:rsidRPr="006A60E3" w:rsidRDefault="00AC7832" w:rsidP="00AC7832">
      <w:pPr>
        <w:ind w:left="-540" w:right="-630"/>
        <w:rPr>
          <w:rFonts w:ascii="Times New Roman" w:hAnsi="Times New Roman" w:cs="Times New Roman"/>
          <w:b/>
          <w:sz w:val="20"/>
        </w:rPr>
      </w:pPr>
      <w:r w:rsidRPr="006A60E3">
        <w:rPr>
          <w:rFonts w:ascii="Times New Roman" w:hAnsi="Times New Roman" w:cs="Times New Roman"/>
          <w:b/>
          <w:sz w:val="20"/>
        </w:rPr>
        <w:lastRenderedPageBreak/>
        <w:t xml:space="preserve">Table S2b. </w:t>
      </w:r>
      <w:r w:rsidRPr="006A60E3">
        <w:rPr>
          <w:rFonts w:ascii="Times New Roman" w:hAnsi="Times New Roman" w:cs="Times New Roman"/>
          <w:b/>
          <w:sz w:val="20"/>
          <w:vertAlign w:val="superscript"/>
        </w:rPr>
        <w:t>TW</w:t>
      </w:r>
      <w:r w:rsidRPr="006A60E3">
        <w:rPr>
          <w:rFonts w:ascii="Times New Roman" w:hAnsi="Times New Roman" w:cs="Times New Roman"/>
          <w:b/>
          <w:sz w:val="20"/>
        </w:rPr>
        <w:t>CCS</w:t>
      </w:r>
      <w:r w:rsidRPr="006A60E3">
        <w:rPr>
          <w:rFonts w:ascii="Times New Roman" w:hAnsi="Times New Roman" w:cs="Times New Roman"/>
          <w:b/>
          <w:sz w:val="20"/>
          <w:vertAlign w:val="subscript"/>
        </w:rPr>
        <w:t>N2</w:t>
      </w:r>
      <w:r w:rsidRPr="006A60E3">
        <w:rPr>
          <w:rFonts w:ascii="Times New Roman" w:hAnsi="Times New Roman" w:cs="Times New Roman"/>
          <w:b/>
          <w:sz w:val="20"/>
        </w:rPr>
        <w:t xml:space="preserve"> values from direct infusion in negative-ion mode. NC denotes that an average cannot be calculated as the compound was only detected once out of the triplicate measurements (in case of site averages), or only on one instrument (in case of overall average). ND denotes not detected.</w:t>
      </w:r>
    </w:p>
    <w:tbl>
      <w:tblPr>
        <w:tblStyle w:val="TableGrid"/>
        <w:tblW w:w="14157" w:type="dxa"/>
        <w:tblInd w:w="-432" w:type="dxa"/>
        <w:tblBorders>
          <w:left w:val="none" w:sz="0" w:space="0" w:color="auto"/>
          <w:right w:val="none" w:sz="0" w:space="0" w:color="auto"/>
        </w:tblBorders>
        <w:tblLook w:val="04A0" w:firstRow="1" w:lastRow="0" w:firstColumn="1" w:lastColumn="0" w:noHBand="0" w:noVBand="1"/>
      </w:tblPr>
      <w:tblGrid>
        <w:gridCol w:w="697"/>
        <w:gridCol w:w="5153"/>
        <w:gridCol w:w="838"/>
        <w:gridCol w:w="821"/>
        <w:gridCol w:w="821"/>
        <w:gridCol w:w="795"/>
        <w:gridCol w:w="838"/>
        <w:gridCol w:w="821"/>
        <w:gridCol w:w="821"/>
        <w:gridCol w:w="795"/>
        <w:gridCol w:w="838"/>
        <w:gridCol w:w="919"/>
      </w:tblGrid>
      <w:tr w:rsidR="00AC7832" w:rsidRPr="00EE586A" w:rsidTr="006A60E3">
        <w:tc>
          <w:tcPr>
            <w:tcW w:w="697" w:type="dxa"/>
            <w:tcBorders>
              <w:bottom w:val="nil"/>
              <w:right w:val="nil"/>
            </w:tcBorders>
            <w:vAlign w:val="center"/>
          </w:tcPr>
          <w:p w:rsidR="00AC7832" w:rsidRPr="00EE586A" w:rsidRDefault="00AC7832" w:rsidP="006A60E3">
            <w:pPr>
              <w:spacing w:before="40"/>
              <w:rPr>
                <w:rFonts w:ascii="Times New Roman" w:hAnsi="Times New Roman" w:cs="Times New Roman"/>
                <w:sz w:val="16"/>
              </w:rPr>
            </w:pPr>
            <w:r w:rsidRPr="00EE586A">
              <w:rPr>
                <w:rFonts w:ascii="Times New Roman" w:hAnsi="Times New Roman" w:cs="Times New Roman"/>
                <w:sz w:val="16"/>
              </w:rPr>
              <w:t>adduct</w:t>
            </w:r>
          </w:p>
        </w:tc>
        <w:tc>
          <w:tcPr>
            <w:tcW w:w="5153" w:type="dxa"/>
            <w:tcBorders>
              <w:left w:val="nil"/>
              <w:bottom w:val="nil"/>
              <w:right w:val="nil"/>
            </w:tcBorders>
            <w:vAlign w:val="center"/>
          </w:tcPr>
          <w:p w:rsidR="00AC7832" w:rsidRPr="00EE586A" w:rsidRDefault="00AC7832" w:rsidP="006A60E3">
            <w:pPr>
              <w:spacing w:before="40"/>
              <w:rPr>
                <w:rFonts w:ascii="Times New Roman" w:hAnsi="Times New Roman" w:cs="Times New Roman"/>
                <w:sz w:val="16"/>
              </w:rPr>
            </w:pPr>
            <w:r w:rsidRPr="00EE586A">
              <w:rPr>
                <w:rFonts w:ascii="Times New Roman" w:hAnsi="Times New Roman" w:cs="Times New Roman"/>
                <w:sz w:val="16"/>
              </w:rPr>
              <w:t>compound</w:t>
            </w:r>
          </w:p>
        </w:tc>
        <w:tc>
          <w:tcPr>
            <w:tcW w:w="3275" w:type="dxa"/>
            <w:gridSpan w:val="4"/>
            <w:tcBorders>
              <w:left w:val="nil"/>
              <w:right w:val="nil"/>
            </w:tcBorders>
            <w:vAlign w:val="center"/>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t xml:space="preserve">site 1 </w:t>
            </w:r>
            <w:r w:rsidRPr="00EE586A">
              <w:rPr>
                <w:rFonts w:ascii="Times New Roman" w:hAnsi="Times New Roman" w:cs="Times New Roman"/>
                <w:sz w:val="16"/>
                <w:vertAlign w:val="superscript"/>
              </w:rPr>
              <w:t>TW</w:t>
            </w:r>
            <w:r w:rsidRPr="00EE586A">
              <w:rPr>
                <w:rFonts w:ascii="Times New Roman" w:hAnsi="Times New Roman" w:cs="Times New Roman"/>
                <w:sz w:val="16"/>
              </w:rPr>
              <w:t>CCS</w:t>
            </w:r>
            <w:r w:rsidRPr="00EE586A">
              <w:rPr>
                <w:rFonts w:ascii="Times New Roman" w:hAnsi="Times New Roman" w:cs="Times New Roman"/>
                <w:sz w:val="16"/>
                <w:vertAlign w:val="subscript"/>
              </w:rPr>
              <w:t>N2</w:t>
            </w:r>
            <w:r w:rsidRPr="00EE586A">
              <w:rPr>
                <w:rFonts w:ascii="Times New Roman" w:hAnsi="Times New Roman" w:cs="Times New Roman"/>
                <w:sz w:val="16"/>
              </w:rPr>
              <w:t xml:space="preserve"> (Å</w:t>
            </w:r>
            <w:r w:rsidRPr="00EE586A">
              <w:rPr>
                <w:rFonts w:ascii="Times New Roman" w:hAnsi="Times New Roman" w:cs="Times New Roman"/>
                <w:sz w:val="16"/>
                <w:vertAlign w:val="superscript"/>
              </w:rPr>
              <w:t>2</w:t>
            </w:r>
            <w:r w:rsidRPr="00EE586A">
              <w:rPr>
                <w:rFonts w:ascii="Times New Roman" w:hAnsi="Times New Roman" w:cs="Times New Roman"/>
                <w:sz w:val="16"/>
              </w:rPr>
              <w:t>)</w:t>
            </w:r>
          </w:p>
        </w:tc>
        <w:tc>
          <w:tcPr>
            <w:tcW w:w="3275" w:type="dxa"/>
            <w:gridSpan w:val="4"/>
            <w:tcBorders>
              <w:left w:val="nil"/>
              <w:right w:val="nil"/>
            </w:tcBorders>
            <w:vAlign w:val="center"/>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t>site 2</w:t>
            </w:r>
            <w:r w:rsidRPr="00EE586A">
              <w:rPr>
                <w:rFonts w:ascii="Times New Roman" w:hAnsi="Times New Roman" w:cs="Times New Roman"/>
                <w:sz w:val="16"/>
                <w:vertAlign w:val="superscript"/>
              </w:rPr>
              <w:t xml:space="preserve"> TW</w:t>
            </w:r>
            <w:r w:rsidRPr="00EE586A">
              <w:rPr>
                <w:rFonts w:ascii="Times New Roman" w:hAnsi="Times New Roman" w:cs="Times New Roman"/>
                <w:sz w:val="16"/>
              </w:rPr>
              <w:t>CCS</w:t>
            </w:r>
            <w:r w:rsidRPr="00EE586A">
              <w:rPr>
                <w:rFonts w:ascii="Times New Roman" w:hAnsi="Times New Roman" w:cs="Times New Roman"/>
                <w:sz w:val="16"/>
                <w:vertAlign w:val="subscript"/>
              </w:rPr>
              <w:t>N2</w:t>
            </w:r>
            <w:r w:rsidRPr="00EE586A">
              <w:rPr>
                <w:rFonts w:ascii="Times New Roman" w:hAnsi="Times New Roman" w:cs="Times New Roman"/>
                <w:sz w:val="16"/>
              </w:rPr>
              <w:t xml:space="preserve"> (Å</w:t>
            </w:r>
            <w:r w:rsidRPr="00EE586A">
              <w:rPr>
                <w:rFonts w:ascii="Times New Roman" w:hAnsi="Times New Roman" w:cs="Times New Roman"/>
                <w:sz w:val="16"/>
                <w:vertAlign w:val="superscript"/>
              </w:rPr>
              <w:t>2</w:t>
            </w:r>
            <w:r w:rsidRPr="00EE586A">
              <w:rPr>
                <w:rFonts w:ascii="Times New Roman" w:hAnsi="Times New Roman" w:cs="Times New Roman"/>
                <w:sz w:val="16"/>
              </w:rPr>
              <w:t>)</w:t>
            </w:r>
          </w:p>
        </w:tc>
        <w:tc>
          <w:tcPr>
            <w:tcW w:w="838" w:type="dxa"/>
            <w:tcBorders>
              <w:left w:val="nil"/>
              <w:bottom w:val="nil"/>
              <w:right w:val="nil"/>
            </w:tcBorders>
            <w:vAlign w:val="center"/>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t xml:space="preserve">average </w:t>
            </w:r>
            <w:r w:rsidRPr="00EE586A">
              <w:rPr>
                <w:rFonts w:ascii="Times New Roman" w:hAnsi="Times New Roman" w:cs="Times New Roman"/>
                <w:sz w:val="16"/>
                <w:vertAlign w:val="superscript"/>
              </w:rPr>
              <w:t>TW</w:t>
            </w:r>
            <w:r w:rsidRPr="00EE586A">
              <w:rPr>
                <w:rFonts w:ascii="Times New Roman" w:hAnsi="Times New Roman" w:cs="Times New Roman"/>
                <w:sz w:val="16"/>
              </w:rPr>
              <w:t>CCS</w:t>
            </w:r>
            <w:r w:rsidRPr="00EE586A">
              <w:rPr>
                <w:rFonts w:ascii="Times New Roman" w:hAnsi="Times New Roman" w:cs="Times New Roman"/>
                <w:sz w:val="16"/>
                <w:vertAlign w:val="subscript"/>
              </w:rPr>
              <w:t>N2</w:t>
            </w:r>
            <w:r w:rsidRPr="00EE586A">
              <w:rPr>
                <w:rFonts w:ascii="Times New Roman" w:hAnsi="Times New Roman" w:cs="Times New Roman"/>
                <w:sz w:val="16"/>
              </w:rPr>
              <w:t xml:space="preserve"> (Å</w:t>
            </w:r>
            <w:r w:rsidRPr="00EE586A">
              <w:rPr>
                <w:rFonts w:ascii="Times New Roman" w:hAnsi="Times New Roman" w:cs="Times New Roman"/>
                <w:sz w:val="16"/>
                <w:vertAlign w:val="superscript"/>
              </w:rPr>
              <w:t>2</w:t>
            </w:r>
            <w:r w:rsidRPr="00EE586A">
              <w:rPr>
                <w:rFonts w:ascii="Times New Roman" w:hAnsi="Times New Roman" w:cs="Times New Roman"/>
                <w:sz w:val="16"/>
              </w:rPr>
              <w:t>)</w:t>
            </w:r>
          </w:p>
        </w:tc>
        <w:tc>
          <w:tcPr>
            <w:tcW w:w="919" w:type="dxa"/>
            <w:tcBorders>
              <w:left w:val="nil"/>
              <w:bottom w:val="nil"/>
            </w:tcBorders>
            <w:vAlign w:val="center"/>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t>difference (%)</w:t>
            </w:r>
          </w:p>
        </w:tc>
      </w:tr>
      <w:tr w:rsidR="00AC7832" w:rsidRPr="00EE586A" w:rsidTr="006A60E3">
        <w:tc>
          <w:tcPr>
            <w:tcW w:w="697" w:type="dxa"/>
            <w:tcBorders>
              <w:top w:val="nil"/>
              <w:right w:val="nil"/>
            </w:tcBorders>
          </w:tcPr>
          <w:p w:rsidR="00AC7832" w:rsidRPr="00EE586A" w:rsidRDefault="00AC7832" w:rsidP="006A60E3">
            <w:pPr>
              <w:spacing w:before="40"/>
              <w:rPr>
                <w:rFonts w:ascii="Times New Roman" w:hAnsi="Times New Roman" w:cs="Times New Roman"/>
                <w:sz w:val="16"/>
              </w:rPr>
            </w:pPr>
          </w:p>
        </w:tc>
        <w:tc>
          <w:tcPr>
            <w:tcW w:w="5153" w:type="dxa"/>
            <w:tcBorders>
              <w:top w:val="nil"/>
              <w:left w:val="nil"/>
              <w:right w:val="nil"/>
            </w:tcBorders>
          </w:tcPr>
          <w:p w:rsidR="00AC7832" w:rsidRPr="00EE586A" w:rsidRDefault="00AC7832" w:rsidP="006A60E3">
            <w:pPr>
              <w:spacing w:before="40"/>
              <w:rPr>
                <w:rFonts w:ascii="Times New Roman" w:hAnsi="Times New Roman" w:cs="Times New Roman"/>
                <w:sz w:val="16"/>
              </w:rPr>
            </w:pPr>
          </w:p>
        </w:tc>
        <w:tc>
          <w:tcPr>
            <w:tcW w:w="838"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t>replicate 1</w:t>
            </w:r>
          </w:p>
        </w:tc>
        <w:tc>
          <w:tcPr>
            <w:tcW w:w="821"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t>replicate 2</w:t>
            </w:r>
          </w:p>
        </w:tc>
        <w:tc>
          <w:tcPr>
            <w:tcW w:w="821"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t>replicate 3</w:t>
            </w:r>
          </w:p>
        </w:tc>
        <w:tc>
          <w:tcPr>
            <w:tcW w:w="795"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t>average</w:t>
            </w:r>
          </w:p>
        </w:tc>
        <w:tc>
          <w:tcPr>
            <w:tcW w:w="838"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t>replicate 1</w:t>
            </w:r>
          </w:p>
        </w:tc>
        <w:tc>
          <w:tcPr>
            <w:tcW w:w="821"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t>replicate 2</w:t>
            </w:r>
          </w:p>
        </w:tc>
        <w:tc>
          <w:tcPr>
            <w:tcW w:w="821"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t>replicate 3</w:t>
            </w:r>
          </w:p>
        </w:tc>
        <w:tc>
          <w:tcPr>
            <w:tcW w:w="795"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t>average</w:t>
            </w:r>
          </w:p>
        </w:tc>
        <w:tc>
          <w:tcPr>
            <w:tcW w:w="838" w:type="dxa"/>
            <w:tcBorders>
              <w:top w:val="nil"/>
              <w:left w:val="nil"/>
              <w:right w:val="nil"/>
            </w:tcBorders>
          </w:tcPr>
          <w:p w:rsidR="00AC7832" w:rsidRPr="00EE586A" w:rsidRDefault="00AC7832" w:rsidP="006A60E3">
            <w:pPr>
              <w:spacing w:before="40"/>
              <w:jc w:val="center"/>
              <w:rPr>
                <w:rFonts w:ascii="Times New Roman" w:hAnsi="Times New Roman" w:cs="Times New Roman"/>
                <w:sz w:val="16"/>
              </w:rPr>
            </w:pPr>
          </w:p>
        </w:tc>
        <w:tc>
          <w:tcPr>
            <w:tcW w:w="919" w:type="dxa"/>
            <w:tcBorders>
              <w:top w:val="nil"/>
              <w:left w:val="nil"/>
            </w:tcBorders>
          </w:tcPr>
          <w:p w:rsidR="00AC7832" w:rsidRPr="00EE586A" w:rsidRDefault="00AC7832" w:rsidP="006A60E3">
            <w:pPr>
              <w:spacing w:before="40"/>
              <w:jc w:val="center"/>
              <w:rPr>
                <w:rFonts w:ascii="Times New Roman" w:hAnsi="Times New Roman" w:cs="Times New Roman"/>
                <w:sz w:val="16"/>
              </w:rPr>
            </w:pPr>
          </w:p>
        </w:tc>
      </w:tr>
      <w:tr w:rsidR="00AC7832" w:rsidRPr="00EE586A" w:rsidTr="006A60E3">
        <w:tc>
          <w:tcPr>
            <w:tcW w:w="697" w:type="dxa"/>
            <w:tcBorders>
              <w:right w:val="nil"/>
            </w:tcBorders>
          </w:tcPr>
          <w:p w:rsidR="00AC7832" w:rsidRPr="00EE586A" w:rsidRDefault="00AC7832" w:rsidP="006A60E3">
            <w:pPr>
              <w:spacing w:before="40"/>
              <w:rPr>
                <w:rFonts w:ascii="Times New Roman" w:hAnsi="Times New Roman" w:cs="Times New Roman"/>
                <w:sz w:val="16"/>
                <w:vertAlign w:val="superscript"/>
              </w:rPr>
            </w:pPr>
            <w:r w:rsidRPr="00EE586A">
              <w:rPr>
                <w:rFonts w:ascii="Times New Roman" w:hAnsi="Times New Roman" w:cs="Times New Roman"/>
                <w:sz w:val="16"/>
              </w:rPr>
              <w:t>H</w:t>
            </w:r>
            <w:r w:rsidRPr="00EE586A">
              <w:rPr>
                <w:rFonts w:ascii="Times New Roman" w:hAnsi="Times New Roman" w:cs="Times New Roman"/>
                <w:sz w:val="16"/>
                <w:vertAlign w:val="superscript"/>
              </w:rPr>
              <w:t>-</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w:t>
            </w:r>
          </w:p>
        </w:tc>
        <w:tc>
          <w:tcPr>
            <w:tcW w:w="5153" w:type="dxa"/>
            <w:tcBorders>
              <w:left w:val="nil"/>
              <w:right w:val="nil"/>
            </w:tcBorders>
          </w:tcPr>
          <w:p w:rsidR="00AC7832" w:rsidRPr="00EE586A" w:rsidRDefault="00AC7832" w:rsidP="006A60E3">
            <w:pPr>
              <w:spacing w:before="40"/>
              <w:rPr>
                <w:rFonts w:ascii="Times New Roman" w:hAnsi="Times New Roman" w:cs="Times New Roman"/>
                <w:sz w:val="16"/>
              </w:rPr>
            </w:pPr>
            <w:r w:rsidRPr="00EE586A">
              <w:rPr>
                <w:rFonts w:ascii="Times New Roman" w:hAnsi="Times New Roman" w:cs="Times New Roman"/>
                <w:sz w:val="16"/>
              </w:rPr>
              <w:lastRenderedPageBreak/>
              <w:t>NAD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L-GLUTAMINE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HYPOTAURINE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INOSINE 5'-PHOSPHATE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CITRATE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L-THREONINE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PURINE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N-ACETYLNEURAMINATE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L-KYNURENINE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PYRIMIDINE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D-ASPARTATE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CYTIDINE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L-SERINE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L-CYSTEINE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CITRULLINE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TAURINE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D-GLUCONO-1,5-LACTONE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NICOTINATE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4-AMINOBUTANOATE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CYTOSINE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L-ISOLEUCINE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PYRAZOLE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L-GLUTAMIC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ASCORBATE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BETA-ALANINE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N-ACETYL-D-GLUCOSAMINE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GLYCOLATE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SARCOSINE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GLUCONIC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QUINATE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(S)-DIHYDROOROTATE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MALONATE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PIPECOLATE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FORMAMIDE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GLYCINE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L-METHIONINE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TETRAHYDROFOLATE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ADENINE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5'-METHYLTHIOADENOSINE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THYMIDINE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GLYCERATE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OROTATE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ETHANOLAMINE 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XANTHINE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DIHYDROFOLATE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L-CYSTINE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L-ALANINE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L-TRYPTOPHAN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URIDINE-5-MONOPHOSPHATE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L-PROLINE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THYMINE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SUCCINATE SEMIALDEHYDE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(S)-LACTATE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FRUCTOSE 1,6-BIPHOSPHATE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CARNOSINE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NICOTINAMIDE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SHIKIMATE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SUCCINATE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L-PHENYLALANINE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URACIL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(S)-MALATE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L-ASPARTATE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2'-DEOXYCYTIDINE 5'-MONOPHOSPHATE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HYPOXANTHINE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CREATINE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3,4-DIHYDROXY-L-PHENYLALANINE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GUANOSINE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5,6-DIHYDROURACIL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(R)-MALATE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L-LYSINE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L-TYROSINE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GLYCEROL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L-ASPARAGINE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L-VALINE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GUANINE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HOMOSERINE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PYRIDOXINE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DAMP</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(R,R)-TARTARIC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NICOTINAMIDE MONONUCLEOTIDE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FOLIC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ISOCITRIC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THIOUREA</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DIETHANOLAMINE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3-AMINOISOBUTANOATE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CYS-GLY</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L-2-PHOSPHOGLYCERIC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GUANIDINOACETATE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CREATININE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N-ACETYL-D-TRYPTOPHAN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TRANS-ACONITATE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N-ACETYL-D-MANNOSAMINE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D-GLUCOSE-6-PHOSPHATE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LL-2,6-DIAMINOHEPTANEDIOATE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ALPHA-AMINOADIPATE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DEOXYCYTIDINE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NORADRENALINE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D-GLUCOSAMINE 6-PHOSPHATE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(S,S)-TARTARIC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3-DEHYDROSHIKIMATE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BIS(3-AMINOPROPYL)AMINE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HOMOCYSTEINE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THEOPHYLLINE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LEUCINE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D-(+)-TREHALOSE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BETAINE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D-TRYPTOPHAN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3-SULFINO-L-ALANINE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O-SUCCINYL-L-HOMOSERINE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ALLANTOIN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GLYCERALDEHYDE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D-GLUCURONOLACTONE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(2-AMINOETHYL)PHOSPHONATE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SELENOMETHIONINE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MALEIMIDE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FORMATE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D-(+)-GLUCOSAMINE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PARAXANTHINE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ADENOSINE 5'-DIPHOSPHATE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2-DEOXY-D-GLUCOSE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N(PAI)-METHYL-L-HISTIDINE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GALACTITOL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5-OXO-D-PROLINE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4-PYRIDOXATE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PYRIDINE-2,3-DICARBOXYLATE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METHYLGUANIDINE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CAFFEINE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ACETALDEHYDE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D-GLUCURONIC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1-METHYLADENOSINE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DEOXYURIDINE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TRANS-4-HYDROXYPROLINE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UROCANATE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KYNURENINE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5-OXO-L-PROLINE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4-ACETAMIDOBUTANOATE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TRANS-CYCLOHEXANE-1,2-DIOL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MELANIN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DOPAMINE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PUTRESCINE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L-LYSINE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CYTIDINE 5'-DIPHOSPHOCHOLINE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1,3-DIAMINOPROPANE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O-PHOSPHO-L-SERINE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1-AMINOCYCLOPROPANE-1-CARBOXYLATE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5-HYDROXYMETHYLURACIL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L-CYSTATHIONINE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L-NORVALINE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3-HYDROXY-3-METHYLGLUTARATE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PHOSPHONOACETATE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PICOLINIC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ETHANOLAMINE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L-ARGININE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4-HYDROXY-L-PROLINE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6-DEOXY-L-GALACTOSE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HOMOCYSTINE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N-METHYL-L-GLUTAMATE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D-ORNITHINE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XANTHOSINE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3-METHYLCROTONYL-COA</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THYROTROPIN RELEASING HORMONE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3'-CMP</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N-METHYL-D-ASPARTIC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GALACTARATE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L-HISTIDINE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NICOTINIC ACID ADENINE DINUCLEOTIDE 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N-ALPHA-ACETYL-L-ASPARAGINE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L-PIPECOLIC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D-GLUCOSE 6-PHOSPHATE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BETA-NICOTINAMIDE ADENINE DINUCLEOTIDE 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CARBAMOYL 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ISOPENTENYL PYROPHOSPHATE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GUANOSINE 5'-TRIPHOSPHATE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THYMIDINE-5'-DIPHOSPHO-ALPHA-D-GLUCOSE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AGMATINE SULFATE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GLYCOLALDEHYDE DIMER</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2'-DEOXYGUANOSINE 5'-TRIPHOSPHATE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 xml:space="preserve">N-ACETYLGLYCINE </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N-ACETYL-L-ASPARTIC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INOSINE 5'-DIPHOSPHATE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2'-DEOXYADENOSINE 5'-DIPHOSPHATE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2'-DEOXYGUANOSINE 5'-MONOPHOSPHATE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NICOTINAMIDE HYPOXANTHINE DINUCLEOTIDE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S-(5'-ADENOSYL)-L-METHIONINE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6-PHOSPHOGLUCONIC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ALPHA-HYDROXYISOBUTYRIC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L-CYSTEIC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ADENOSINE 5'-MONOPHOSPHATE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D-GLUCONATE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PUTRESCINE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DEOXYCARNITINE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ADENOSINE 2',3'-CYCLIC 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MEVALOLACTONE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URIDINE 5'-DIPHOSPHOGLUCOSE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GAMMA,GAMMA-DIMETHYLALLYL PYROPHOSPHATE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2'-DEOXYURIDINE 5'-TRIPHOSPHATE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PHOSPHOCHOLINE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URIDINE 5'-TRIPHOSPHATE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6-HYDROXYDOPAMINE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THIAMINE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2'-DEOXYGUANOSINE 5'-DIPHOSPHATE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5-METHYLCYTOSINE HYDROCLORIDE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D-GLYCERIC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CYTIDINE 2',3'-CYCLIC 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NEPSILON,NEPSILON,NEPSILON-TRIMETHYLLYSINE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PHOSPHO(ENOL)PYRUVIC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GUANOSINE 5'-DIPHOSPHOGLUCOSE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ALPHA-D-GALACTOSE 1-PHOSPHATE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PYRIDOXAL 5'-PHOSPHATE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DIHYDROXYACETONE 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PHOSPHO(ENOL)PYRUVIC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D-MANNOSE 6-PHOSPHATE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D-(-)-3-PHOSPHOGLYCERIC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L-CARNITINE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2-AMINOETHYL DIHYDROGEN 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O-ACETYL-L-SERINE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THYMIDINE 5'-MONOPHOSPHATE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ADENOSINE 3',5'-CYCLIC 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ADENOSINE-5'-DIPHOSPHOGLUCOSE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D-FRUCTOSE 6-PHOSPHATE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ADENOSINE 3',5'-DIPHOSPHATE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3-NITRO-L-TYROSINE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OCTOPAMINE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NALPHA-ACETYL-L-LYSINE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URIDINE 5'-DIPHOSPHOGALACTOSE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SPERMIDINE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PYRIDOXAMINE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5-AMINOLEVULINIC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2'-DEOXYURIDINE 5'-MONO-PHOSPHATE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ADENOSINE 5'-TRIPHOSPHATE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D-RIBULOSE 1,5-BISPHOSPHATE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XANTHOSINE 5'-MONOPHOSPHATE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FLAVIN ADENINE DINUCLEOTIDE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2'-DEOXYGUANOSINE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OROTIC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LAUROYLCARNITINE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1-METHYLNICOTINAMIDE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SPERMINE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N-ACETYL-DL-METHIONINE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CARBAMOYLPHOSPHATE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5-PHOSPHO-D-RIBOSE 1-DIPHOSPHATE</w:t>
            </w:r>
          </w:p>
          <w:p w:rsidR="00AC7832" w:rsidRPr="00EE586A" w:rsidRDefault="00AC7832" w:rsidP="006A60E3">
            <w:pPr>
              <w:rPr>
                <w:rFonts w:ascii="Times New Roman" w:hAnsi="Times New Roman" w:cs="Times New Roman"/>
                <w:sz w:val="16"/>
                <w:szCs w:val="16"/>
              </w:rPr>
            </w:pPr>
            <w:r w:rsidRPr="00EE586A">
              <w:rPr>
                <w:rFonts w:ascii="Times New Roman" w:hAnsi="Times New Roman" w:cs="Times New Roman"/>
                <w:sz w:val="16"/>
                <w:szCs w:val="16"/>
              </w:rPr>
              <w:t>4-CARBOXY-5-AMINOIMIDAZOLE RIBOTIDE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URIDINE 5'-DIPHOSPHO-N-ACETYLGALACTOSAMINE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GLYCERALDEHYDE 3-PHOSPHATE DIETHYL ACETAL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GUANOSINE 3',5'-CYCLIC 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L-HOMOCYSTEINE THIOLACTONE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O-PHOSPHO-DL-SERINE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S-(5'-ADENOSYL)-L-HOMOCYSTEINE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L-ORNITHINE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ADENINE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DL-NORMETANEPHRINE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URIDINE 5'-DIPHOSPHO-N-ACETYLGLUCOSAMINE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GUANOSINE 5'-DIPHOSPHATE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PHOSPHOCREATINE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URIDINE 5'-DIPHOSPHOGLUCURONIC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2,3-DIPHOSPHO-D-GLYCERIC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CYTIDINE 5'-DIPHOSPHATE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SELENOCYSTAMINE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HISTAMINE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INDOXYL SULFATE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ETHYL 3-UREIDOPROPIONATE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DEOXYRIBOSE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PHYTIC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THIAMINE 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2,4-DIHYDROXYPYRIMIDINE-5-CARBOXYLIC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S-HEXYL-GLUTATHIONE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GLYOXYLIC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GUANOSINE 5'-MONOPHOSPHATE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N-ACETYL-L-ALANINE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4-GUANIDINOBUTANOATE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HYDROXYPYRUVATE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D-MANNOSAMINE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CYTOCHROME C (HEME)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O-ACETYL-L-CARNITINE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RIBOFLAVIN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METHYL BETA-D-GALACTOSIDE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GLUTARIC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DIHYDROXYFUMARIC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CMP</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GUANOSINE 5'-DIPHOSPHO-D-MANNOSE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5'-DEOXYADENOSINE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GLUTATHIONE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ERYTHRITOL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GLUCOSAMINATE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URIDINE 5'-TRIPHOSPHATE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2'-DEOXYADENOSINE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N-ACETYLPUTRESCINE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N-ACETYL-D-GALACTOSAMINE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N-ACETYL-DL-GLUTAMIC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2,4-DIHYDROXYPTERIDINE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6-HYDROXYNICOTINATE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N-ACETYL-L-CYSTEINE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INOSINE 5'-MONOPHOSPHATE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D-PANTOTHENIC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2-AMINO-2-METHYLPROPANOATE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ANILINE-2-SULFONIC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S-CARBOXYMETHYL-L-CYSTEINE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L-RHAMNOSE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THIAMINE PYROPHOSPHATE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L-HISTIDINOL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THYMIDINE 5'-MONOPHOSPHATE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3-UREIDOPROPIONATE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5-AMINOPENTANOATE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NORLEUCINE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N-FORMYLGLYCINE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ADENOSINE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D-(+)-RAFFINOSE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MESO-TARTARIC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2-ACETAMIDO-2-DEOXY-BETA-D-GLUCOSYLAMINE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D-SACCHARIC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ADENOSINE 5'-TRIPHOSPHATE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3-METHOXY-L-TYROSINE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D-LACTOSE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3-HYDROXYBUTANOIC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4-IMIDAZOLEACETIC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D-(+)-GALACTURONIC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CYTIDINE 5'-TRIPHOSPHATE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3',5'-CYCLIC AMP</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L-METHIONINE SULFOXIMINE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CIS-4-HYDROXY-D-PROLINE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N1-ACETYLSPERMINE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MESOXALATE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NADPH  REDUCED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3-METHYLHISTAMINE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MALEAMATE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CHOLINE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4-AMINOBUTANOATE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FORMYL-L-METHIONYL PEPTIDE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ACETYLCHOLINE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OXALIC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5-HYDROXY-L-TRYPTOPHAN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D-ALANINE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THEOBROMINE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N-AMIDINO-L-ASPARTATE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L-HISTIDINE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L-ALLOTHREONINE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CREATINE 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SPERMIDINE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ADENOSINE 5'-DIPHOSPHORIBOSE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2-METHOXYETHANOL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CITRAMALATE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L-ANSERINE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BILIVERDIN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DL-5-HYDROXYLYSINE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CYSTEAMINE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OPHTHALMIC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L-2,3-DIAMINOPROPIONIC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TRIGONELLINE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EPINEPHRINE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3,4-DIHYDROXYPHENYL GLYCOL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CADAVERINE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2-HYDROXYBUTYRIC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COENZYME A</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OXALOMALIC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INOSINE 5'-TRIPHOSPHATE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SN-GLYCERO-3-PHOSPHOCHOLINE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2,5-DIMETHYLPYRAZINE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STACHYOSE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2'-DEOXYCYTIDINE 5'-DIPHOSPHATE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(2R,3R)-(-)-2,3-BUTANEDIOL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D-RIBOSE 5-PHOSPHATE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3-HYDROXYKYNURENINE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D-(+)-GALACTOSAMINE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2'-DEOXYADENOSINE 5'-TRIPHOSPHATE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SN-GLYCEROL 3-PHOSPHATE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VITAMIN B12</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4-HYDROXY-L-PHENYLGLYCINE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N-ACETYL-DL-SERINE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URIDINE 5'-DIPHOSPHATE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GLYCEROL 2-PHOSPHATE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ALPHA-D-GLUCOSE 1-PHOSPHATE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D-GLUCOSAMINE 6-SULFATE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3-METHYGLUTARIC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SORBATE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MONO-ETHYL MALONATE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DIMETHYL SULFIDE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4-HYDROXYBENZOATE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TYRAMINE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CORTISOL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PRENOL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3-HYDROXYBENZALDEHYDE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XANTHURENIC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2-METHYLPROPANAL OXIME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PROPIONATE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TRIMETHYLAMINE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MELATONIN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MALEIC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PENTANOATE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PROPANOATE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BILIRUBIN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(S)-NICOTINE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BUTANAL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4-HYDROXY-2-QUINOLINECARBOXYLIC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2-METHYLPROPANOATE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3-HYDROXYBENZYL ALCOHOL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ANILINE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4-HYDROXYPHENYLACETATE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3,5-DIIODO-L-TYROSINE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MANDELIC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TRYPTAMINE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BENZOATE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GLUTARATE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INDOLE-3-ACETATE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CAFFEATE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LUMICHROME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6-CARBOXYHEXANOATE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N-ACETYL-L-PHENYLALANINE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AMYLOSE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L-TRYPTOPHANAMIDE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PHENOL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N-?-METHYLTRYPTAMINE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OXALOACETATE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2,3-DIHYDROXYBENZOATE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PROPENOATE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INDOLE-3-ETHANOL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FERULATE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GLYCOCHOLATE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PHENYLETHANOLAMINE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THIOPURINE S-METHYLETHER</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2-HYDROXY-4-(METHYLTHIO)BUTYRIC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PROPANAL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BENZOATE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3-AMINO-5-HYDROXYBENZOIC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CATECHOL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3,4-DIHYDROXYBENZOATE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CYCLOPENTANONE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PANTOLACTONE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GUAIACOL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2-HYDROXYPHENYLACETIC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10-HYDROXYDECANOATE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1,2-DIDECANOYL-SN-GLYCERO-3-PHOSPHOCHOLINE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2-HYDROXYPYRIDINE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3,4-DIHYDROXYPHENYLACETATE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N6-(DELTA2-ISOPENTENYL)-ADENINE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METHYL VANILLATE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2-OXOBUTANOATE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LIPOAMIDE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3-HYDROXYANTHRANILATE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3-(4-HYDROXYPHENYL)PYRUVATE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HEXANOATE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METHYLMALONATE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SEROTONIN CREATININE SULFATE COMPLEX</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CORTISOL 21-ACETATE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INDOLE-3-ACETAMIDE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HIPPURATE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ETHYLMALONIC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3,5-DIIODO-L-THYRONINE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FUMARATE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BENZALDEHYDE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4-HYDROXYBENZALDEHYDE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3-(2-HYDROXYPHENYL)PROPANOATE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3-METHOXYTYRAMINE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BENZYLAMINE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2-QUINOLINECARBOXYLIC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SEROTONIN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PTERIN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4-AMINOBENZOATE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2-AMINOPHENOL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ACETOIN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INDOLE-3-PYRUVIC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DEHYDRO-L-(+)-ASCORBIC ACID DIMER</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3-AMINO-4-HYDROXYBENZOIC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DIHYDROXYMANDELIC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ANTHRANILATE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THIOACETATE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BUTANOATE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INDOLE-3-ACETIC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5-VALEROLACTONE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2,5-DIHYDROXYBENZOATE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2-METHYLMALEATE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HYDROQUINONE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DETHIOBIOTIN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3-METHYL-2-OXOVALERIC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ALPHA-KETOGLUTARIC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N-ACETYLSEROTONIN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3-METHYLBUTANAL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ITACONATE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AZELAIC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MONO-METHYL GLUTARATE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2-METHYLGLUTARIC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PHENYLACETALDEHYDE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2-METHYLBUTANAL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PHENYL 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DIACETYL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PYRUVATE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TRANS-CINNAMALDEHYDE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2,6-DIHYDROXYPYRIDINE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PHENETHYLAMINE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METHYL ACETOACETATE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SUBERIC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ADIPIC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GERANYL PYROPHOSPHATE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N-ACETYL-L-LEUCINE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2',4'-DIHYDROXYACETOPHENONE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BENZYL ALCOHOL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2-OXOADIPATE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METHYL INDOLE-3-ACETATE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PROPYNOATE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3-METHOXY-4-HYDROXYMANDELATE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HOMOVANILLATE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4-QUINOLINECARBOXYLIC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(S)-1-PHENYLETHANOL</w:t>
            </w:r>
          </w:p>
          <w:p w:rsidR="00AC7832" w:rsidRPr="00EE586A" w:rsidRDefault="00AC7832" w:rsidP="006A60E3">
            <w:pPr>
              <w:rPr>
                <w:rFonts w:ascii="Times New Roman" w:hAnsi="Times New Roman" w:cs="Times New Roman"/>
                <w:sz w:val="16"/>
                <w:szCs w:val="16"/>
              </w:rPr>
            </w:pPr>
            <w:r w:rsidRPr="00EE586A">
              <w:rPr>
                <w:rFonts w:ascii="Times New Roman" w:hAnsi="Times New Roman" w:cs="Times New Roman"/>
                <w:sz w:val="16"/>
                <w:szCs w:val="16"/>
              </w:rPr>
              <w:t>1-METHYL-6,7-DIHYDROXY-1,2,3,4-TETRAHYDROISOQUINOLINE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SALICYLAMIDE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3-HYDROXYBENZOATE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4-METHYL-2-OXOVALERIC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3-α,11- β,17- α,21-TETRAHYDROXY- 5- α PREGNAN-20-ONE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N,N-DIMETHYL-1,4-PHENYLENEDIAMINE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HOMOGENTISATE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INDOLE-3-ACETALDEHYDE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4-HYDROXY-3-METHOXYPHENYLGLYCOL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3-HYDROXYPHENYLACETATE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4-METHYLCATECHOL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PYRIDOXAL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SALICYLATE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3-METHYLBUTANOL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3-METHYL-2-OXINDOLE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3-METHYLADENINE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3-(4-HYDROXYPHENYL)LACTATE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BIOTIN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MERCAPTOPYRUVATE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PYRUVIC ALDEHYDE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PYRROLE-2-CARBOXYLATE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5-HYDROXYINDOLEACETATE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PHENYLACETIC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RESORCINOL MONOACETATE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ACETOACETATE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ACETYL 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ETHYL 3-INDOLEACETATE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DEHYDROASCORBATE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D-FRUCTOSE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L-SORBOSE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XYLITOL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RIBITOL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MYO-INOSITOL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MANNOSE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ARABINOSE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D-XYLOSE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SUCROSE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D-GALACTOSE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ALPHA-D-GLUCOSE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ALLOSE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MANNITOL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MELIBIOSE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D-SORBITOL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MALTOSE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D-TAGATOSE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D-GULONIC ACID GAMA-LACTONE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D-(-)-ARABINOSE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D-(+)-CELLOBIOSE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D-PSICOSE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L-ARABITOL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D-LYXOSE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D-RIBOSE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PALATINOSE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VITAMIN D2</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SQUALENE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4-COUMARATE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NONANOATE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CHENODEOXYCHOLATE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CAPRYLIC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CHOLESTERYL 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PETROSELINIC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1,2-DIPALMITOYL-SN-GLYCEROL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3α,12 α -DIHYDROXY-5 β -CHOLANATE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3α -HYDROXY-5β-CHOLANATE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PROTOPORPHYRIN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HEPTANOIC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RETINOL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MENAQUINONE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ELAIDIC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ESTRADIOL-17ALPHA</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MYRISTIC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CHOLESTERYL OLEATE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ROSMARINIC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GLYCERYL TRIPALMITATE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6.11-DEOXY-CORTISOL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TAUROLITHOCHOLATE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PALMITOLEIC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PALMITATE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3,3',5'-TRIIODOTHYRONINE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SPHINGANINE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LANOSTEROL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LAURIC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ARACHIDIC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ERUCIC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DEOXYCHOLATE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4-METHYL-2-OXO-PENTANOIC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LEUKOTRIENE B4</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HEPTADECANOATE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GLYCERYL TRIMYRISTATE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LINOLEATE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SPHINGOMYELIN</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CHOLESTA-5,7-DIEN-3BETA-OL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THYROXINE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BIS(2-ETHYLHEXYL)PHTHALATE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GAMMA-LINOLENIC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OMEGA-HYDROXYDODECANOIC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METHYL JASMONATE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GERANYLGERANYL PYROPHOSPHATE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HEXADECANOL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DIMETHYLBENZIMIDAZOLE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RETINOATE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INDOLE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CHOLATE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PHYLLOQUINONE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CHOLESTERYL PALMITATE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QUINOLINE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DOCOSAHEXAENOIC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DIETHYL 2-METHYL-3-OXOSUCCINATE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RETINYL PALMITATE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1-NAPHTHYLAMINE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1-HYDROXY-2-NAPHTHOATE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1,2-DIPALMITOYL-RAC-GLYCERO-3-PHOSPHOETHANOLAMINE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PHENYLPYRUVATE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TRANS-CINNAMATE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lastRenderedPageBreak/>
              <w:t>OLEATE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STEARATE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BETA-CAROTENE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25-HYDROXYCHOLESTEROL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NERVONIC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DESMOSTEROL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DEOXYCORTICOSTERONE ACETATE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1-OLEOYL-RAC-GLYCEROL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ALPHA-TOCOPHEROL</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RAC-GLYCEROL 1-MYRISTATE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TRICOSANOIC ACID</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FARNESYL DIPHOSPHATE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CORTISONE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DECANOATE</w:t>
            </w:r>
          </w:p>
          <w:p w:rsidR="00AC7832" w:rsidRPr="00EE586A" w:rsidRDefault="00AC7832" w:rsidP="006A60E3">
            <w:pPr>
              <w:rPr>
                <w:rFonts w:ascii="Times New Roman" w:hAnsi="Times New Roman" w:cs="Times New Roman"/>
                <w:sz w:val="16"/>
              </w:rPr>
            </w:pPr>
            <w:r w:rsidRPr="00EE586A">
              <w:rPr>
                <w:rFonts w:ascii="Times New Roman" w:hAnsi="Times New Roman" w:cs="Times New Roman"/>
                <w:sz w:val="16"/>
              </w:rPr>
              <w:t>CORTICOSTERONE</w:t>
            </w:r>
          </w:p>
        </w:tc>
        <w:tc>
          <w:tcPr>
            <w:tcW w:w="838"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lastRenderedPageBreak/>
              <w:t>223.0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168.5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175.1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183.9</w:t>
            </w:r>
          </w:p>
        </w:tc>
        <w:tc>
          <w:tcPr>
            <w:tcW w:w="821"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lastRenderedPageBreak/>
              <w:t>223.1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168.5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175.2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183.9</w:t>
            </w:r>
          </w:p>
        </w:tc>
        <w:tc>
          <w:tcPr>
            <w:tcW w:w="821"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168.3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184.0</w:t>
            </w:r>
          </w:p>
        </w:tc>
        <w:tc>
          <w:tcPr>
            <w:tcW w:w="795"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lastRenderedPageBreak/>
              <w:t>223.1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168.4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175.1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183.9</w:t>
            </w:r>
          </w:p>
        </w:tc>
        <w:tc>
          <w:tcPr>
            <w:tcW w:w="838"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103.2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264.6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250.5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170.6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177.7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tc>
        <w:tc>
          <w:tcPr>
            <w:tcW w:w="821"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lastRenderedPageBreak/>
              <w:t>225.6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264.6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250.4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170.6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177.6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181.7</w:t>
            </w:r>
          </w:p>
        </w:tc>
        <w:tc>
          <w:tcPr>
            <w:tcW w:w="821"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lastRenderedPageBreak/>
              <w:t>225.6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264.5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250.6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170.6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177.8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181.8</w:t>
            </w:r>
          </w:p>
        </w:tc>
        <w:tc>
          <w:tcPr>
            <w:tcW w:w="795"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lastRenderedPageBreak/>
              <w:t>225.6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264.6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250.5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170.6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177.7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181.8</w:t>
            </w:r>
          </w:p>
        </w:tc>
        <w:tc>
          <w:tcPr>
            <w:tcW w:w="838" w:type="dxa"/>
            <w:tcBorders>
              <w:left w:val="nil"/>
              <w:right w:val="nil"/>
            </w:tcBorders>
          </w:tcPr>
          <w:p w:rsidR="00AC7832" w:rsidRPr="00EE586A" w:rsidRDefault="00AC7832" w:rsidP="006A60E3">
            <w:pPr>
              <w:spacing w:before="40"/>
              <w:jc w:val="center"/>
              <w:rPr>
                <w:rFonts w:ascii="Times New Roman" w:hAnsi="Times New Roman" w:cs="Times New Roman"/>
                <w:sz w:val="16"/>
              </w:rPr>
            </w:pPr>
            <w:r w:rsidRPr="00EE586A">
              <w:rPr>
                <w:rFonts w:ascii="Times New Roman" w:hAnsi="Times New Roman" w:cs="Times New Roman"/>
                <w:sz w:val="16"/>
              </w:rPr>
              <w:lastRenderedPageBreak/>
              <w:t>224.1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133.4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222.6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222.7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210.4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136.5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231.7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188.0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224.0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171.2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144.2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242.1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122.9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118.6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149.5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169.4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138.9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140.0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134.3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121.1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119.6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127.5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137.3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151.6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123.5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124.9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165.7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129.0</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167.1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144.5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139.3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133.7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169.8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204.7</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168.2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170.4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157.6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186.3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191.9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126.6</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174.1</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207.4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153.2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128.5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201.3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142.2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125.3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131.5</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130.8</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132.2</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lastRenderedPageBreak/>
              <w:t>176.4</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177.9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200.9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NC</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ND</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190.9</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150.3</w:t>
            </w:r>
          </w:p>
          <w:p w:rsidR="00AC7832" w:rsidRPr="00EE586A" w:rsidRDefault="00AC7832" w:rsidP="006A60E3">
            <w:pPr>
              <w:jc w:val="center"/>
              <w:rPr>
                <w:rFonts w:ascii="Times New Roman" w:hAnsi="Times New Roman" w:cs="Times New Roman"/>
                <w:sz w:val="16"/>
              </w:rPr>
            </w:pPr>
            <w:r w:rsidRPr="00EE586A">
              <w:rPr>
                <w:rFonts w:ascii="Times New Roman" w:hAnsi="Times New Roman" w:cs="Times New Roman"/>
                <w:sz w:val="16"/>
              </w:rPr>
              <w:t>183.2</w:t>
            </w:r>
          </w:p>
        </w:tc>
        <w:tc>
          <w:tcPr>
            <w:tcW w:w="919" w:type="dxa"/>
            <w:tcBorders>
              <w:left w:val="nil"/>
            </w:tcBorders>
          </w:tcPr>
          <w:p w:rsidR="00AC7832" w:rsidRPr="00EE586A" w:rsidRDefault="00AC7832" w:rsidP="006A60E3">
            <w:pPr>
              <w:tabs>
                <w:tab w:val="decimal" w:pos="154"/>
              </w:tabs>
              <w:spacing w:before="40"/>
              <w:jc w:val="center"/>
              <w:rPr>
                <w:rFonts w:ascii="Times New Roman" w:hAnsi="Times New Roman" w:cs="Times New Roman"/>
                <w:sz w:val="16"/>
              </w:rPr>
            </w:pPr>
            <w:r w:rsidRPr="00EE586A">
              <w:rPr>
                <w:rFonts w:ascii="Times New Roman" w:hAnsi="Times New Roman" w:cs="Times New Roman"/>
                <w:sz w:val="16"/>
              </w:rPr>
              <w:lastRenderedPageBreak/>
              <w:t>-1.12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-0.09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0.28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-1.51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0.21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-0.09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-0.17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1.54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-0.11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-1.53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0.10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-0.46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lastRenderedPageBreak/>
              <w:t>-1.06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0.10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0.10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-0.12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0.01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-0.04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0.32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0.18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-0.33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-0.39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1.63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-0.02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-0.44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0.35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0.03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1.98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-0.25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-0.49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-0.30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-0.49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-0.38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-0.14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-0.11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-0.24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-0.07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lastRenderedPageBreak/>
              <w:t>-1.54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-1.51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-1.51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-1.92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-1.57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0.19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-0.11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-0.42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-1.57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-0.13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lastRenderedPageBreak/>
              <w:t>-1.28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-0.23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-0.50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-0.31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-0.48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-0.77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-0.31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lastRenderedPageBreak/>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-1.71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-1.59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-1.58</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-1.40</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-1.59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-1.41</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-1.33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-0.47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-1.67</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-0.95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-1.53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-1.95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-1.06</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-1.44</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-0.69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-1.55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-0.85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lastRenderedPageBreak/>
              <w:t>-1.45</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-1.43</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1.19</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1.22</w:t>
            </w:r>
          </w:p>
          <w:p w:rsidR="00AC7832" w:rsidRPr="00EE586A" w:rsidRDefault="00AC7832" w:rsidP="006A60E3">
            <w:pPr>
              <w:tabs>
                <w:tab w:val="decimal" w:pos="154"/>
              </w:tabs>
              <w:jc w:val="center"/>
              <w:rPr>
                <w:rFonts w:ascii="Times New Roman" w:hAnsi="Times New Roman" w:cs="Times New Roman"/>
                <w:sz w:val="16"/>
              </w:rPr>
            </w:pPr>
            <w:r w:rsidRPr="00EE586A">
              <w:rPr>
                <w:rFonts w:ascii="Times New Roman" w:hAnsi="Times New Roman" w:cs="Times New Roman"/>
                <w:sz w:val="16"/>
              </w:rPr>
              <w:t>1.15</w:t>
            </w:r>
          </w:p>
        </w:tc>
      </w:tr>
    </w:tbl>
    <w:p w:rsidR="00AC7832" w:rsidRPr="00EE586A" w:rsidRDefault="00AC7832" w:rsidP="00AC7832">
      <w:pPr>
        <w:rPr>
          <w:rFonts w:ascii="Times New Roman" w:hAnsi="Times New Roman" w:cs="Times New Roman"/>
        </w:rPr>
      </w:pPr>
    </w:p>
    <w:p w:rsidR="005D44A9" w:rsidRDefault="005D44A9">
      <w:pPr>
        <w:rPr>
          <w:rFonts w:ascii="Times New Roman" w:hAnsi="Times New Roman" w:cs="Times New Roman"/>
          <w:sz w:val="20"/>
        </w:rPr>
        <w:sectPr w:rsidR="005D44A9" w:rsidSect="00E86F67">
          <w:pgSz w:w="12240" w:h="15840"/>
          <w:pgMar w:top="1440" w:right="1440" w:bottom="1440" w:left="1440" w:header="720" w:footer="720" w:gutter="0"/>
          <w:cols w:space="720"/>
          <w:docGrid w:linePitch="360"/>
        </w:sectPr>
      </w:pPr>
    </w:p>
    <w:p w:rsidR="00E4522F" w:rsidRPr="006A60E3" w:rsidRDefault="005D44A9" w:rsidP="005D44A9">
      <w:pPr>
        <w:spacing w:after="0" w:line="360" w:lineRule="auto"/>
        <w:jc w:val="both"/>
        <w:rPr>
          <w:rFonts w:ascii="Times New Roman" w:hAnsi="Times New Roman" w:cs="Times New Roman"/>
          <w:b/>
          <w:sz w:val="16"/>
          <w:szCs w:val="24"/>
        </w:rPr>
      </w:pPr>
      <w:r w:rsidRPr="006A60E3">
        <w:rPr>
          <w:rFonts w:ascii="Times New Roman" w:hAnsi="Times New Roman" w:cs="Times New Roman"/>
          <w:b/>
          <w:sz w:val="20"/>
          <w:szCs w:val="24"/>
        </w:rPr>
        <w:lastRenderedPageBreak/>
        <w:t>Table S3. Non-detected metabolites in DI-IM-MS and their (neutral) molecular mass.</w:t>
      </w:r>
    </w:p>
    <w:tbl>
      <w:tblPr>
        <w:tblStyle w:val="TableGrid"/>
        <w:tblW w:w="4810" w:type="pct"/>
        <w:tblBorders>
          <w:left w:val="none" w:sz="0" w:space="0" w:color="auto"/>
          <w:right w:val="none" w:sz="0" w:space="0" w:color="auto"/>
        </w:tblBorders>
        <w:tblLook w:val="04A0" w:firstRow="1" w:lastRow="0" w:firstColumn="1" w:lastColumn="0" w:noHBand="0" w:noVBand="1"/>
      </w:tblPr>
      <w:tblGrid>
        <w:gridCol w:w="3351"/>
        <w:gridCol w:w="1257"/>
        <w:gridCol w:w="3349"/>
        <w:gridCol w:w="1255"/>
      </w:tblGrid>
      <w:tr w:rsidR="005D44A9" w:rsidRPr="005D44A9" w:rsidTr="006A60E3">
        <w:trPr>
          <w:trHeight w:val="300"/>
        </w:trPr>
        <w:tc>
          <w:tcPr>
            <w:tcW w:w="1819" w:type="pct"/>
            <w:tcBorders>
              <w:right w:val="nil"/>
            </w:tcBorders>
            <w:noWrap/>
          </w:tcPr>
          <w:p w:rsidR="005D44A9" w:rsidRPr="005D44A9" w:rsidRDefault="005D44A9" w:rsidP="006A60E3">
            <w:pPr>
              <w:spacing w:beforeLines="40" w:before="96"/>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Compound Name</w:t>
            </w:r>
          </w:p>
        </w:tc>
        <w:tc>
          <w:tcPr>
            <w:tcW w:w="682" w:type="pct"/>
            <w:tcBorders>
              <w:left w:val="nil"/>
              <w:right w:val="nil"/>
            </w:tcBorders>
          </w:tcPr>
          <w:p w:rsidR="005D44A9" w:rsidRPr="005D44A9" w:rsidRDefault="005D44A9" w:rsidP="006A60E3">
            <w:pPr>
              <w:spacing w:beforeLines="40" w:before="96"/>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 xml:space="preserve">   Molecular Mass</w:t>
            </w:r>
          </w:p>
        </w:tc>
        <w:tc>
          <w:tcPr>
            <w:tcW w:w="1818" w:type="pct"/>
            <w:tcBorders>
              <w:left w:val="nil"/>
              <w:right w:val="nil"/>
            </w:tcBorders>
          </w:tcPr>
          <w:p w:rsidR="005D44A9" w:rsidRPr="005D44A9" w:rsidRDefault="005D44A9" w:rsidP="006A60E3">
            <w:pPr>
              <w:spacing w:beforeLines="40" w:before="96"/>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Compound Name</w:t>
            </w:r>
          </w:p>
        </w:tc>
        <w:tc>
          <w:tcPr>
            <w:tcW w:w="682" w:type="pct"/>
            <w:tcBorders>
              <w:left w:val="nil"/>
            </w:tcBorders>
          </w:tcPr>
          <w:p w:rsidR="005D44A9" w:rsidRPr="005D44A9" w:rsidRDefault="005D44A9" w:rsidP="006A60E3">
            <w:pPr>
              <w:spacing w:beforeLines="40" w:before="96"/>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 xml:space="preserve">   Molecular Mass</w:t>
            </w:r>
          </w:p>
        </w:tc>
      </w:tr>
      <w:tr w:rsidR="005D44A9" w:rsidRPr="005D44A9" w:rsidTr="006A60E3">
        <w:trPr>
          <w:trHeight w:val="300"/>
        </w:trPr>
        <w:tc>
          <w:tcPr>
            <w:tcW w:w="1819" w:type="pct"/>
            <w:tcBorders>
              <w:right w:val="nil"/>
            </w:tcBorders>
            <w:noWrap/>
            <w:hideMark/>
          </w:tcPr>
          <w:p w:rsidR="005D44A9" w:rsidRPr="005D44A9" w:rsidRDefault="005D44A9" w:rsidP="006A60E3">
            <w:pPr>
              <w:spacing w:before="40"/>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ACETALDEHYDE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FORMAMIDE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FORMATE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TRIMETHYLAMINE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ETHANOLAMINE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DIMETHYL SULFIDE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PYRAZOLE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PROPYNOATE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PROPENOATE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PROPANOATE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THIOUREA</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GLYCOLATE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2-METHOXYETHANOL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DIACETYL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2-METHYLBUTANAL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PRENOL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3-METHYLBUTANAL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ACETOIN</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BUTANOATE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2-METHYLPROPANOATE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3-METHYLBUTANOL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GLYCERALDEHYDE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(S)-LACTATE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(2R,3R)-(-)-2,3-BUTANEDIOL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GLYOXYLIC ACID</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GLYCEROL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MALEIMIDE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SUCCINATE SEMIALDEHYDE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PENTANOATE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CHOLINE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L-SERINE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PYRROLE-2-CARBOXYLATE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MALEAMATE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METHYL ACETOACETATE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HEXANOATE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L-HOMOCYSTEINE THIOLACTONE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ERYTHRITOL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OXALIC ACID</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QUINOLINE</w:t>
            </w:r>
          </w:p>
          <w:p w:rsidR="005D44A9" w:rsidRPr="005D44A9" w:rsidRDefault="005D44A9" w:rsidP="006A60E3">
            <w:pPr>
              <w:contextualSpacing/>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MEVALOLACTONE</w:t>
            </w:r>
          </w:p>
        </w:tc>
        <w:tc>
          <w:tcPr>
            <w:tcW w:w="682" w:type="pct"/>
            <w:tcBorders>
              <w:left w:val="nil"/>
              <w:right w:val="nil"/>
            </w:tcBorders>
          </w:tcPr>
          <w:p w:rsidR="005D44A9" w:rsidRPr="005D44A9" w:rsidRDefault="005D44A9" w:rsidP="006A60E3">
            <w:pPr>
              <w:tabs>
                <w:tab w:val="decimal" w:pos="429"/>
              </w:tabs>
              <w:spacing w:before="40"/>
              <w:jc w:val="both"/>
              <w:rPr>
                <w:rFonts w:ascii="Times New Roman" w:hAnsi="Times New Roman" w:cs="Times New Roman"/>
                <w:sz w:val="16"/>
                <w:szCs w:val="16"/>
              </w:rPr>
            </w:pPr>
            <w:r w:rsidRPr="005D44A9">
              <w:rPr>
                <w:rFonts w:ascii="Times New Roman" w:hAnsi="Times New Roman" w:cs="Times New Roman"/>
                <w:sz w:val="16"/>
                <w:szCs w:val="16"/>
              </w:rPr>
              <w:t>44.0262</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45.0215</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46.0055</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59.0735</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61.0528</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62.0190</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67.0296</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70.0055</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72.0211</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74.0368</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76.0095</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76.0161</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76.0524</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86.0368</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86.0732</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86.0732</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86.0732</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88.0524</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88.0524</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88.0524</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88.0888</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90.0317</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90.0317</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90.0681</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92.0110</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92.0474</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97.0164</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102.0317</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102.0681</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104.1075</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105.0426</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110.0242</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115.0269</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116.0474</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116.0837</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117.0248</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122.0579</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126.0164</w:t>
            </w:r>
          </w:p>
          <w:p w:rsidR="005D44A9" w:rsidRPr="005D44A9" w:rsidRDefault="005D44A9" w:rsidP="006A60E3">
            <w:pPr>
              <w:tabs>
                <w:tab w:val="decimal" w:pos="429"/>
              </w:tabs>
              <w:jc w:val="both"/>
              <w:rPr>
                <w:rFonts w:ascii="Times New Roman" w:hAnsi="Times New Roman" w:cs="Times New Roman"/>
                <w:sz w:val="16"/>
                <w:szCs w:val="16"/>
              </w:rPr>
            </w:pPr>
            <w:r w:rsidRPr="005D44A9">
              <w:rPr>
                <w:rFonts w:ascii="Times New Roman" w:hAnsi="Times New Roman" w:cs="Times New Roman"/>
                <w:sz w:val="16"/>
                <w:szCs w:val="16"/>
              </w:rPr>
              <w:t>129.0579</w:t>
            </w:r>
          </w:p>
          <w:p w:rsidR="005D44A9" w:rsidRPr="005D44A9" w:rsidRDefault="005D44A9" w:rsidP="006A60E3">
            <w:pPr>
              <w:tabs>
                <w:tab w:val="decimal" w:pos="429"/>
              </w:tabs>
              <w:contextualSpacing/>
              <w:jc w:val="both"/>
              <w:rPr>
                <w:rFonts w:ascii="Times New Roman" w:hAnsi="Times New Roman" w:cs="Times New Roman"/>
                <w:sz w:val="16"/>
                <w:szCs w:val="16"/>
              </w:rPr>
            </w:pPr>
            <w:r w:rsidRPr="005D44A9">
              <w:rPr>
                <w:rFonts w:ascii="Times New Roman" w:hAnsi="Times New Roman" w:cs="Times New Roman"/>
                <w:sz w:val="16"/>
                <w:szCs w:val="16"/>
              </w:rPr>
              <w:t>130.0630</w:t>
            </w:r>
          </w:p>
        </w:tc>
        <w:tc>
          <w:tcPr>
            <w:tcW w:w="1818" w:type="pct"/>
            <w:tcBorders>
              <w:left w:val="nil"/>
              <w:right w:val="nil"/>
            </w:tcBorders>
          </w:tcPr>
          <w:p w:rsidR="005D44A9" w:rsidRPr="005D44A9" w:rsidRDefault="005D44A9" w:rsidP="006A60E3">
            <w:pPr>
              <w:spacing w:before="40"/>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PANTOLACTONE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GLUTARIC ACID</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DEOXYRIBOSE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1-METHYLNICOTINAMIDE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ACETYL PHOSPHATE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CARBAMOYL PHOSPHATE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2-HYDROXY-4-(METHYLTHIO)BUTYRIC ACID</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OCTOPAMINE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L-2-PHOSPHOGLYCERIC ACID</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AMYLOSE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OROTIC ACID</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L-CYSTEIC ACID</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OXALOMALIC ACID</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D-(+)-GALACTURONIC ACID</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HEXADECANOL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3-METHOXY-L-TYROSINE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SN-GLYCERO-3-PHOSPHOCHOLINE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PYRIDOXAL 5'-PHOSPHATE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THIAMINE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2'-DEOXYGUANOSINE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RETINOL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L-ANSERINE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MELANIN</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LEUKOTRIENE B4</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DEHYDRO-L-(+)-ASCORBIC ACID DIMER</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D-LACTOSE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GERANYL PYROPHOSPHATE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D-(+)-TREHALOSE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FARNESYL DIPHOSPHATE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DESMOSTEROL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SEROTONIN CREATININE SULFATE COMPLEX</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BETA-CAROTENE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1,2-DIPALMITOYL-SN-GLYCEROL</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D-(+)-RAFFINOSE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NICOTINAMIDE HYPOXANTHINE DINUCLEOTIDE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SPHINGOMYELIN</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NICOTINIC ACID ADENINE DINUCLEOTIDE PHOSPHATE</w:t>
            </w:r>
          </w:p>
          <w:p w:rsidR="005D44A9" w:rsidRPr="005D44A9" w:rsidRDefault="005D44A9" w:rsidP="006A60E3">
            <w:pPr>
              <w:jc w:val="both"/>
              <w:rPr>
                <w:rFonts w:ascii="Times New Roman" w:eastAsia="Times New Roman" w:hAnsi="Times New Roman" w:cs="Times New Roman"/>
                <w:bCs/>
                <w:color w:val="000000"/>
                <w:sz w:val="16"/>
                <w:szCs w:val="16"/>
              </w:rPr>
            </w:pPr>
            <w:r w:rsidRPr="005D44A9">
              <w:rPr>
                <w:rFonts w:ascii="Times New Roman" w:eastAsia="Times New Roman" w:hAnsi="Times New Roman" w:cs="Times New Roman"/>
                <w:bCs/>
                <w:color w:val="000000"/>
                <w:sz w:val="16"/>
                <w:szCs w:val="16"/>
              </w:rPr>
              <w:t>CYTOCHROME C (HEME)</w:t>
            </w:r>
          </w:p>
          <w:p w:rsidR="005D44A9" w:rsidRPr="005D44A9" w:rsidRDefault="005D44A9" w:rsidP="006A60E3">
            <w:pPr>
              <w:jc w:val="both"/>
              <w:rPr>
                <w:rFonts w:ascii="Times New Roman" w:hAnsi="Times New Roman" w:cs="Times New Roman"/>
                <w:sz w:val="16"/>
                <w:szCs w:val="16"/>
              </w:rPr>
            </w:pPr>
            <w:r w:rsidRPr="005D44A9">
              <w:rPr>
                <w:rFonts w:ascii="Times New Roman" w:eastAsia="Times New Roman" w:hAnsi="Times New Roman" w:cs="Times New Roman"/>
                <w:bCs/>
                <w:color w:val="000000"/>
                <w:sz w:val="16"/>
                <w:szCs w:val="16"/>
              </w:rPr>
              <w:t>VITAMIN B12</w:t>
            </w:r>
          </w:p>
        </w:tc>
        <w:tc>
          <w:tcPr>
            <w:tcW w:w="682" w:type="pct"/>
            <w:tcBorders>
              <w:left w:val="nil"/>
            </w:tcBorders>
          </w:tcPr>
          <w:p w:rsidR="005D44A9" w:rsidRPr="005D44A9" w:rsidRDefault="005D44A9" w:rsidP="006A60E3">
            <w:pPr>
              <w:tabs>
                <w:tab w:val="decimal" w:pos="481"/>
              </w:tabs>
              <w:spacing w:before="40"/>
              <w:jc w:val="both"/>
              <w:rPr>
                <w:rFonts w:ascii="Times New Roman" w:hAnsi="Times New Roman" w:cs="Times New Roman"/>
                <w:sz w:val="16"/>
                <w:szCs w:val="16"/>
              </w:rPr>
            </w:pPr>
            <w:r w:rsidRPr="005D44A9">
              <w:rPr>
                <w:rFonts w:ascii="Times New Roman" w:hAnsi="Times New Roman" w:cs="Times New Roman"/>
                <w:sz w:val="16"/>
                <w:szCs w:val="16"/>
              </w:rPr>
              <w:t>130.0630</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132.0423</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134.0579</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137.0709</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139.9875</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140.9827</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149.0511</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153.0790</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164.0685</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167.0378</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174.0277</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187.0151</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206.0063</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212.0532</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242.2610</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247.1056</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258.1101</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265.0351</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265.1123</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285.1073</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286.2297</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303.1179</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318.0641</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336.2301</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348.0329</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360.1268</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368.1716</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378.1374</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382.1310</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384.3392</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405.1318</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536.4382</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568.5067</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594.2219</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665.1004</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730.5989</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745.0668</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884.2801</w:t>
            </w:r>
          </w:p>
          <w:p w:rsidR="005D44A9" w:rsidRPr="005D44A9" w:rsidRDefault="005D44A9" w:rsidP="006A60E3">
            <w:pPr>
              <w:tabs>
                <w:tab w:val="decimal" w:pos="481"/>
              </w:tabs>
              <w:jc w:val="both"/>
              <w:rPr>
                <w:rFonts w:ascii="Times New Roman" w:hAnsi="Times New Roman" w:cs="Times New Roman"/>
                <w:sz w:val="16"/>
                <w:szCs w:val="16"/>
              </w:rPr>
            </w:pPr>
            <w:r w:rsidRPr="005D44A9">
              <w:rPr>
                <w:rFonts w:ascii="Times New Roman" w:hAnsi="Times New Roman" w:cs="Times New Roman"/>
                <w:sz w:val="16"/>
                <w:szCs w:val="16"/>
              </w:rPr>
              <w:t>1354.5674</w:t>
            </w:r>
          </w:p>
        </w:tc>
      </w:tr>
    </w:tbl>
    <w:p w:rsidR="005D44A9" w:rsidRDefault="005D44A9" w:rsidP="005D44A9">
      <w:pPr>
        <w:spacing w:after="0" w:line="360" w:lineRule="auto"/>
        <w:jc w:val="both"/>
        <w:rPr>
          <w:rFonts w:ascii="Times New Roman" w:hAnsi="Times New Roman" w:cs="Times New Roman"/>
          <w:sz w:val="24"/>
          <w:szCs w:val="24"/>
        </w:rPr>
        <w:sectPr w:rsidR="005D44A9" w:rsidSect="00E86F67">
          <w:pgSz w:w="12240" w:h="15840"/>
          <w:pgMar w:top="1440" w:right="1440" w:bottom="1440" w:left="1440" w:header="720" w:footer="720" w:gutter="0"/>
          <w:cols w:space="720"/>
          <w:docGrid w:linePitch="360"/>
        </w:sectPr>
      </w:pPr>
    </w:p>
    <w:p w:rsidR="00E4522F" w:rsidRPr="006A60E3" w:rsidRDefault="00E4522F" w:rsidP="00E4522F">
      <w:pPr>
        <w:rPr>
          <w:rFonts w:ascii="Times New Roman" w:hAnsi="Times New Roman" w:cs="Times New Roman"/>
          <w:b/>
          <w:sz w:val="20"/>
        </w:rPr>
      </w:pPr>
      <w:r w:rsidRPr="006A60E3">
        <w:rPr>
          <w:rFonts w:ascii="Times New Roman" w:hAnsi="Times New Roman" w:cs="Times New Roman"/>
          <w:b/>
          <w:sz w:val="20"/>
        </w:rPr>
        <w:lastRenderedPageBreak/>
        <w:t xml:space="preserve">Table S4. Reference </w:t>
      </w:r>
      <w:r w:rsidRPr="006A60E3">
        <w:rPr>
          <w:rFonts w:ascii="Times New Roman" w:hAnsi="Times New Roman" w:cs="Times New Roman"/>
          <w:b/>
          <w:sz w:val="20"/>
          <w:vertAlign w:val="superscript"/>
        </w:rPr>
        <w:t>TW</w:t>
      </w:r>
      <w:r w:rsidRPr="006A60E3">
        <w:rPr>
          <w:rFonts w:ascii="Times New Roman" w:hAnsi="Times New Roman" w:cs="Times New Roman"/>
          <w:b/>
          <w:sz w:val="20"/>
        </w:rPr>
        <w:t>CCS</w:t>
      </w:r>
      <w:r w:rsidRPr="006A60E3">
        <w:rPr>
          <w:rFonts w:ascii="Times New Roman" w:hAnsi="Times New Roman" w:cs="Times New Roman"/>
          <w:b/>
          <w:sz w:val="20"/>
          <w:vertAlign w:val="subscript"/>
        </w:rPr>
        <w:t>N2</w:t>
      </w:r>
      <w:r w:rsidRPr="006A60E3">
        <w:rPr>
          <w:rFonts w:ascii="Times New Roman" w:hAnsi="Times New Roman" w:cs="Times New Roman"/>
          <w:b/>
          <w:sz w:val="20"/>
        </w:rPr>
        <w:t xml:space="preserve"> values obtained from (1) Beverly, MA demonstration laboratory Waters Corporation (site 3) (n = 1) and (2) Paglia </w:t>
      </w:r>
      <w:r w:rsidRPr="006A60E3">
        <w:rPr>
          <w:rFonts w:ascii="Times New Roman" w:hAnsi="Times New Roman" w:cs="Times New Roman"/>
          <w:b/>
          <w:i/>
          <w:sz w:val="20"/>
        </w:rPr>
        <w:t>et al.</w:t>
      </w:r>
      <w:r w:rsidRPr="006A60E3">
        <w:rPr>
          <w:rFonts w:ascii="Times New Roman" w:hAnsi="Times New Roman" w:cs="Times New Roman"/>
          <w:b/>
          <w:sz w:val="20"/>
        </w:rPr>
        <w:t xml:space="preserve"> (n = 3 (three independent instruments/sites)).</w:t>
      </w:r>
    </w:p>
    <w:tbl>
      <w:tblPr>
        <w:tblStyle w:val="TableGrid"/>
        <w:tblW w:w="13509" w:type="dxa"/>
        <w:tblBorders>
          <w:left w:val="none" w:sz="0" w:space="0" w:color="auto"/>
          <w:right w:val="none" w:sz="0" w:space="0" w:color="auto"/>
        </w:tblBorders>
        <w:tblLook w:val="04A0" w:firstRow="1" w:lastRow="0" w:firstColumn="1" w:lastColumn="0" w:noHBand="0" w:noVBand="1"/>
      </w:tblPr>
      <w:tblGrid>
        <w:gridCol w:w="792"/>
        <w:gridCol w:w="5346"/>
        <w:gridCol w:w="1613"/>
        <w:gridCol w:w="1007"/>
        <w:gridCol w:w="1007"/>
        <w:gridCol w:w="936"/>
        <w:gridCol w:w="936"/>
        <w:gridCol w:w="936"/>
        <w:gridCol w:w="936"/>
      </w:tblGrid>
      <w:tr w:rsidR="00E4522F" w:rsidRPr="00B02489" w:rsidTr="006A60E3">
        <w:tc>
          <w:tcPr>
            <w:tcW w:w="792" w:type="dxa"/>
            <w:tcBorders>
              <w:bottom w:val="single" w:sz="4" w:space="0" w:color="auto"/>
              <w:right w:val="nil"/>
            </w:tcBorders>
          </w:tcPr>
          <w:p w:rsidR="00E4522F" w:rsidRPr="00B02489" w:rsidRDefault="00E4522F" w:rsidP="006A60E3">
            <w:pPr>
              <w:spacing w:before="40"/>
              <w:rPr>
                <w:rFonts w:ascii="Times New Roman" w:hAnsi="Times New Roman" w:cs="Times New Roman"/>
                <w:sz w:val="16"/>
                <w:szCs w:val="16"/>
              </w:rPr>
            </w:pPr>
            <w:r w:rsidRPr="00B02489">
              <w:rPr>
                <w:rFonts w:ascii="Times New Roman" w:hAnsi="Times New Roman" w:cs="Times New Roman"/>
                <w:sz w:val="16"/>
                <w:szCs w:val="16"/>
              </w:rPr>
              <w:t>Plate Position</w:t>
            </w:r>
          </w:p>
        </w:tc>
        <w:tc>
          <w:tcPr>
            <w:tcW w:w="5346" w:type="dxa"/>
            <w:tcBorders>
              <w:left w:val="nil"/>
              <w:bottom w:val="single" w:sz="4" w:space="0" w:color="auto"/>
              <w:right w:val="nil"/>
            </w:tcBorders>
            <w:vAlign w:val="center"/>
          </w:tcPr>
          <w:p w:rsidR="00E4522F" w:rsidRPr="00B02489" w:rsidRDefault="00E4522F" w:rsidP="006A60E3">
            <w:pPr>
              <w:spacing w:before="40"/>
              <w:rPr>
                <w:rFonts w:ascii="Times New Roman" w:hAnsi="Times New Roman" w:cs="Times New Roman"/>
                <w:sz w:val="16"/>
                <w:szCs w:val="16"/>
              </w:rPr>
            </w:pPr>
            <w:r w:rsidRPr="00B02489">
              <w:rPr>
                <w:rFonts w:ascii="Times New Roman" w:hAnsi="Times New Roman" w:cs="Times New Roman"/>
                <w:sz w:val="16"/>
                <w:szCs w:val="16"/>
              </w:rPr>
              <w:t>Name</w:t>
            </w:r>
          </w:p>
        </w:tc>
        <w:tc>
          <w:tcPr>
            <w:tcW w:w="1613" w:type="dxa"/>
            <w:tcBorders>
              <w:left w:val="nil"/>
              <w:bottom w:val="single" w:sz="4" w:space="0" w:color="auto"/>
              <w:right w:val="nil"/>
            </w:tcBorders>
            <w:vAlign w:val="center"/>
          </w:tcPr>
          <w:p w:rsidR="00E4522F" w:rsidRPr="00B02489" w:rsidRDefault="00E4522F" w:rsidP="006A60E3">
            <w:pPr>
              <w:spacing w:before="40"/>
              <w:rPr>
                <w:rFonts w:ascii="Times New Roman" w:hAnsi="Times New Roman" w:cs="Times New Roman"/>
                <w:sz w:val="16"/>
                <w:szCs w:val="16"/>
              </w:rPr>
            </w:pPr>
            <w:r w:rsidRPr="00B02489">
              <w:rPr>
                <w:rFonts w:ascii="Times New Roman" w:hAnsi="Times New Roman" w:cs="Times New Roman"/>
                <w:sz w:val="16"/>
                <w:szCs w:val="16"/>
              </w:rPr>
              <w:t>Formula</w:t>
            </w:r>
          </w:p>
        </w:tc>
        <w:tc>
          <w:tcPr>
            <w:tcW w:w="1007" w:type="dxa"/>
            <w:tcBorders>
              <w:left w:val="nil"/>
              <w:bottom w:val="single" w:sz="4" w:space="0" w:color="auto"/>
              <w:right w:val="nil"/>
            </w:tcBorders>
            <w:vAlign w:val="center"/>
          </w:tcPr>
          <w:p w:rsidR="00E4522F" w:rsidRPr="00B02489" w:rsidRDefault="00E4522F" w:rsidP="006A60E3">
            <w:pPr>
              <w:spacing w:before="40"/>
              <w:rPr>
                <w:rFonts w:ascii="Times New Roman" w:hAnsi="Times New Roman" w:cs="Times New Roman"/>
                <w:sz w:val="16"/>
                <w:szCs w:val="16"/>
              </w:rPr>
            </w:pPr>
            <w:r w:rsidRPr="00B02489">
              <w:rPr>
                <w:rFonts w:ascii="Times New Roman" w:hAnsi="Times New Roman" w:cs="Times New Roman"/>
                <w:sz w:val="16"/>
                <w:szCs w:val="16"/>
              </w:rPr>
              <w:t>Neutral mass</w:t>
            </w:r>
          </w:p>
        </w:tc>
        <w:tc>
          <w:tcPr>
            <w:tcW w:w="1007" w:type="dxa"/>
            <w:tcBorders>
              <w:left w:val="nil"/>
              <w:bottom w:val="single" w:sz="4" w:space="0" w:color="auto"/>
              <w:right w:val="nil"/>
            </w:tcBorders>
            <w:vAlign w:val="center"/>
          </w:tcPr>
          <w:p w:rsidR="00E4522F" w:rsidRPr="00B02489" w:rsidRDefault="00E4522F" w:rsidP="006A60E3">
            <w:pPr>
              <w:spacing w:before="40"/>
              <w:rPr>
                <w:rFonts w:ascii="Times New Roman" w:hAnsi="Times New Roman" w:cs="Times New Roman"/>
                <w:sz w:val="16"/>
                <w:szCs w:val="16"/>
              </w:rPr>
            </w:pPr>
            <w:r w:rsidRPr="00B02489">
              <w:rPr>
                <w:rFonts w:ascii="Times New Roman" w:hAnsi="Times New Roman" w:cs="Times New Roman"/>
                <w:sz w:val="16"/>
                <w:szCs w:val="16"/>
              </w:rPr>
              <w:t>PubChem CID</w:t>
            </w:r>
          </w:p>
        </w:tc>
        <w:tc>
          <w:tcPr>
            <w:tcW w:w="936" w:type="dxa"/>
            <w:tcBorders>
              <w:left w:val="nil"/>
              <w:bottom w:val="single" w:sz="4" w:space="0" w:color="auto"/>
              <w:right w:val="nil"/>
            </w:tcBorders>
            <w:vAlign w:val="center"/>
          </w:tcPr>
          <w:p w:rsidR="00E4522F" w:rsidRPr="00B02489" w:rsidRDefault="00E4522F" w:rsidP="006A60E3">
            <w:pPr>
              <w:spacing w:before="40"/>
              <w:jc w:val="center"/>
              <w:rPr>
                <w:rFonts w:ascii="Times New Roman" w:hAnsi="Times New Roman" w:cs="Times New Roman"/>
                <w:sz w:val="16"/>
                <w:szCs w:val="16"/>
              </w:rPr>
            </w:pPr>
            <w:r w:rsidRPr="00B02489">
              <w:rPr>
                <w:rFonts w:ascii="Times New Roman" w:hAnsi="Times New Roman" w:cs="Times New Roman"/>
                <w:sz w:val="16"/>
                <w:szCs w:val="16"/>
                <w:vertAlign w:val="superscript"/>
              </w:rPr>
              <w:t>TW</w:t>
            </w:r>
            <w:r w:rsidRPr="00B02489">
              <w:rPr>
                <w:rFonts w:ascii="Times New Roman" w:hAnsi="Times New Roman" w:cs="Times New Roman"/>
                <w:sz w:val="16"/>
                <w:szCs w:val="16"/>
              </w:rPr>
              <w:t>CCS</w:t>
            </w:r>
            <w:r w:rsidRPr="00B02489">
              <w:rPr>
                <w:rFonts w:ascii="Times New Roman" w:hAnsi="Times New Roman" w:cs="Times New Roman"/>
                <w:sz w:val="16"/>
                <w:szCs w:val="16"/>
                <w:vertAlign w:val="subscript"/>
              </w:rPr>
              <w:t xml:space="preserve">N2 </w:t>
            </w:r>
            <w:r w:rsidRPr="00B02489">
              <w:rPr>
                <w:rFonts w:ascii="Times New Roman" w:hAnsi="Times New Roman" w:cs="Times New Roman"/>
                <w:sz w:val="16"/>
                <w:szCs w:val="16"/>
              </w:rPr>
              <w:t>[M+H]</w:t>
            </w:r>
            <w:r w:rsidRPr="00B02489">
              <w:rPr>
                <w:rFonts w:ascii="Times New Roman" w:hAnsi="Times New Roman" w:cs="Times New Roman"/>
                <w:sz w:val="16"/>
                <w:szCs w:val="16"/>
                <w:vertAlign w:val="superscript"/>
              </w:rPr>
              <w:t xml:space="preserve"> +,1</w:t>
            </w:r>
          </w:p>
        </w:tc>
        <w:tc>
          <w:tcPr>
            <w:tcW w:w="936" w:type="dxa"/>
            <w:tcBorders>
              <w:left w:val="nil"/>
              <w:bottom w:val="single" w:sz="4" w:space="0" w:color="auto"/>
              <w:right w:val="nil"/>
            </w:tcBorders>
            <w:vAlign w:val="center"/>
          </w:tcPr>
          <w:p w:rsidR="00E4522F" w:rsidRPr="00B02489" w:rsidRDefault="00E4522F" w:rsidP="006A60E3">
            <w:pPr>
              <w:spacing w:before="40"/>
              <w:jc w:val="center"/>
              <w:rPr>
                <w:rFonts w:ascii="Times New Roman" w:hAnsi="Times New Roman" w:cs="Times New Roman"/>
                <w:sz w:val="16"/>
                <w:szCs w:val="16"/>
              </w:rPr>
            </w:pPr>
            <w:r w:rsidRPr="00B02489">
              <w:rPr>
                <w:rFonts w:ascii="Times New Roman" w:hAnsi="Times New Roman" w:cs="Times New Roman"/>
                <w:sz w:val="16"/>
                <w:szCs w:val="16"/>
                <w:vertAlign w:val="superscript"/>
              </w:rPr>
              <w:t>TW</w:t>
            </w:r>
            <w:r w:rsidRPr="00B02489">
              <w:rPr>
                <w:rFonts w:ascii="Times New Roman" w:hAnsi="Times New Roman" w:cs="Times New Roman"/>
                <w:sz w:val="16"/>
                <w:szCs w:val="16"/>
              </w:rPr>
              <w:t>CCS</w:t>
            </w:r>
            <w:r w:rsidRPr="00B02489">
              <w:rPr>
                <w:rFonts w:ascii="Times New Roman" w:hAnsi="Times New Roman" w:cs="Times New Roman"/>
                <w:sz w:val="16"/>
                <w:szCs w:val="16"/>
                <w:vertAlign w:val="subscript"/>
              </w:rPr>
              <w:t xml:space="preserve"> N2</w:t>
            </w:r>
            <w:r w:rsidRPr="00B02489">
              <w:rPr>
                <w:rFonts w:ascii="Times New Roman" w:hAnsi="Times New Roman" w:cs="Times New Roman"/>
                <w:sz w:val="16"/>
                <w:szCs w:val="16"/>
              </w:rPr>
              <w:t xml:space="preserve"> [M+H]</w:t>
            </w:r>
            <w:r w:rsidRPr="00B02489">
              <w:rPr>
                <w:rFonts w:ascii="Times New Roman" w:hAnsi="Times New Roman" w:cs="Times New Roman"/>
                <w:sz w:val="16"/>
                <w:szCs w:val="16"/>
                <w:vertAlign w:val="superscript"/>
              </w:rPr>
              <w:t>+,2</w:t>
            </w:r>
          </w:p>
        </w:tc>
        <w:tc>
          <w:tcPr>
            <w:tcW w:w="936" w:type="dxa"/>
            <w:tcBorders>
              <w:left w:val="nil"/>
              <w:bottom w:val="single" w:sz="4" w:space="0" w:color="auto"/>
              <w:right w:val="nil"/>
            </w:tcBorders>
            <w:vAlign w:val="center"/>
          </w:tcPr>
          <w:p w:rsidR="00E4522F" w:rsidRPr="00B02489" w:rsidRDefault="00E4522F" w:rsidP="006A60E3">
            <w:pPr>
              <w:spacing w:before="40"/>
              <w:jc w:val="center"/>
              <w:rPr>
                <w:rFonts w:ascii="Times New Roman" w:hAnsi="Times New Roman" w:cs="Times New Roman"/>
                <w:sz w:val="16"/>
                <w:szCs w:val="16"/>
              </w:rPr>
            </w:pPr>
            <w:r w:rsidRPr="00B02489">
              <w:rPr>
                <w:rFonts w:ascii="Times New Roman" w:hAnsi="Times New Roman" w:cs="Times New Roman"/>
                <w:sz w:val="16"/>
                <w:szCs w:val="16"/>
                <w:vertAlign w:val="superscript"/>
              </w:rPr>
              <w:t>TW</w:t>
            </w:r>
            <w:r w:rsidRPr="00B02489">
              <w:rPr>
                <w:rFonts w:ascii="Times New Roman" w:hAnsi="Times New Roman" w:cs="Times New Roman"/>
                <w:sz w:val="16"/>
                <w:szCs w:val="16"/>
              </w:rPr>
              <w:t>CCS</w:t>
            </w:r>
            <w:r w:rsidRPr="00B02489">
              <w:rPr>
                <w:rFonts w:ascii="Times New Roman" w:hAnsi="Times New Roman" w:cs="Times New Roman"/>
                <w:sz w:val="16"/>
                <w:szCs w:val="16"/>
                <w:vertAlign w:val="subscript"/>
              </w:rPr>
              <w:t xml:space="preserve"> N2</w:t>
            </w:r>
            <w:r w:rsidRPr="00B02489">
              <w:rPr>
                <w:rFonts w:ascii="Times New Roman" w:hAnsi="Times New Roman" w:cs="Times New Roman"/>
                <w:sz w:val="16"/>
                <w:szCs w:val="16"/>
              </w:rPr>
              <w:t xml:space="preserve"> [</w:t>
            </w:r>
            <w:proofErr w:type="spellStart"/>
            <w:r w:rsidRPr="00B02489">
              <w:rPr>
                <w:rFonts w:ascii="Times New Roman" w:hAnsi="Times New Roman" w:cs="Times New Roman"/>
                <w:sz w:val="16"/>
                <w:szCs w:val="16"/>
              </w:rPr>
              <w:t>M+Na</w:t>
            </w:r>
            <w:proofErr w:type="spellEnd"/>
            <w:r w:rsidRPr="00B02489">
              <w:rPr>
                <w:rFonts w:ascii="Times New Roman" w:hAnsi="Times New Roman" w:cs="Times New Roman"/>
                <w:sz w:val="16"/>
                <w:szCs w:val="16"/>
              </w:rPr>
              <w:t>]</w:t>
            </w:r>
            <w:r w:rsidRPr="00B02489">
              <w:rPr>
                <w:rFonts w:ascii="Times New Roman" w:hAnsi="Times New Roman" w:cs="Times New Roman"/>
                <w:sz w:val="16"/>
                <w:szCs w:val="16"/>
                <w:vertAlign w:val="superscript"/>
              </w:rPr>
              <w:t xml:space="preserve"> +,2</w:t>
            </w:r>
          </w:p>
        </w:tc>
        <w:tc>
          <w:tcPr>
            <w:tcW w:w="936" w:type="dxa"/>
            <w:tcBorders>
              <w:left w:val="nil"/>
            </w:tcBorders>
            <w:vAlign w:val="center"/>
          </w:tcPr>
          <w:p w:rsidR="00E4522F" w:rsidRPr="00B02489" w:rsidRDefault="00E4522F" w:rsidP="006A60E3">
            <w:pPr>
              <w:spacing w:before="40"/>
              <w:jc w:val="center"/>
              <w:rPr>
                <w:rFonts w:ascii="Times New Roman" w:hAnsi="Times New Roman" w:cs="Times New Roman"/>
                <w:sz w:val="16"/>
                <w:szCs w:val="16"/>
              </w:rPr>
            </w:pPr>
            <w:r w:rsidRPr="00B02489">
              <w:rPr>
                <w:rFonts w:ascii="Times New Roman" w:hAnsi="Times New Roman" w:cs="Times New Roman"/>
                <w:sz w:val="16"/>
                <w:szCs w:val="16"/>
                <w:vertAlign w:val="superscript"/>
              </w:rPr>
              <w:t>TW</w:t>
            </w:r>
            <w:r w:rsidRPr="00B02489">
              <w:rPr>
                <w:rFonts w:ascii="Times New Roman" w:hAnsi="Times New Roman" w:cs="Times New Roman"/>
                <w:sz w:val="16"/>
                <w:szCs w:val="16"/>
              </w:rPr>
              <w:t>CCS</w:t>
            </w:r>
            <w:r w:rsidRPr="00B02489">
              <w:rPr>
                <w:rFonts w:ascii="Times New Roman" w:hAnsi="Times New Roman" w:cs="Times New Roman"/>
                <w:sz w:val="16"/>
                <w:szCs w:val="16"/>
                <w:vertAlign w:val="subscript"/>
              </w:rPr>
              <w:t xml:space="preserve"> N2</w:t>
            </w:r>
            <w:r w:rsidRPr="00B02489">
              <w:rPr>
                <w:rFonts w:ascii="Times New Roman" w:hAnsi="Times New Roman" w:cs="Times New Roman"/>
                <w:sz w:val="16"/>
                <w:szCs w:val="16"/>
              </w:rPr>
              <w:t xml:space="preserve"> [M-H]</w:t>
            </w:r>
            <w:r w:rsidRPr="00B02489">
              <w:rPr>
                <w:rFonts w:ascii="Times New Roman" w:hAnsi="Times New Roman" w:cs="Times New Roman"/>
                <w:sz w:val="16"/>
                <w:szCs w:val="16"/>
                <w:vertAlign w:val="superscript"/>
              </w:rPr>
              <w:t>-,2</w:t>
            </w:r>
          </w:p>
        </w:tc>
      </w:tr>
      <w:tr w:rsidR="00E4522F" w:rsidRPr="00B02489" w:rsidTr="006A60E3">
        <w:tc>
          <w:tcPr>
            <w:tcW w:w="792" w:type="dxa"/>
            <w:tcBorders>
              <w:right w:val="nil"/>
            </w:tcBorders>
          </w:tcPr>
          <w:p w:rsidR="00E4522F" w:rsidRPr="00B02489" w:rsidRDefault="00E4522F" w:rsidP="006A60E3">
            <w:pPr>
              <w:spacing w:before="40"/>
              <w:rPr>
                <w:rFonts w:ascii="Times New Roman" w:hAnsi="Times New Roman" w:cs="Times New Roman"/>
                <w:sz w:val="16"/>
                <w:szCs w:val="16"/>
              </w:rPr>
            </w:pPr>
            <w:r w:rsidRPr="00B02489">
              <w:rPr>
                <w:rFonts w:ascii="Times New Roman" w:hAnsi="Times New Roman" w:cs="Times New Roman"/>
                <w:sz w:val="16"/>
                <w:szCs w:val="16"/>
              </w:rPr>
              <w:t>1_A1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1_A2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1_A4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1_A6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1_A7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1_A8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1_A9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1_A11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1_A12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1_B1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1_B2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1_B3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1_B4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1_B5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1_B6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1_B7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1_B8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1_B10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1_B11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1_C1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1_C2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1_C7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1_C9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1_C11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1_D2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1_D4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1_D5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1_D6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1_D7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1_D8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1_D10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1_D11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1_D12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1_E2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1_E3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1_E4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1_E5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1_E7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1_E8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1_E10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1_E11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1_F1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1_F2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1_F3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1_F4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1_F6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1_F7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1_F8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1_F9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1_F10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1_G1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1_G2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1_G4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1_G5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1_G6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1_G7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1_G8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1_G9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1_G11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1_G12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1_H3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1_H5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1_H7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1_H8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1_H9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1_H10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1_H12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2_A12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2_B5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2_C2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2_C7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2_D3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2_D6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2_F6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2_F9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2_G8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2_H8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2_H11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3_A2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3_A3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3_A8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3_A11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3_A12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3_B1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3_B3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3_B4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3_B5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3_B6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3_B9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3_B12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3_C1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3_C3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3_C4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3_C5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3_C6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3_C8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3_C9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3_C11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3_D1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3_D2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3_D3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3_D4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3_D5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3_D6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3_D7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3_D8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3_D11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3_E1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3_E2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3_E5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3_E6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3_E8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3_E10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3_E11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3_E12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3_F1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3_F3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3_F4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3_F5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3_F7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3_F8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3_F9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3_F10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3_F11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3_G2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3_G3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3_G4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3_G5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3_G7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3_G9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3_G11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3_H1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3_H2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3_H3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3_H6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3_H7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3_H8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3_H9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3_H11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3_H12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4_A2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4_A4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4_A5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4_A6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4_A8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4_A9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4_A11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4_A12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4_B3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4_B4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4_B6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4_B7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4_B9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4_B12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4_C2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4_C6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4_C8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4_C9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4_C10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4_C11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4_C12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4_D2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4_D3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4_D5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4_D6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4_D10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4_D12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4_E1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4_E2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4_E4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4_E5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4_E6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4_E10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4_E11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4_F1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4_F2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4_F3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4_F4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4_F6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4_F8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4_F10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4_F12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4_G1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4_G2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4_G4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4_G5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4_G6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4_G7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4_G8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4_G12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4_H1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4_H2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4_H3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5_A2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5_A5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5_A7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5_A10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5_B2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5_B7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5_B9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5_C7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5_C8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5_C9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5_C11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5_D1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5_D5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5_D7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5_D8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5_D9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5_D11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5_E3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5_E5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5_E11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5_E12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5_F2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5_F3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5_F5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5_F6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5_F11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5_F12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5_G1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5_G3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5_G5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5_G6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5_G7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5_G8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5_G10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5_G11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5_G12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5_H1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5_H2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5_H6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5_H8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5_H11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6_A4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6_A6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6_A7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6_B11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6_D2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6_D11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6_F11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6_G2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6_G6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6_H1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7_B8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7_B11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7_C1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7_C6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7_C7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7_C8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7_C11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7_D1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7_D5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7_E6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7_F2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7_F3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7_F6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7_F9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7_F12</w:t>
            </w:r>
          </w:p>
        </w:tc>
        <w:tc>
          <w:tcPr>
            <w:tcW w:w="5346" w:type="dxa"/>
            <w:tcBorders>
              <w:left w:val="nil"/>
              <w:right w:val="nil"/>
            </w:tcBorders>
            <w:vAlign w:val="center"/>
          </w:tcPr>
          <w:p w:rsidR="00E4522F" w:rsidRPr="00B02489" w:rsidRDefault="00E4522F" w:rsidP="006A60E3">
            <w:pPr>
              <w:spacing w:before="40"/>
              <w:rPr>
                <w:rFonts w:ascii="Times New Roman" w:hAnsi="Times New Roman" w:cs="Times New Roman"/>
                <w:sz w:val="16"/>
                <w:szCs w:val="16"/>
              </w:rPr>
            </w:pPr>
            <w:r w:rsidRPr="00B02489">
              <w:rPr>
                <w:rFonts w:ascii="Times New Roman" w:hAnsi="Times New Roman" w:cs="Times New Roman"/>
                <w:sz w:val="16"/>
                <w:szCs w:val="16"/>
              </w:rPr>
              <w:lastRenderedPageBreak/>
              <w:t>NAD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L-GLUTAMINE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INOSINE 5'-PHOSPHATE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L-THREONINE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PURINE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N-ACETYLNEURAMINATE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L-KYNURENINE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D-ASPARTATE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URATE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CYTIDINE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L-SERINE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L-CYSTEINE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CITRULLINE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TAURINE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D-GLUCONO-1,5-LACTONE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NICOTINATE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INOSINE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CYTOSINE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L-ISOLEUCINE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L-GLUTAMIC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ASCORBATE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GLUCONIC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(S)-DIHYDROOROTATE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PIPECOLATE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L-METHIONINE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ADENINE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5'-METHYLTHIOADENOSINE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THYMIDINE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GLYCERATE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OROTATE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XANTHINE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DIHYDROFOLATE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L-CYSTINE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L-TRYPTOPHAN</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URIDINE-5-MONOPHOSPHATE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L-PROLINE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THYMINE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(S)-LACTATE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URIDINE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CARNOSINE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NICOTINAMIDE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SUCCINATE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L-PHENYLALANINE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URACIL</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(S)-MALATE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2'-DEOXYCYTIDINE 5'-MONOPHOSPHATE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HYPOXANTHINE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CREATINE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3,4-DIHYDROXY-L-PHENYLALANINE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GUANOSINE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L-LYSINE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L-TYROSINE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L-ASPARAGINE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L-VALINE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GUANINE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HOMOSERINE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PYRIDOXINE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DAMP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NICOTINAMIDE MONONUCLEOTIDE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FOLIC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DIETHANOLAMINE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CYS-GLY</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GUANIDINOACETATE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CREATININE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N-ACETYL-D-TRYPTOPHAN</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TRANS-ACONITATE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D-GLUCOSE-6-PHOSPHATE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D-(+)-TREHALOSE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ALLANTOIN</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ADENOSINE 5'-DIPHOSPHATE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4-PYRIDOXATE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TRANS-4-HYDROXYPROLINE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5-OXO-L-PROLINE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XANTHOSINE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3'-CMP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GUANOSINE 5'-TRIPHOSPHATE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6-PHOSPHOGLUCONIC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ADENOSINE 5'-MONOPHOSPHATE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DEOXYCARNITINE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ADENOSINE 2',3'-CYCLIC 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PHOSPHOCHOLINE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THIAMINE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2'-DEOXYGUANOSINE 5'-DIPHOSPHATE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5-METHYLCYTOSINE HYDROCLORIDE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CYTIDINE 2',3'-CYCLIC 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NEPSILON,NEPSILON,NEPSILON-TRIMETHYLLYSINE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PHOSPHO(ENOL)PYRUVIC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GUANOSINE 5'-DIPHOSPHOGLUCOSE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DIHYDROXYACETONE 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D-(-)-3-PHOSPHOGLYCERIC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L-CARNITINE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O-ACETYL-L-SERINE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THYMIDINE 5'-MONOPHOSPHATE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ADENOSINE 3',5'-CYCLIC 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ADENOSINE-5'-DIPHOSPHOGLUCOSE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ADENOSINE 3',5'-DIPHOSPHATE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3-NITRO-L-TYROSINE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NALPHA-ACETYL-L-LYSINE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SPERMIDINE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PYRIDOXAMINE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5-AMINOLEVULINIC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2'-DEOXYURIDINE 5'-MONO-PHOS-PHATE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ADENOSINE 5'-TRIPHOSPHATE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D-RIBULOSE 1,5-BISPHOSPHATE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XANTHOSINE 5'-MONOPHOSPHATE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FLAVIN ADENINE DINUCLEOTIDE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LAUROYLCARNITINE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SPERMINE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N-ACETYL-DL-METHIONINE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4-CARBOXY-5-AMINOIMIDAZOLE RIBOTIDE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URIDINE 5'-DIPHOSPHO-N-ACETYLGALACTOSAMINE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GUANOSINE 3',5'-CYCLIC 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O-PHOSPHO-DL-SERINE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S-(5'-ADENOSYL)-L-HOMOCYSTEINE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L-ORNITHINE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ADENINE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URIDINE 5'-DIPHOSPHO-N-ACETYLGLUCOSAMINE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GUANOSINE 5'-DIPHOSPHATE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PHOSPHOCREATINE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2,3-DIPHOSPHO-D-GLYCERIC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CYTIDINE 5'-DIPHOSPHATE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SELENOCYSTAMINE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HISTAMINE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INDOXYL SULFATE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PHYTIC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THIAMINE 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2,4-DIHYDROXYPYRIMIDINE-5-CARBOXYLIC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S-HEXYL-GLUTATHIONE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GUANOSINE 5'-MONOPHOSPHATE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4-GUANIDINOBUTANOATE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D-MANNOSAMINE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O-ACETYL-L-CARNITINE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RIBOFLAVIN</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METHYL BETA-D-GALACTOSIDE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CMP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GUANOSINE 5'-DIPHOSPHO-D-MANNOSE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5'-DEOXYADENOSINE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GLUTATHIONE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GLUCOSAMINATE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URIDINE 5'-TRIPHOSPHATE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N-ACETYLPUTRESCINE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N-ACETYL-DL-GLUTAMIC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2,4-DIHYDROXYPTERIDINE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6-HYDROXYNICOTINATE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INOSINE 5'-MONOPHOSPHATE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D-PANTOTHENIC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ANILINE-2-SULFONIC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S-CARBOXYMETHYL-L-CYSTEINE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L-HISTIDINOL</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THYMIDINE 5'-MONOPHOSPHATE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5-AMINOPENTANOATE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NORLEUCINE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ADENOSINE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2-ACETAMIDO-2-DEOXY-BETA-D-GLUCOSYLAMINE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ADENOSINE 5'-TRIPHOSPHATE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4-IMIDAZOLEACETIC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CYTIDINE 5'-TRIPHOSPHATE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3',5'-CYCLIC AMP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L-METHIONINE SULFOXIMINE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CIS-4-HYDROXY-D-PROLINE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N1-ACETYLSPERMINE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 xml:space="preserve">BETA-NICOTINAMIDE ADENINE DINUCLEOTIDE 2'-PHOSPHATE </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3-METHYLHISTAMINE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CHOLINE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4-AMINOBUTANOATE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5-HYDROXY-L-TRYPTOPHAN</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THEOBROMINE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N-AMIDINO-L-ASPARTATE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L-HISTIDINE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CREATINE 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SPERMIDINE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ADENOSINE 5'-DIPHOSPHORIBOSE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BILIVERDIN</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DL-5-HYDROXYLYSINE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OPHTHALMIC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L-2,3-DIAMINOPROPIONIC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TRIGONELLINE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EPINEPHRINE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CADAVERINE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COENZYME A</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INOSINE 5'-TRIPHOSPHATE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2,5-DIMETHYLPYRAZINE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STACHYOSE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2'-DEOXYCYTIDINE 5'-DIPHOSPHATE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D-RIBOSE 5-PHOSPHATE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3-HYDROXYKYNURENINE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D-(+)-GALACTOSAMINE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2'-DEOXYADENOSINE 5'-TRIPHOSPHATE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SN-GLYCEROL 3-PHOSPHATE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URIDINE 5'-DIPHOSPHATE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GLYCEROL 2-PHOSPHATE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ALPHA-D-GLUCOSE 1-PHOSPHATE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D-GLUCOSAMINE 6-SULFATE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SORBATE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4-HYDROXYBENZOATE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CORTISOL</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XANTHURENIC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MELATONIN</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(S)-NICOTINE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4-HYDROXY-2-QUINOLINECARBOXYLIC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INDOLE-3-ACETATE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CAFFEATE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LUMICHROME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N-ACETYL-L-PHENYLALANINE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L-TRYPTOPHANAMIDE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2,3-DIHYDROXYBENZOATE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INDOLE-3-ETHANOL</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FERULATE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GLYCOCHOLATE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THIOPURINE S-METHYLETHER</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3-AMINO-5-HYDROXYBENZOIC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3,4-DIHYDROXYBENZOATE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1,2-DIDECANOYL-SN-GLYCERO-3-PHOSPHOCHOLINE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2-HYDROXYPYRIDINE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N6-(DELTA2-ISOPENTENYL)-ADENINE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METHYL VANILLATE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LIPOAMIDE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3-HYDROXYANTHRANILATE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CORTISOL 21-ACETATE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INDOLE-3-ACETAMIDE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HIPPURATE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3,5-DIIODO-L-THYRONINE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BENZALDEHYDE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4-HYDROXYBENZALDEHYDE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3-(2-HYDROXYPHENYL)PROPANOATE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3-METHOXYTYRAMINE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2-QUINOLINECARBOXYLIC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SEROTONIN</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PTERIN</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4-AMINOBENZOATE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2-AMINOPHENOL</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3-AMINO-4-HYDROXYBENZOIC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ANTHRANILATE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INDOLE-3-ACETIC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DETHIOBIOTIN</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ALPHA-KETOGLUTARIC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N-ACETYLSEROTONIN</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ADIPIC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4-METHYL-2-OXOVALERIC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SALICYLATE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MANNOSE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SUCROSE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MANNITOL</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D-(+)-CELLOBIOSE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ROSMARINIC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TAUROLITHOCHOLATE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PALMITATE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ARACHIDIC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ERUCIC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DEOXYCHOLATE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HEPTADECANOATE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LINOLEATE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BIS(2-ETHYLHEXYL)PHTHALATE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DOCOSAHEXAENOIC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OLEATE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STEARATE</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NERVONIC ACID</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1-OLEOYL-RAC-GLYCEROL</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TRICOSANOIC ACID</w:t>
            </w:r>
          </w:p>
        </w:tc>
        <w:tc>
          <w:tcPr>
            <w:tcW w:w="1613" w:type="dxa"/>
            <w:tcBorders>
              <w:left w:val="nil"/>
              <w:right w:val="nil"/>
            </w:tcBorders>
            <w:vAlign w:val="center"/>
          </w:tcPr>
          <w:p w:rsidR="00E4522F" w:rsidRPr="00B02489" w:rsidRDefault="00E4522F" w:rsidP="006A60E3">
            <w:pPr>
              <w:spacing w:before="40"/>
              <w:rPr>
                <w:rFonts w:ascii="Times New Roman" w:hAnsi="Times New Roman" w:cs="Times New Roman"/>
                <w:sz w:val="16"/>
                <w:szCs w:val="16"/>
              </w:rPr>
            </w:pPr>
            <w:r w:rsidRPr="00B02489">
              <w:rPr>
                <w:rFonts w:ascii="Times New Roman" w:hAnsi="Times New Roman" w:cs="Times New Roman"/>
                <w:sz w:val="16"/>
                <w:szCs w:val="16"/>
              </w:rPr>
              <w:lastRenderedPageBreak/>
              <w:t>C21H27N7O14P2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C5H10N2O3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C10H13N4O8P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C4H9NO3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C5H4N4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C11H19NO9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C10H12N2O3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C4H7NO4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C5H4N4O3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C9H13N3O5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C3H7NO3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C3H7NO2S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C6H13N3O3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C2H7NO3S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C6H12O7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C6H5NO2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C10H12N4O5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C4H5N3O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C6H13NO2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C5H9NO4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C6H8O6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C6H12O7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C5H6N2O4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C6H11NO2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C5H11NO2S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C5H5N5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C11H15N5O3S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C10H14N2O5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C3H6O4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C5H4N2O4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C5H4N4O2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C19H21N7O6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C6H12N2O4S2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C11H12N2O2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C9H13N2O9P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C5H9NO2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C5H6N2O2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C3H6O3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C9H12N2O6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C9H14N4O3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C6H6N2O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C4H6O4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C9H11NO2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C4H4N2O2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C4H6O5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C9H14N3O7P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C5H4N4O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C4H9N3O2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C9H11NO4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C10H13N5O5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C6H14N2O2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C9H11NO3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C4H8N2O3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C5H11NO2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C5H5N5O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C4H9NO3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C8H11NO3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C10H14N5O6P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C11H15N2O8P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C19H19N7O6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C4H11NO2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C5H10N2O3S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C3H7N3O2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C4H7N3O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C13H14N2O3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C6H6O6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C6H13O9P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C12H22O11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C4H6N4O3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C10H15N5O10P2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C8H9NO4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C5H9NO3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C5H7NO3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C10H12N4O6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C9H14N3O8P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C10H16N5O14P3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C6H13O10P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C10H14N5O7P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C7H15NO2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C10H12N5O6P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C5H14NO4P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C12H17N4OS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C10H15N5O10P2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C5H7N3O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C9H12N3O7P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C9H20N2O2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C3H5O6P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C16H25N5O16P2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C3H7O6P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C3H7O7P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C7H15NO3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C5H9NO4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C10H15N2O8P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C10H12N5O6P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C16H25N5O15P2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C10H15N5O10P2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C9H10N2O5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C8H16N2O3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C7H19N3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C8H12N2O2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C5H9NO3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C9H13N2O8P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C10H16N5O13P3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C5H12O11P2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C10H13N4O9P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C27H33N9O15P2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C19H37NO4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C10H26N4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C7H13NO3S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C9H15N4O8P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C17H27N3O17P2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C10H12N5O7P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C3H8NO6P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C14H20N6O5S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C5H12N2O2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C5H5N5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C17H27N3O17P2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C10H15N5O11P2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C4H10N3O5P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C3H8O10P2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C9H15N3O11P2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C4H12N2Se2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C5H9N3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C8H7NO4S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C6H18O24P6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C12H17N4O4PS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C5H4N2O4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C16H29N3O6S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C10H14N5O8P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C5H11N3O2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C6H13NO5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C9H17NO4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C17H20N4O6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C7H14O6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C9H14N3O8P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C16H25N5O16P2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C10H13N5O3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C10H17N3O6S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C6H13NO6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C9H15N2O15P3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C6H14N2O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C7H11NO5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C6H4N4O2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C6H5NO3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C10H13N4O8P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C9H17NO5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C6H7N</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C5H9NO4S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C6H11N3O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C10H15N2O8P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C5H11NO2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C6H13NO2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C10H13N5O4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C8H16N2O5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C10H16N5O13P3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C5H6N2O2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C9H16N3O14P3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C10H12N5O6P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C5H12N2O3S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C5H9NO3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C12H28N4O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C21H28N7O17P3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C6H11N3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C5H14NO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C4H9NO2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C11H12N2O3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C7H8N4O2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C5H9N3O4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C6H9N3O2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C4H10N3O5P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C7H19N3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C15H23N5O14P2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C33H34N4O6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C6H14N2O3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C11H19N3O6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C3H8N2O2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C7H7NO2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C9H13NO3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C5H14N2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C21H36N7O16P3S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C10H15N4O14P3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C6H8N2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C24H42O21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C9H15N3O10P2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C5H11O8P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C10H12N2O4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C6H13NO5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C10H16N5O12P3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C3H9O6P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C9H14N2O12P2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C3H9O6P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C6H13O9P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C6H13NO8S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C6H8O2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C7H6O3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C21H30O5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C10H7NO4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C13H16N2O2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C10H14N2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C10H7NO3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C10H9NO2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C9H8O4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C12H10N4O2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C11H13NO3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C11H13N3O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C7H6O4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C10H11NO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C10H10O4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C26H43NO6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C6H6N4S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C7H7NO3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C7H6O4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C28H56NO8P</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C5H5NO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C10H13N5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C8H8O4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C8H15NOS2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C7H7NO3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C23H32O6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C10H10N2O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C9H9NO3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C15H13I2NO4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C7H6O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C7H6O2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C9H10O3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C9H13NO2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C10H7NO2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C10H12N2O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C6H5N5O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C7H7NO2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C6H7NO</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C7H7NO3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C7H7NO2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C10H9NO2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C10H18N2O3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C5H6O5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C12H14N2O2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C6H10O4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C6H10O3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C7H6O3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C6H12O6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C12H22O11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C6H14O6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C12H22O11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C18H16O8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C26H45NO5S</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C16H32O2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C20H40O2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C22H42O2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C24H40O4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C17H34O2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C18H32O2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C24H38O4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C22H32O2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C18H34O2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C18H36O2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C24H46O2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C21H40O4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C23H46O2</w:t>
            </w:r>
          </w:p>
        </w:tc>
        <w:tc>
          <w:tcPr>
            <w:tcW w:w="1007" w:type="dxa"/>
            <w:tcBorders>
              <w:left w:val="nil"/>
              <w:right w:val="nil"/>
            </w:tcBorders>
            <w:vAlign w:val="center"/>
          </w:tcPr>
          <w:p w:rsidR="00E4522F" w:rsidRPr="00B02489" w:rsidRDefault="00E4522F" w:rsidP="006A60E3">
            <w:pPr>
              <w:spacing w:before="40"/>
              <w:rPr>
                <w:rFonts w:ascii="Times New Roman" w:hAnsi="Times New Roman" w:cs="Times New Roman"/>
                <w:sz w:val="16"/>
                <w:szCs w:val="16"/>
              </w:rPr>
            </w:pPr>
            <w:r w:rsidRPr="00B02489">
              <w:rPr>
                <w:rFonts w:ascii="Times New Roman" w:hAnsi="Times New Roman" w:cs="Times New Roman"/>
                <w:sz w:val="16"/>
                <w:szCs w:val="16"/>
              </w:rPr>
              <w:lastRenderedPageBreak/>
              <w:t>663.1091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146.0691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348.0471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119.0582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120.0436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309.1060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208.0848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133.0375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168.0283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243.0855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105.0426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121.0197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175.0957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125.0147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196.0583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123.0320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268.0808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111.0433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131.0946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147.0532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176.0321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196.0583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158.0328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129.0790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149.0510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135.0545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297.0896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242.0903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106.0266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156.0171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152.0334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443.1553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240.0238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204.0899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324.0359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115.0633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126.0429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90.0317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244.0695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226.1066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122.0480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118.0266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165.0790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112.0273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134.0215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307.0569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136.0385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131.0695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197.0688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283.0917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146.1055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181.0739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132.0535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117.0790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151.0494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119.0582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169.0739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331.0682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334.0566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441.1397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105.0790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178.0412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117.0538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113.0589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246.1004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174.0164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260.0297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342.1162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158.0440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427.0294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183.0532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131.0582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129.0426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284.0757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323.0518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522.9907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276.0246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347.0631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145.1103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329.0525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183.0660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265.1123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427.0294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125.0589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305.0413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188.1525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167.9824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605.0772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169.9980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185.9929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161.1052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147.0532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322.0566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329.0525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589.0822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427.0294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226.0590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188.1161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145.1579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168.0899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131.0582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308.0410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506.9957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309.9855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364.0420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785.1571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343.2722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202.2157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191.0616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338.0627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607.0816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345.0474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185.0089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384.1216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132.0899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135.0545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607.0816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443.0243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211.0358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265.9593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403.0182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247.9331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111.0796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213.0096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659.8614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344.0708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156.0171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391.1777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363.0580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145.0851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179.0794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203.1158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376.1383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194.0790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323.0518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605.0772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251.1018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307.0838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195.0743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483.9685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130.1106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189.0637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164.0334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139.0269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348.0471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219.1107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93.0578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179.0252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141.0902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322.0566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117.0790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131.0946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267.0967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220.1059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506.9957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126.0429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482.9845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329.0525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180.0569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131.0582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244.2263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743.0755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125.0953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104.1075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103.0633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220.0848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180.0647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175.0593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155.0695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211.0358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145.1579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559.0717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582.2478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162.1004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289.1274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104.0586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137.0477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183.0895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102.1157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767.1152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507.9798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108.0687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666.2218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387.0233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230.0192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224.0797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179.0794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491.0008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172.0137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404.0022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172.0137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260.0297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259.0362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112.0524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138.0317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362.2093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205.0375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232.1212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162.1157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189.0426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175.0633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180.0423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242.0804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207.0895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203.1059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154.0266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161.0841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194.0579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465.3090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166.0313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153.0426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154.0266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565.3743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95.0371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203.1171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168.0423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205.0595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153.0426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404.2199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174.0793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179.0582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524.8934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106.0419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122.0368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166.0630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167.0946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173.0477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176.0950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163.0494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137.0477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109.0528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153.0426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137.0477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175.0633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214.1317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146.0215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218.1055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146.0579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130.0630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138.0317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180.0634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342.1162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182.0790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342.1162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360.0845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483.3018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256.2402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312.3028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338.3185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392.2926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270.2559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280.2402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390.2770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328.2402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282.2559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284.2715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366.3498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356.2926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354.3498</w:t>
            </w:r>
          </w:p>
        </w:tc>
        <w:tc>
          <w:tcPr>
            <w:tcW w:w="1007" w:type="dxa"/>
            <w:tcBorders>
              <w:left w:val="nil"/>
              <w:right w:val="nil"/>
            </w:tcBorders>
            <w:vAlign w:val="center"/>
          </w:tcPr>
          <w:p w:rsidR="00E4522F" w:rsidRPr="00B02489" w:rsidRDefault="00E4522F" w:rsidP="006A60E3">
            <w:pPr>
              <w:spacing w:before="40"/>
              <w:rPr>
                <w:rFonts w:ascii="Times New Roman" w:hAnsi="Times New Roman" w:cs="Times New Roman"/>
                <w:sz w:val="16"/>
                <w:szCs w:val="16"/>
              </w:rPr>
            </w:pPr>
            <w:r w:rsidRPr="00B02489">
              <w:rPr>
                <w:rFonts w:ascii="Times New Roman" w:hAnsi="Times New Roman" w:cs="Times New Roman"/>
                <w:sz w:val="16"/>
                <w:szCs w:val="16"/>
              </w:rPr>
              <w:lastRenderedPageBreak/>
              <w:t>5893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5961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8582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6288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1044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439197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161166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83887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1175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6175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5951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5862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9750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1123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7027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938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6021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597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6306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33032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54670067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10690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439216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439227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6137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439176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5789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439194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967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1188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98792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67678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6305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6030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145742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1135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107689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6029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439224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936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6140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1174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222656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13945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586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6047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6802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5962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6057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6267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6287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764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12647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1054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12599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14180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6037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8113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439498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763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588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439917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444212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5958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7427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204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6022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6723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5810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7405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64959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6131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6830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91493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6083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725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101812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1014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1130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439220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65040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53481030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440120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1005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46173703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668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724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10917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99478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9700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6076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16500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159296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65124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92907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1102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1052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65063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5957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14036595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73323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643975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168381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1103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6180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65110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23724461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24316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439155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6262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445675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8977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9548602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186004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6132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115119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774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92769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890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1131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90301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97536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6804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500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440049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439756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493570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94214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6131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18396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439182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124886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73563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6133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122356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10250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72924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8582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6613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6926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193653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165271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9700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21236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60961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46779877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5957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96215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6176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6076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89034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440014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916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5886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69520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305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144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5429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439918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6274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9548602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1102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445794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5280353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1029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7018721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97328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5570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5816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273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87642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8583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31252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439531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150855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439167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24154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15993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439162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6031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2526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65533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72361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643460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135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657311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5699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896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89594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3845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802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1549111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5326566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lastRenderedPageBreak/>
              <w:t>74839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439356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10685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445858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10140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5778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127115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16219892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8871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92180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8468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863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5744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397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464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92859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240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126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873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1669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7124</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5202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73000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978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5801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65083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227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802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445027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903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196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70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338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18950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5988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6251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439178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1100862</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439763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985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10467</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5281116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23668196</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10465</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5280450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8343</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445580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445639</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5281</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5281120</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5283468</w:t>
            </w:r>
          </w:p>
          <w:p w:rsidR="00E4522F" w:rsidRPr="00B02489" w:rsidRDefault="00E4522F" w:rsidP="006A60E3">
            <w:pPr>
              <w:rPr>
                <w:rFonts w:ascii="Times New Roman" w:hAnsi="Times New Roman" w:cs="Times New Roman"/>
                <w:sz w:val="16"/>
                <w:szCs w:val="16"/>
              </w:rPr>
            </w:pPr>
            <w:r w:rsidRPr="00B02489">
              <w:rPr>
                <w:rFonts w:ascii="Times New Roman" w:hAnsi="Times New Roman" w:cs="Times New Roman"/>
                <w:sz w:val="16"/>
                <w:szCs w:val="16"/>
              </w:rPr>
              <w:t>17085</w:t>
            </w:r>
          </w:p>
        </w:tc>
        <w:tc>
          <w:tcPr>
            <w:tcW w:w="936" w:type="dxa"/>
            <w:tcBorders>
              <w:left w:val="nil"/>
              <w:right w:val="nil"/>
            </w:tcBorders>
          </w:tcPr>
          <w:p w:rsidR="00E4522F" w:rsidRPr="00B02489" w:rsidRDefault="00E4522F" w:rsidP="006A60E3">
            <w:pPr>
              <w:spacing w:before="40"/>
              <w:jc w:val="center"/>
              <w:rPr>
                <w:rFonts w:ascii="Times New Roman" w:hAnsi="Times New Roman" w:cs="Times New Roman"/>
                <w:sz w:val="16"/>
                <w:szCs w:val="16"/>
              </w:rPr>
            </w:pPr>
            <w:r w:rsidRPr="00B02489">
              <w:rPr>
                <w:rFonts w:ascii="Times New Roman" w:hAnsi="Times New Roman" w:cs="Times New Roman"/>
                <w:sz w:val="16"/>
                <w:szCs w:val="16"/>
              </w:rPr>
              <w:lastRenderedPageBreak/>
              <w:t>229.1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127.2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170.3</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119.4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164.7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146.2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129.0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148.8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220.2</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135.0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126.5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129.9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120.2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153.4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117.1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129.7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127.9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130.6</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129.0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125.0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129.7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166.4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224.8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125.6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126.2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190.8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145.4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146.3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161.2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121.6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119.7</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145.6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148.1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121.3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126.7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136.4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116.5</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160.6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123.2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123.2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144.9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160.0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130.0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141.0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124.3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121.8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126.2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131.5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164.0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163.1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195.5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119.2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137.1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120.9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lastRenderedPageBreak/>
              <w:t>119.3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152.3</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130.3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155.0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134.6</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185.2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120.4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158.1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142.6</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187.8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149.6</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132.3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128.0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163.8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170.5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183.0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181.4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153.1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142.0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131.8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132.0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127.2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158.6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194.8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153.3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171.3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248.5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199.8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148.0</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167.1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215.5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168.7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133.7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180.2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126.2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211.2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187.9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139.9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141.7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171.7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131.1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119.9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124.4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213.0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168.0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198.8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175.0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127.3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134.9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142.1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184.3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lastRenderedPageBreak/>
              <w:t>136.2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163.2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222.7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153.9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164.9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137.4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183.4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127.7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134.6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126.5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123.2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170.0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145.7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133.6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133.2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126.9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163.8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132.4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156.4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144.2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194.5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121.5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184.3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172.2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133.5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125.2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156.9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231.7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123.6</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115.2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150.8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129.9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132.5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129.1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140.0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131.6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211.4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244.2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132.7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161.6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210.8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141.1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209.5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241.5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190.7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118.4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238.4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168.6</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149.3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135.1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191.6</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172.8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128.6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147.1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151.9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118.9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124.1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185.1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136.8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151.8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134.1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133.8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133.2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136.9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149.0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lastRenderedPageBreak/>
              <w:t>141.8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146.8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124.6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132.2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140.8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206.4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127.5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135.2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127.7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252.4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114.7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145.6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133.2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142.5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136.4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195.6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134.6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134.6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193.7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115.5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121.2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132.7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142.9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130.1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140.1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126.2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132.3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121.3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132.6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133.6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133.3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106.7</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109.0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101.2</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162.4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123.9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143.3</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151.7</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147.5</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137.7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146.1</w:t>
            </w:r>
          </w:p>
        </w:tc>
        <w:tc>
          <w:tcPr>
            <w:tcW w:w="936" w:type="dxa"/>
            <w:tcBorders>
              <w:left w:val="nil"/>
              <w:right w:val="nil"/>
            </w:tcBorders>
          </w:tcPr>
          <w:p w:rsidR="00E4522F" w:rsidRPr="00B02489" w:rsidRDefault="00E4522F" w:rsidP="006A60E3">
            <w:pPr>
              <w:spacing w:before="40"/>
              <w:jc w:val="center"/>
              <w:rPr>
                <w:rFonts w:ascii="Times New Roman" w:hAnsi="Times New Roman" w:cs="Times New Roman"/>
                <w:sz w:val="16"/>
                <w:szCs w:val="16"/>
              </w:rPr>
            </w:pPr>
            <w:r w:rsidRPr="00B02489">
              <w:rPr>
                <w:rFonts w:ascii="Times New Roman" w:hAnsi="Times New Roman" w:cs="Times New Roman"/>
                <w:sz w:val="16"/>
                <w:szCs w:val="16"/>
              </w:rPr>
              <w:lastRenderedPageBreak/>
              <w:t>124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113</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124</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153</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123</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167</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124</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145</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115</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152</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115</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120</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124</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164</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196</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167</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159</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130</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121</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176</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165</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151</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172</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117</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127</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133</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174</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tc>
        <w:tc>
          <w:tcPr>
            <w:tcW w:w="936" w:type="dxa"/>
            <w:tcBorders>
              <w:left w:val="nil"/>
              <w:right w:val="nil"/>
            </w:tcBorders>
          </w:tcPr>
          <w:p w:rsidR="00E4522F" w:rsidRPr="00B02489" w:rsidRDefault="00E4522F" w:rsidP="006A60E3">
            <w:pPr>
              <w:spacing w:before="40"/>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161</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202</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173</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159</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131</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134</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170</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146</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132</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137</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tc>
        <w:tc>
          <w:tcPr>
            <w:tcW w:w="936" w:type="dxa"/>
            <w:tcBorders>
              <w:left w:val="nil"/>
            </w:tcBorders>
          </w:tcPr>
          <w:p w:rsidR="00E4522F" w:rsidRPr="00B02489" w:rsidRDefault="00E4522F" w:rsidP="006A60E3">
            <w:pPr>
              <w:spacing w:before="40"/>
              <w:jc w:val="center"/>
              <w:rPr>
                <w:rFonts w:ascii="Times New Roman" w:hAnsi="Times New Roman" w:cs="Times New Roman"/>
                <w:sz w:val="16"/>
                <w:szCs w:val="16"/>
              </w:rPr>
            </w:pPr>
            <w:r w:rsidRPr="00B02489">
              <w:rPr>
                <w:rFonts w:ascii="Times New Roman" w:hAnsi="Times New Roman" w:cs="Times New Roman"/>
                <w:sz w:val="16"/>
                <w:szCs w:val="16"/>
              </w:rPr>
              <w:lastRenderedPageBreak/>
              <w:t>226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119</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133</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153</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123</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123</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161</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119</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146</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118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121</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167</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123</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142</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169</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122</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126</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218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132</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238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139</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164</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127</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139</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165</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159</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151</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127</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137</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126</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169</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121</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120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130</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131</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169</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189</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174</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175</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187</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175</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178</w:t>
            </w:r>
          </w:p>
          <w:p w:rsidR="00E4522F" w:rsidRPr="00B02489" w:rsidRDefault="00E4522F" w:rsidP="006A60E3">
            <w:pPr>
              <w:jc w:val="center"/>
              <w:rPr>
                <w:rFonts w:ascii="Times New Roman" w:hAnsi="Times New Roman" w:cs="Times New Roman"/>
                <w:sz w:val="16"/>
                <w:szCs w:val="16"/>
              </w:rPr>
            </w:pPr>
            <w:r w:rsidRPr="00B02489">
              <w:rPr>
                <w:rFonts w:ascii="Times New Roman" w:hAnsi="Times New Roman" w:cs="Times New Roman"/>
                <w:sz w:val="16"/>
                <w:szCs w:val="16"/>
              </w:rPr>
              <w:t>198</w:t>
            </w:r>
          </w:p>
          <w:p w:rsidR="00E4522F" w:rsidRPr="00B02489" w:rsidRDefault="00E4522F" w:rsidP="006A60E3">
            <w:pPr>
              <w:jc w:val="center"/>
              <w:rPr>
                <w:rFonts w:ascii="Times New Roman" w:hAnsi="Times New Roman" w:cs="Times New Roman"/>
                <w:sz w:val="16"/>
                <w:szCs w:val="16"/>
              </w:rPr>
            </w:pPr>
          </w:p>
          <w:p w:rsidR="00E4522F" w:rsidRPr="00B02489" w:rsidRDefault="00E4522F" w:rsidP="006A60E3">
            <w:pPr>
              <w:jc w:val="center"/>
              <w:rPr>
                <w:rFonts w:ascii="Times New Roman" w:hAnsi="Times New Roman" w:cs="Times New Roman"/>
                <w:sz w:val="16"/>
                <w:szCs w:val="16"/>
              </w:rPr>
            </w:pPr>
          </w:p>
        </w:tc>
      </w:tr>
    </w:tbl>
    <w:p w:rsidR="00E4522F" w:rsidRPr="00B02489" w:rsidRDefault="00E4522F" w:rsidP="00E4522F">
      <w:pPr>
        <w:spacing w:after="0"/>
        <w:rPr>
          <w:rFonts w:ascii="Times New Roman" w:hAnsi="Times New Roman" w:cs="Times New Roman"/>
          <w:sz w:val="16"/>
          <w:szCs w:val="16"/>
        </w:rPr>
      </w:pPr>
    </w:p>
    <w:p w:rsidR="00AE6D48" w:rsidRDefault="00AE6D48">
      <w:pPr>
        <w:rPr>
          <w:rFonts w:ascii="Times New Roman" w:hAnsi="Times New Roman" w:cs="Times New Roman"/>
          <w:sz w:val="20"/>
        </w:rPr>
        <w:sectPr w:rsidR="00AE6D48" w:rsidSect="00E86F67">
          <w:pgSz w:w="12240" w:h="15840"/>
          <w:pgMar w:top="1440" w:right="1440" w:bottom="1440" w:left="1440" w:header="720" w:footer="720" w:gutter="0"/>
          <w:cols w:space="720"/>
          <w:docGrid w:linePitch="360"/>
        </w:sectPr>
      </w:pPr>
    </w:p>
    <w:p w:rsidR="00AE6D48" w:rsidRPr="006A60E3" w:rsidRDefault="00AE6D48" w:rsidP="00AE6D48">
      <w:pPr>
        <w:rPr>
          <w:rFonts w:ascii="Times New Roman" w:hAnsi="Times New Roman" w:cs="Times New Roman"/>
          <w:b/>
          <w:sz w:val="20"/>
          <w:szCs w:val="20"/>
        </w:rPr>
      </w:pPr>
      <w:r w:rsidRPr="006A60E3">
        <w:rPr>
          <w:rFonts w:ascii="Times New Roman" w:hAnsi="Times New Roman" w:cs="Times New Roman"/>
          <w:b/>
          <w:sz w:val="20"/>
          <w:szCs w:val="20"/>
        </w:rPr>
        <w:lastRenderedPageBreak/>
        <w:t xml:space="preserve">Table S5. Direct infusion </w:t>
      </w:r>
      <w:r w:rsidRPr="006A60E3">
        <w:rPr>
          <w:rFonts w:ascii="Times New Roman" w:hAnsi="Times New Roman" w:cs="Times New Roman"/>
          <w:b/>
          <w:i/>
          <w:sz w:val="20"/>
          <w:szCs w:val="20"/>
        </w:rPr>
        <w:t>vs.</w:t>
      </w:r>
      <w:r w:rsidRPr="006A60E3">
        <w:rPr>
          <w:rFonts w:ascii="Times New Roman" w:hAnsi="Times New Roman" w:cs="Times New Roman"/>
          <w:b/>
          <w:sz w:val="20"/>
          <w:szCs w:val="20"/>
        </w:rPr>
        <w:t xml:space="preserve"> RAMMP in positive-ion mode. * = ambiguous detection.</w:t>
      </w:r>
    </w:p>
    <w:tbl>
      <w:tblPr>
        <w:tblStyle w:val="TableGrid"/>
        <w:tblW w:w="13248" w:type="dxa"/>
        <w:tblInd w:w="108" w:type="dxa"/>
        <w:tblBorders>
          <w:left w:val="none" w:sz="0" w:space="0" w:color="auto"/>
          <w:right w:val="none" w:sz="0" w:space="0" w:color="auto"/>
        </w:tblBorders>
        <w:tblLook w:val="04A0" w:firstRow="1" w:lastRow="0" w:firstColumn="1" w:lastColumn="0" w:noHBand="0" w:noVBand="1"/>
      </w:tblPr>
      <w:tblGrid>
        <w:gridCol w:w="5184"/>
        <w:gridCol w:w="1008"/>
        <w:gridCol w:w="1008"/>
        <w:gridCol w:w="1008"/>
        <w:gridCol w:w="1008"/>
        <w:gridCol w:w="1008"/>
        <w:gridCol w:w="1008"/>
        <w:gridCol w:w="1008"/>
        <w:gridCol w:w="1008"/>
      </w:tblGrid>
      <w:tr w:rsidR="00AE6D48" w:rsidRPr="00735ED5" w:rsidTr="006A60E3">
        <w:tc>
          <w:tcPr>
            <w:tcW w:w="5184" w:type="dxa"/>
            <w:tcBorders>
              <w:bottom w:val="nil"/>
              <w:right w:val="nil"/>
            </w:tcBorders>
            <w:vAlign w:val="center"/>
          </w:tcPr>
          <w:p w:rsidR="00AE6D48" w:rsidRPr="00735ED5" w:rsidRDefault="00AE6D48" w:rsidP="006A60E3">
            <w:pPr>
              <w:spacing w:before="40"/>
              <w:rPr>
                <w:rFonts w:ascii="Times New Roman" w:hAnsi="Times New Roman" w:cs="Times New Roman"/>
                <w:sz w:val="16"/>
                <w:szCs w:val="16"/>
              </w:rPr>
            </w:pPr>
            <w:r w:rsidRPr="00735ED5">
              <w:rPr>
                <w:rFonts w:ascii="Times New Roman" w:hAnsi="Times New Roman" w:cs="Times New Roman"/>
                <w:sz w:val="16"/>
                <w:szCs w:val="16"/>
              </w:rPr>
              <w:t>compound</w:t>
            </w:r>
          </w:p>
        </w:tc>
        <w:tc>
          <w:tcPr>
            <w:tcW w:w="1008" w:type="dxa"/>
            <w:tcBorders>
              <w:left w:val="nil"/>
              <w:bottom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t xml:space="preserve">detected </w:t>
            </w:r>
            <w:r w:rsidRPr="00735ED5">
              <w:rPr>
                <w:rFonts w:ascii="Times New Roman" w:hAnsi="Times New Roman" w:cs="Times New Roman"/>
                <w:i/>
                <w:sz w:val="16"/>
                <w:szCs w:val="16"/>
              </w:rPr>
              <w:t>m/z</w:t>
            </w:r>
          </w:p>
        </w:tc>
        <w:tc>
          <w:tcPr>
            <w:tcW w:w="1008" w:type="dxa"/>
            <w:tcBorders>
              <w:left w:val="nil"/>
              <w:bottom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t>adduct</w:t>
            </w:r>
          </w:p>
        </w:tc>
        <w:tc>
          <w:tcPr>
            <w:tcW w:w="1008" w:type="dxa"/>
            <w:tcBorders>
              <w:left w:val="nil"/>
              <w:bottom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t>average t</w:t>
            </w:r>
            <w:r w:rsidRPr="00735ED5">
              <w:rPr>
                <w:rFonts w:ascii="Times New Roman" w:hAnsi="Times New Roman" w:cs="Times New Roman"/>
                <w:sz w:val="16"/>
                <w:szCs w:val="16"/>
                <w:vertAlign w:val="subscript"/>
              </w:rPr>
              <w:t>r</w:t>
            </w:r>
            <w:r w:rsidRPr="00735ED5">
              <w:rPr>
                <w:rFonts w:ascii="Times New Roman" w:hAnsi="Times New Roman" w:cs="Times New Roman"/>
                <w:sz w:val="16"/>
                <w:szCs w:val="16"/>
              </w:rPr>
              <w:t xml:space="preserve"> (min)</w:t>
            </w:r>
          </w:p>
        </w:tc>
        <w:tc>
          <w:tcPr>
            <w:tcW w:w="3024" w:type="dxa"/>
            <w:gridSpan w:val="3"/>
            <w:tcBorders>
              <w:left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t xml:space="preserve">RAMMP </w:t>
            </w:r>
            <w:r w:rsidRPr="00735ED5">
              <w:rPr>
                <w:rFonts w:ascii="Times New Roman" w:hAnsi="Times New Roman" w:cs="Times New Roman"/>
                <w:sz w:val="16"/>
                <w:szCs w:val="16"/>
                <w:vertAlign w:val="superscript"/>
              </w:rPr>
              <w:t>TW</w:t>
            </w:r>
            <w:r w:rsidRPr="00735ED5">
              <w:rPr>
                <w:rFonts w:ascii="Times New Roman" w:hAnsi="Times New Roman" w:cs="Times New Roman"/>
                <w:sz w:val="16"/>
                <w:szCs w:val="16"/>
              </w:rPr>
              <w:t>CCS</w:t>
            </w:r>
            <w:r w:rsidRPr="00735ED5">
              <w:rPr>
                <w:rFonts w:ascii="Times New Roman" w:hAnsi="Times New Roman" w:cs="Times New Roman"/>
                <w:sz w:val="16"/>
                <w:szCs w:val="16"/>
                <w:vertAlign w:val="subscript"/>
              </w:rPr>
              <w:t>N2</w:t>
            </w:r>
            <w:r w:rsidRPr="00735ED5">
              <w:rPr>
                <w:rFonts w:ascii="Times New Roman" w:hAnsi="Times New Roman" w:cs="Times New Roman"/>
                <w:sz w:val="16"/>
                <w:szCs w:val="16"/>
              </w:rPr>
              <w:t xml:space="preserve"> (Å²)</w:t>
            </w:r>
          </w:p>
        </w:tc>
        <w:tc>
          <w:tcPr>
            <w:tcW w:w="1008" w:type="dxa"/>
            <w:tcBorders>
              <w:left w:val="nil"/>
              <w:bottom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t xml:space="preserve">direct infusion </w:t>
            </w:r>
            <w:r w:rsidRPr="00735ED5">
              <w:rPr>
                <w:rFonts w:ascii="Times New Roman" w:hAnsi="Times New Roman" w:cs="Times New Roman"/>
                <w:sz w:val="16"/>
                <w:szCs w:val="16"/>
                <w:vertAlign w:val="superscript"/>
              </w:rPr>
              <w:t>TW</w:t>
            </w:r>
            <w:r w:rsidRPr="00735ED5">
              <w:rPr>
                <w:rFonts w:ascii="Times New Roman" w:hAnsi="Times New Roman" w:cs="Times New Roman"/>
                <w:sz w:val="16"/>
                <w:szCs w:val="16"/>
              </w:rPr>
              <w:t>CCS</w:t>
            </w:r>
            <w:r w:rsidRPr="00735ED5">
              <w:rPr>
                <w:rFonts w:ascii="Times New Roman" w:hAnsi="Times New Roman" w:cs="Times New Roman"/>
                <w:sz w:val="16"/>
                <w:szCs w:val="16"/>
                <w:vertAlign w:val="subscript"/>
              </w:rPr>
              <w:t>N2</w:t>
            </w:r>
            <w:r w:rsidRPr="00735ED5">
              <w:rPr>
                <w:rFonts w:ascii="Times New Roman" w:hAnsi="Times New Roman" w:cs="Times New Roman"/>
                <w:sz w:val="16"/>
                <w:szCs w:val="16"/>
              </w:rPr>
              <w:t xml:space="preserve"> (Å²)</w:t>
            </w:r>
          </w:p>
        </w:tc>
        <w:tc>
          <w:tcPr>
            <w:tcW w:w="1008" w:type="dxa"/>
            <w:tcBorders>
              <w:left w:val="nil"/>
              <w:bottom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t>% difference</w:t>
            </w:r>
          </w:p>
        </w:tc>
      </w:tr>
      <w:tr w:rsidR="00AE6D48" w:rsidRPr="00735ED5" w:rsidTr="006A60E3">
        <w:tc>
          <w:tcPr>
            <w:tcW w:w="5184" w:type="dxa"/>
            <w:tcBorders>
              <w:top w:val="nil"/>
              <w:right w:val="nil"/>
            </w:tcBorders>
          </w:tcPr>
          <w:p w:rsidR="00AE6D48" w:rsidRPr="00735ED5" w:rsidRDefault="00AE6D48" w:rsidP="006A60E3">
            <w:pPr>
              <w:spacing w:before="40"/>
              <w:rPr>
                <w:rFonts w:ascii="Times New Roman" w:hAnsi="Times New Roman" w:cs="Times New Roman"/>
                <w:sz w:val="16"/>
                <w:szCs w:val="16"/>
              </w:rPr>
            </w:pPr>
          </w:p>
        </w:tc>
        <w:tc>
          <w:tcPr>
            <w:tcW w:w="1008" w:type="dxa"/>
            <w:tcBorders>
              <w:top w:val="nil"/>
              <w:left w:val="nil"/>
              <w:right w:val="nil"/>
            </w:tcBorders>
          </w:tcPr>
          <w:p w:rsidR="00AE6D48" w:rsidRPr="00735ED5" w:rsidRDefault="00AE6D48" w:rsidP="006A60E3">
            <w:pPr>
              <w:spacing w:before="40"/>
              <w:jc w:val="center"/>
              <w:rPr>
                <w:rFonts w:ascii="Times New Roman" w:hAnsi="Times New Roman" w:cs="Times New Roman"/>
                <w:sz w:val="16"/>
                <w:szCs w:val="16"/>
              </w:rPr>
            </w:pPr>
          </w:p>
        </w:tc>
        <w:tc>
          <w:tcPr>
            <w:tcW w:w="1008" w:type="dxa"/>
            <w:tcBorders>
              <w:top w:val="nil"/>
              <w:left w:val="nil"/>
              <w:right w:val="nil"/>
            </w:tcBorders>
          </w:tcPr>
          <w:p w:rsidR="00AE6D48" w:rsidRPr="00735ED5" w:rsidRDefault="00AE6D48" w:rsidP="006A60E3">
            <w:pPr>
              <w:spacing w:before="40"/>
              <w:jc w:val="center"/>
              <w:rPr>
                <w:rFonts w:ascii="Times New Roman" w:hAnsi="Times New Roman" w:cs="Times New Roman"/>
                <w:sz w:val="16"/>
                <w:szCs w:val="16"/>
              </w:rPr>
            </w:pPr>
          </w:p>
        </w:tc>
        <w:tc>
          <w:tcPr>
            <w:tcW w:w="1008" w:type="dxa"/>
            <w:tcBorders>
              <w:top w:val="nil"/>
              <w:left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p>
        </w:tc>
        <w:tc>
          <w:tcPr>
            <w:tcW w:w="1008" w:type="dxa"/>
            <w:tcBorders>
              <w:left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t>replicate 1</w:t>
            </w:r>
          </w:p>
        </w:tc>
        <w:tc>
          <w:tcPr>
            <w:tcW w:w="1008" w:type="dxa"/>
            <w:tcBorders>
              <w:left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t>replicate 2</w:t>
            </w:r>
          </w:p>
        </w:tc>
        <w:tc>
          <w:tcPr>
            <w:tcW w:w="1008" w:type="dxa"/>
            <w:tcBorders>
              <w:left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t>average</w:t>
            </w:r>
          </w:p>
        </w:tc>
        <w:tc>
          <w:tcPr>
            <w:tcW w:w="1008" w:type="dxa"/>
            <w:tcBorders>
              <w:top w:val="nil"/>
              <w:left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p>
        </w:tc>
        <w:tc>
          <w:tcPr>
            <w:tcW w:w="1008" w:type="dxa"/>
            <w:tcBorders>
              <w:top w:val="nil"/>
              <w:left w:val="nil"/>
            </w:tcBorders>
            <w:vAlign w:val="center"/>
          </w:tcPr>
          <w:p w:rsidR="00AE6D48" w:rsidRPr="00735ED5" w:rsidRDefault="00AE6D48" w:rsidP="006A60E3">
            <w:pPr>
              <w:spacing w:before="40"/>
              <w:jc w:val="center"/>
              <w:rPr>
                <w:rFonts w:ascii="Times New Roman" w:hAnsi="Times New Roman" w:cs="Times New Roman"/>
                <w:sz w:val="16"/>
                <w:szCs w:val="16"/>
              </w:rPr>
            </w:pPr>
          </w:p>
        </w:tc>
      </w:tr>
      <w:tr w:rsidR="00AE6D48" w:rsidRPr="00735ED5" w:rsidTr="006A60E3">
        <w:tc>
          <w:tcPr>
            <w:tcW w:w="5184" w:type="dxa"/>
            <w:tcBorders>
              <w:right w:val="nil"/>
            </w:tcBorders>
          </w:tcPr>
          <w:p w:rsidR="00AE6D48" w:rsidRPr="00735ED5" w:rsidRDefault="00AE6D48" w:rsidP="006A60E3">
            <w:pPr>
              <w:spacing w:before="40"/>
              <w:rPr>
                <w:rFonts w:ascii="Times New Roman" w:hAnsi="Times New Roman" w:cs="Times New Roman"/>
                <w:sz w:val="16"/>
                <w:szCs w:val="16"/>
              </w:rPr>
            </w:pPr>
            <w:r w:rsidRPr="00735ED5">
              <w:rPr>
                <w:rFonts w:ascii="Times New Roman" w:hAnsi="Times New Roman" w:cs="Times New Roman"/>
                <w:sz w:val="16"/>
                <w:szCs w:val="16"/>
              </w:rPr>
              <w:t xml:space="preserve">5'-PHOSPHORIBOSYL-5-AMINO-4-IMIDAZOLECARBOXAMIDE </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(2-AMINOETHYL)PHOSPHONATE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(S)-1-PHENYLETHANOL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(S)-NICOTINE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1,2-DIDECANOYL-SN-GLYCERO-3-PHOSPHOCHOLINE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1-HYDROXY-2-NAPHTHOATE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1-METHYL-6,7-DIHYDROXY-1,2,3,4-TETRAHYDROISOQUINOLINE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1-METHYLADENOSINE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1-NAPHTHYLAMINE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1-OLEOYL-RAC-GLYCEROL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2',4'-DIHYDROXYACETOPHENONE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2,4-DIHYDROXYPTERIDINE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2,5-DIHYDROXYBENZOATE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25-HYDROXYCHOLESTEROL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2-ACETAMIDO-2-DEOXY-BETA-D-GLUCOSYLAMINE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2-AMINOPHENOL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2'-DEOXYCYTIDINE 5'-MONOPHOSPHATE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2-DEOXY-D-GLUCOSE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2'-DEOXYGUANOSINE 5'-MONOPHOSPHATE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2'-DEOXYURIDINE 5'-MONOPHOSPHATE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2-HYDROXYPYRIDINE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2-QUINOLINECARBOXYLIC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3-(2-HYDROXYPHENYL)PROPANOATE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3,3',5'-TRIIODOTHYRONINE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3,4-DIHYDROXYBENZOATE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3',5'-CYCLIC AMP</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3,5-DIIODO-L-THYRONINE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3-α,11-β,17-α,21-TETRAHYDROXY- 5-α-PREGNAN-20-ONE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3-AMINO-4-HYDROXYBENZOIC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3-AMINO-5-HYDROXYBENZOIC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3'-CMP</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3-HYDROXY-3-METHYLGLUTARATE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3-HYDROXYKYNURENINE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3-METHYL-2-OXINDOLE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3-METHYLADENINE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3-METHYLHISTAMINE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3-UREIDOPROPIONATE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4-ACETAMIDOBUTANOATE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4-AMINOBENZOATE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4-COUMARATE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4-GUANIDINO-BUTANOATE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4-HYDROXYBENZALDEHYDE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4-HYDROXYBENZOATE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4-HYDROXY-L-PROLINE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4-IMIDAZOLEACETIC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4-METHYL-2-OXOVALERIC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4-PYRIDOXATE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4-QUINOLINECARBOXYLIC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5-AMINOPENTANOATE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5'-DEOXYADENOSINE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5-HYDROXYINDOLEACETATE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5-HYDROXY-L-TRYPTOPHAN</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5-METHYLCYTOSINE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5'-METHYLTHIOADENOSINE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5-OXO-D-PROLINE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5-OXO-L-PROLINE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6-DEOXY-L-GALACTOSE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6-HYDROXYNICOTINATE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6-PHOSPHOGLUCONIC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ADENINE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ADENINE HYDROCHLORIDE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ADENOSINE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lastRenderedPageBreak/>
              <w:t>ADENOSINE 2',3'-CYCLIC MONOPHOSPHATE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ADENOSINE 3',5'-CYCLIC MONOPHOSPHATE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ADENOSINE 3',5'-DIPHOSPHATE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ADENOSINE 5'-DIPHOSPHORIBOSE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ADENOSINE 5'-MONOPHOSPHATE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ADENOSINE-5'-DIPHOSPHOGLUCOSE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AGMATINE SULFATE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ALLANTOIN</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ALLOSE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ALPHA-AMINOADIPATE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ALPHA-D-GLUCOSE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ALPHA-D-GLUCOSE 1-PHOSPHATE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ANTHRANILATE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ARABINOSE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AZELAIC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BETAINE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BILIVERDIN</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BIOTIN</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BIS(2-ETHYLHEXYL)PHTHALATE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BIS(3-AMINOPROPYL)AMINE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CAFFEINE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CARNITINE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CARNOSINE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CHOLATE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CIS-4-HYDROXY-D-PROLINE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CITRATE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CITRULLINE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CMP</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CORTICOSTERONE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CORTISOL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CORTISOL 21-ACETATE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CORTISONE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CREATINE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CREATININE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CYTIDINE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CYTIDINE 2',3'-CYCLIC MONOPHOSPHATE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CYTIDINE 5'-DIPHOSPHOCHOLINE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CYTOSINE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D-(-)-ARABINOSE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D-(+)-CELLOBIOSE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D-(+)-GALACTOSAMINE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D-(+)-GLUCOSAMINE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DAMP</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DEOXYCARNITINE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DEOXYCHOLATE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DEOXYCORTICOSTERONE ACETATE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DEOXYCYTIDINE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DEOXYURIDINE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DESMOSTEROL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DETHIOBIOTIN</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D-FRUCTOSE 6-PHOSPHATE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D-GALACTOSE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D-GLUCOSAMINE 6-PHOSPHATE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D-GLUCOSAMINE 6-SULFATE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D-GLUCOSE 6-PHOSPHATE *</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D-GLUCOSE-6-PHOSPHATE *</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D-GLUCURONIC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D-GLUCURONOLACTONE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D-GULONIC ACID GAMA-LACTONE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DIETHANOLAMINE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DIMETHYLBENZIMIDAZOLE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DL-5-HYDROXYLYSINE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D-LYXOSE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D-MANNOSAMINE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D-MANNOSE 6-PHOSPHATE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DOCOSAHEXAENOIC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D-PANTOTHENIC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D-PSICOSE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D-RIBOSE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D-RIBOSE 5-PHOSPHATE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lastRenderedPageBreak/>
              <w:t>D-SACCHARIC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D-TAGATOSE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D-TRYPTOPHAN</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D-XYLOSE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ETHYL 3-INDOLEACETATE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FARNESYL DIPHOSPHATE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FERULATE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FLAVIN ADENINE DINUCLEOTIDE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FORMYL-L-METHIONYL PEPTIDE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GALACTARATE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GALACTITOL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GAMMA-LINOLENIC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GLUCONIC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GLUCOSAMINATE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GLUTATHIONE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GLYCEROL 2-PHOSPHATE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GLYCOCHOLATE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GUANIDINOACETATE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GUANINE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GUANOSINE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GUANOSINE 3',5'-CYCLIC</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GUANOSINE 5'-DIPHOSPHO-D-MANNOSE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GUANOSINE 5'-DIPHOSPHOGLUCOSE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GUANOSINE 5'-MONOPHOSPHATE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HIPPURATE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HISTAMINE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HOMOCYSTINE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HYPOXANTHINE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INDOLE-3-ACETALDEHYDE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INDOLE-3-ACETAMIDE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INDOLE-3-ACETATE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INDOLE-3-ACETIC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INDOLE-3-ETHANOL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INDOXYL SULFATE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INOSINE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INOSINE 5'-MONOPHOSPHATE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INOSINE 5'-PHOSPHATE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ISOCITRIC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KYNURENIC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KYNURENINE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L-ARABITOL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L-ARGININE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LAUROYLCARNITINE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L-CYSTATHIONINE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L-CYSTINE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LEUKOTRIENE B4</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L-HISTIDINE *</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L-HISTIDINE *</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L-HISTIDINOL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LIPOAMIDE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LL-2,6-DIAMINOHEPTANEDIOATE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L-METHIONINE SULFOXIMINE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L-NORVALINE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L-PHENYLALANINE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L-PIPECOLIC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L-SORBOSE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L-TRYPTOPHAN</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L-TRYPTOPHANAMIDE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L-TYROSINE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LUMICHROME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L-VALINE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MALTOSE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MANNITOL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MANNOSE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MELATONIN</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MELIBIOSE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METHYL BETA-D-GALACTOSIDE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METHYL INDOLE-3-ACETATE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METHYL JASMONATE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METHYL VANILLATE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lastRenderedPageBreak/>
              <w:t>MYO-INOSITOL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 ALPHA-ACETYL-L-LYSINE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N(PAI)-METHYL-L-HISTIDINE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N1-ACETYLSPERMINE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N6-(DELTA2-ISOPENTENYL)-ADENINE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N-ACETYL-D-GALACTOSAMINE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N-ACETYL-D-GLUCOSAMINE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N-ACETYL-DL-GLUTAMIC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N-ACETYL-DL-METHIONINE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N-ACETYL-DL-SERINE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N-ACETYL-D-MANNOSAMINE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N-ACETYL-D-TRYPTOPHAN</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N-ACETYL-L-ASPARTIC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N-ACETYL-L-CYSTEINE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N-ACETYL-L-LEUCINE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N-ACETYL-L-PHENYLALANINE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N-ACETYLNEURAMINATE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N-ACETYLPUTRESCINE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N-ACETYLSEROTONIN</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N-ALPHA-ACETYL-L-ASPARAGINE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N-AMIDINO-L-ASPARTATE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NE,NE,NE-TRIMETHYLLYSINE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NICOTINAMIDE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NICOTINAMIDE MONONUCLEOTIDE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NICOTINATE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NITRO-L-TYROSINE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N-METHYL-D-ASPARTIC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N-METHYL-L-GLUTAMATE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NORMETANEPHRINE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O-ACETYL-L-CARNITINE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OMEGA-HYDROXYDODECANOIC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OPHTHALMIC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OROTATE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O-SUCCINYL-L-HOMOSERINE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OXALOACETATE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PALATINOSE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PARAXANTHINE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PHOSPHOCHOLINE CHLORIDE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PIPECOLATE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PTERIN</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PURINE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PYRIDOXAL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PYRIDOXAMINE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PYRIDOXINE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PYRROLE-2-CARBOXYLATE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QUINATE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QUINOLINE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RAC-GLYCEROL 1-MYRISTATE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REICHSTEIN'S SUBSTANCES</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RESORCINOL MONOACETATE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RIBITOL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RIBOFLAVIN</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ROSMARINIC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S-(5'-ADENOSYL)-L-HOMOCYSTEINE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SALICYLAMIDE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S-CARBOXYMETHYL-L-CYSTEINE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SELENOMETHIONINE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S-HEXYL-GLUTATHIONE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SN-GLYCEROL 3-PHOSPHATE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SPERMIDINE *</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SPERMIDINE *</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SPERMINE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SPHINGANINE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STACHYOSE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SUBERIC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SUCCINATE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SUCROSE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TAURINE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TAUROLITHOCHOLATE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lastRenderedPageBreak/>
              <w:t>THEOBROMINE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THEOPHYLLINE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THIAMINE MONOPHOSPHATE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THIOPURINE S-METHYLETHER</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THYMIDINE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THYMIDINE 5'-MONOPHOSPHATE *</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THYMIDINE 5'-MONOPHOSPHATE *</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THYMINE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THYROTROPIN RELEASING HORMONE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THYROXINE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TRANS-4-HYDROXYPROLINE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TRANS-CINNAMALDEHYDE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TRANS-CINNAMATE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TRIGONELLINE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TYRAMINE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URACIL</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URATE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URIDINE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URIDINE 5'-DIPHOSPHATE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URIDINE 5'-DIPHOSPHOGALACTOSE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URIDINE 5'-DIPHOSPHO-N-ACETYLGALACTOSAMINE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URIDINE 5'-DIPHOSPHO-N-ACETYLGLUCOSAMINE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URIDINE-5-MONOPHOSPHATE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UROCANATE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XANTHINE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XANTHOSINE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XANTHOSINE 5'-MONOPHOSPHATE</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XANTHURENIC ACID</w:t>
            </w:r>
          </w:p>
          <w:p w:rsidR="00AE6D48" w:rsidRPr="00735ED5" w:rsidRDefault="00AE6D48" w:rsidP="006A60E3">
            <w:pPr>
              <w:rPr>
                <w:rFonts w:ascii="Times New Roman" w:hAnsi="Times New Roman" w:cs="Times New Roman"/>
                <w:sz w:val="16"/>
                <w:szCs w:val="16"/>
              </w:rPr>
            </w:pPr>
            <w:r w:rsidRPr="00735ED5">
              <w:rPr>
                <w:rFonts w:ascii="Times New Roman" w:hAnsi="Times New Roman" w:cs="Times New Roman"/>
                <w:sz w:val="16"/>
                <w:szCs w:val="16"/>
              </w:rPr>
              <w:t>XYLITOL</w:t>
            </w:r>
          </w:p>
        </w:tc>
        <w:tc>
          <w:tcPr>
            <w:tcW w:w="1008" w:type="dxa"/>
            <w:tcBorders>
              <w:left w:val="nil"/>
              <w:right w:val="nil"/>
            </w:tcBorders>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lastRenderedPageBreak/>
              <w:t>339.1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566.4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282.1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379.3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403.4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330.1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348.1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331.0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96.0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651.8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330.1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525.9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389.2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324.1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252.1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298.1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299.0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268.1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268.1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330.1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428.0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560.1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348.1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428.0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283.0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583.3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267.1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413.3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431.3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346.0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347.2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363.2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405.2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361.2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266.1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306.1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489.1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365.1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332.1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415.3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373.2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250.1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251.1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407.3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237.1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283.0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282.0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260.0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283.0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283.0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106.1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283.0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367.2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253.0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233.0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337.2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786.2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233.0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301.2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308.1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488.3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306.1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346.1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606.1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444.0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364.1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291.1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291.1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349.1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371.0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231.1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344.3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337.2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365.1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255.1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365.1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203.1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269.1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230.1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332.1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664.1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335.1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239.2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290.1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365.1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325.2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347.2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377.2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383.1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385.1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392.2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393.2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302.3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689.2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365.1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506.3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181.1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345.1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265.1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345.1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345.1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363.2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777.7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267.1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427.0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589.0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630.1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630.1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347.0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307.1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365.1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175.1</w:t>
            </w:r>
          </w:p>
        </w:tc>
        <w:tc>
          <w:tcPr>
            <w:tcW w:w="1008" w:type="dxa"/>
            <w:tcBorders>
              <w:left w:val="nil"/>
              <w:right w:val="nil"/>
            </w:tcBorders>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lastRenderedPageBreak/>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H+</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Na+</w:t>
            </w:r>
          </w:p>
        </w:tc>
        <w:tc>
          <w:tcPr>
            <w:tcW w:w="1008" w:type="dxa"/>
            <w:tcBorders>
              <w:left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lastRenderedPageBreak/>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0.97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0.38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1.09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0.48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0.97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0.48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1.09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1.08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0.61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1.02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0.14</w:t>
            </w:r>
          </w:p>
        </w:tc>
        <w:tc>
          <w:tcPr>
            <w:tcW w:w="1008" w:type="dxa"/>
            <w:tcBorders>
              <w:left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lastRenderedPageBreak/>
              <w:t>167.5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257.7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159.6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164.2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114.2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166.3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156.6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196.3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118.4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164.8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249.6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119.7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174.6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144.2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228.5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119.9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234.1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133.5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119.6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132.8</w:t>
            </w:r>
          </w:p>
        </w:tc>
        <w:tc>
          <w:tcPr>
            <w:tcW w:w="1008" w:type="dxa"/>
            <w:tcBorders>
              <w:left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lastRenderedPageBreak/>
              <w:t>167.8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257.5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197.7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194.6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154.6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156.6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158.9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164.8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118.4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145.1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249.5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119.9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154.7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144.5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228.4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188.5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199.4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234.0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209.7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133.4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115.3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168.5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132.8</w:t>
            </w:r>
          </w:p>
        </w:tc>
        <w:tc>
          <w:tcPr>
            <w:tcW w:w="1008" w:type="dxa"/>
            <w:tcBorders>
              <w:left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lastRenderedPageBreak/>
              <w:t>167.6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257.6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164.4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194.4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154.6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156.6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145.3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118.4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158.9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164.8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196.2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193.7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118.4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145.1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249.6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119.9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119.7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200.8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145.8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154.8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174.4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144.3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228.5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119.9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177.9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195.3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234.1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209.7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133.5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119.6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115.3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168.4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132.8</w:t>
            </w:r>
          </w:p>
        </w:tc>
        <w:tc>
          <w:tcPr>
            <w:tcW w:w="1008" w:type="dxa"/>
            <w:tcBorders>
              <w:left w:val="nil"/>
              <w:right w:val="nil"/>
            </w:tcBorders>
            <w:vAlign w:val="center"/>
          </w:tcPr>
          <w:p w:rsidR="00AE6D48" w:rsidRPr="00735ED5" w:rsidRDefault="00AE6D48" w:rsidP="006A60E3">
            <w:pPr>
              <w:spacing w:before="40"/>
              <w:jc w:val="center"/>
              <w:rPr>
                <w:rFonts w:ascii="Times New Roman" w:hAnsi="Times New Roman" w:cs="Times New Roman"/>
                <w:sz w:val="16"/>
                <w:szCs w:val="16"/>
              </w:rPr>
            </w:pPr>
            <w:r w:rsidRPr="00735ED5">
              <w:rPr>
                <w:rFonts w:ascii="Times New Roman" w:hAnsi="Times New Roman" w:cs="Times New Roman"/>
                <w:sz w:val="16"/>
                <w:szCs w:val="16"/>
              </w:rPr>
              <w:lastRenderedPageBreak/>
              <w:t>168.0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253.2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164.4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205.1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154.8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154.0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244.6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217.3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186.2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194.8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119.5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145.0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248.9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180.2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145.4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171.0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200.9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134.1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176.0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175.0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142.1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152.5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144.5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158.1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146.7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150.2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229.5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138.5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121.5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156.3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174.0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135.3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147.8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184.5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193.4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181.1</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200.0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196.8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235.2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140.2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171.2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211.3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lastRenderedPageBreak/>
              <w:t>130.9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133.7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169.0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128.0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157.2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120.2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215.6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124.2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123.9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125.2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122.9</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130.5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116.2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154.8</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207.5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217.0</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216.5</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168.2</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129.4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126.4</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168.7</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172.3</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137.6</w:t>
            </w:r>
          </w:p>
          <w:p w:rsidR="00AE6D48" w:rsidRPr="00735ED5" w:rsidRDefault="00AE6D48" w:rsidP="006A60E3">
            <w:pPr>
              <w:jc w:val="center"/>
              <w:rPr>
                <w:rFonts w:ascii="Times New Roman" w:hAnsi="Times New Roman" w:cs="Times New Roman"/>
                <w:sz w:val="16"/>
                <w:szCs w:val="16"/>
              </w:rPr>
            </w:pPr>
            <w:r w:rsidRPr="00735ED5">
              <w:rPr>
                <w:rFonts w:ascii="Times New Roman" w:hAnsi="Times New Roman" w:cs="Times New Roman"/>
                <w:sz w:val="16"/>
                <w:szCs w:val="16"/>
              </w:rPr>
              <w:t>132.8</w:t>
            </w:r>
          </w:p>
        </w:tc>
        <w:tc>
          <w:tcPr>
            <w:tcW w:w="1008" w:type="dxa"/>
            <w:tcBorders>
              <w:left w:val="nil"/>
            </w:tcBorders>
            <w:vAlign w:val="center"/>
          </w:tcPr>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lastRenderedPageBreak/>
              <w:t>-0.22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1.71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1.10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-0.98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0.94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1.03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-0.74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0.92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1.48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4.66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3.57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-0.80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lastRenderedPageBreak/>
              <w:t>1.65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1.02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-1.19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-1.05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-0.87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-0.89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-2.56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-0.99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1.19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1.24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3.35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lastRenderedPageBreak/>
              <w:t>0.11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-0.75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-1.10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4.73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-1.12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-1.95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-0.81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1.77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-2.22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3.00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-0.87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1.75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-1.97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lastRenderedPageBreak/>
              <w:t>-0.13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-1.10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-1.30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0.74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-0.80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2.97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-0.75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-0.82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-0.77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lastRenderedPageBreak/>
              <w:t>1.90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-0.76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-0.10</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-0.05</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-0.54</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-0.47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1.01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-1.17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2.97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-0.86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0.27</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-0.62</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1.26</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0.38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0.13</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-0.21</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-0.29</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-0.08</w:t>
            </w:r>
          </w:p>
          <w:p w:rsidR="00AE6D48" w:rsidRPr="00735ED5" w:rsidRDefault="00AE6D48" w:rsidP="006A60E3">
            <w:pPr>
              <w:tabs>
                <w:tab w:val="decimal" w:pos="162"/>
              </w:tabs>
              <w:jc w:val="center"/>
              <w:rPr>
                <w:rFonts w:ascii="Times New Roman" w:hAnsi="Times New Roman" w:cs="Times New Roman"/>
                <w:sz w:val="16"/>
                <w:szCs w:val="16"/>
              </w:rPr>
            </w:pPr>
            <w:r w:rsidRPr="00735ED5">
              <w:rPr>
                <w:rFonts w:ascii="Times New Roman" w:hAnsi="Times New Roman" w:cs="Times New Roman"/>
                <w:sz w:val="16"/>
                <w:szCs w:val="16"/>
              </w:rPr>
              <w:t>0.03</w:t>
            </w:r>
          </w:p>
        </w:tc>
      </w:tr>
    </w:tbl>
    <w:p w:rsidR="003B2BC7" w:rsidRDefault="003B2BC7" w:rsidP="00AE6D48">
      <w:pPr>
        <w:rPr>
          <w:rFonts w:ascii="Times New Roman" w:hAnsi="Times New Roman" w:cs="Times New Roman"/>
          <w:sz w:val="20"/>
          <w:szCs w:val="20"/>
        </w:rPr>
        <w:sectPr w:rsidR="003B2BC7" w:rsidSect="00E86F67">
          <w:pgSz w:w="12240" w:h="15840"/>
          <w:pgMar w:top="1440" w:right="1440" w:bottom="1440" w:left="1440" w:header="720" w:footer="720" w:gutter="0"/>
          <w:cols w:space="720"/>
          <w:docGrid w:linePitch="360"/>
        </w:sectPr>
      </w:pPr>
    </w:p>
    <w:p w:rsidR="003B2BC7" w:rsidRPr="0029234A" w:rsidRDefault="003B2BC7" w:rsidP="003B2BC7">
      <w:pPr>
        <w:spacing w:after="0" w:line="360" w:lineRule="auto"/>
        <w:jc w:val="both"/>
        <w:rPr>
          <w:rFonts w:ascii="Times New Roman" w:hAnsi="Times New Roman" w:cs="Times New Roman"/>
          <w:b/>
          <w:sz w:val="20"/>
          <w:szCs w:val="16"/>
        </w:rPr>
      </w:pPr>
      <w:r w:rsidRPr="0029234A">
        <w:rPr>
          <w:rFonts w:ascii="Times New Roman" w:hAnsi="Times New Roman" w:cs="Times New Roman"/>
          <w:b/>
          <w:sz w:val="20"/>
          <w:szCs w:val="16"/>
        </w:rPr>
        <w:lastRenderedPageBreak/>
        <w:t>Table S6.  Retention time values in minutes for the compounds tentatively identified as present in rat urine. * n = 1 biological replicate</w:t>
      </w:r>
    </w:p>
    <w:p w:rsidR="003B2BC7" w:rsidRPr="0029234A" w:rsidRDefault="003B2BC7" w:rsidP="003B2BC7">
      <w:pPr>
        <w:spacing w:after="0" w:line="360" w:lineRule="auto"/>
        <w:jc w:val="both"/>
        <w:rPr>
          <w:rFonts w:ascii="Times New Roman" w:hAnsi="Times New Roman" w:cs="Times New Roman"/>
          <w:b/>
          <w:sz w:val="16"/>
          <w:szCs w:val="16"/>
        </w:rPr>
      </w:pPr>
    </w:p>
    <w:tbl>
      <w:tblPr>
        <w:tblStyle w:val="TableGrid"/>
        <w:tblW w:w="13088" w:type="dxa"/>
        <w:tblBorders>
          <w:right w:val="none" w:sz="0" w:space="0" w:color="auto"/>
        </w:tblBorders>
        <w:tblLook w:val="04A0" w:firstRow="1" w:lastRow="0" w:firstColumn="1" w:lastColumn="0" w:noHBand="0" w:noVBand="1"/>
      </w:tblPr>
      <w:tblGrid>
        <w:gridCol w:w="4788"/>
        <w:gridCol w:w="950"/>
        <w:gridCol w:w="787"/>
        <w:gridCol w:w="876"/>
        <w:gridCol w:w="787"/>
        <w:gridCol w:w="787"/>
        <w:gridCol w:w="876"/>
        <w:gridCol w:w="787"/>
        <w:gridCol w:w="876"/>
        <w:gridCol w:w="787"/>
        <w:gridCol w:w="787"/>
      </w:tblGrid>
      <w:tr w:rsidR="003B2BC7" w:rsidRPr="0029234A" w:rsidTr="00987E76">
        <w:tc>
          <w:tcPr>
            <w:tcW w:w="4788" w:type="dxa"/>
            <w:tcBorders>
              <w:left w:val="nil"/>
              <w:bottom w:val="nil"/>
              <w:right w:val="nil"/>
            </w:tcBorders>
          </w:tcPr>
          <w:p w:rsidR="003B2BC7" w:rsidRPr="0029234A" w:rsidRDefault="003B2BC7" w:rsidP="00987E76">
            <w:pPr>
              <w:spacing w:beforeLines="40" w:before="96"/>
              <w:jc w:val="both"/>
              <w:rPr>
                <w:rFonts w:ascii="Times New Roman" w:hAnsi="Times New Roman" w:cs="Times New Roman"/>
                <w:sz w:val="16"/>
                <w:szCs w:val="16"/>
              </w:rPr>
            </w:pPr>
            <w:r w:rsidRPr="0029234A">
              <w:rPr>
                <w:rFonts w:ascii="Times New Roman" w:eastAsia="Times New Roman" w:hAnsi="Times New Roman" w:cs="Times New Roman"/>
                <w:sz w:val="16"/>
                <w:szCs w:val="16"/>
              </w:rPr>
              <w:t>Identified Compounds</w:t>
            </w:r>
          </w:p>
        </w:tc>
        <w:tc>
          <w:tcPr>
            <w:tcW w:w="4187" w:type="dxa"/>
            <w:gridSpan w:val="5"/>
            <w:tcBorders>
              <w:left w:val="nil"/>
              <w:right w:val="nil"/>
            </w:tcBorders>
          </w:tcPr>
          <w:p w:rsidR="003B2BC7" w:rsidRPr="0029234A" w:rsidRDefault="003B2BC7" w:rsidP="00987E76">
            <w:pPr>
              <w:spacing w:beforeLines="40" w:before="96"/>
              <w:jc w:val="center"/>
              <w:rPr>
                <w:rFonts w:ascii="Times New Roman" w:hAnsi="Times New Roman" w:cs="Times New Roman"/>
                <w:sz w:val="16"/>
                <w:szCs w:val="16"/>
              </w:rPr>
            </w:pPr>
            <w:r w:rsidRPr="0029234A">
              <w:rPr>
                <w:rFonts w:ascii="Times New Roman" w:eastAsia="Times New Roman" w:hAnsi="Times New Roman" w:cs="Times New Roman"/>
                <w:bCs/>
                <w:color w:val="000000" w:themeColor="text1"/>
                <w:sz w:val="16"/>
                <w:szCs w:val="16"/>
              </w:rPr>
              <w:t>Control</w:t>
            </w:r>
          </w:p>
        </w:tc>
        <w:tc>
          <w:tcPr>
            <w:tcW w:w="4113" w:type="dxa"/>
            <w:gridSpan w:val="5"/>
            <w:tcBorders>
              <w:left w:val="nil"/>
            </w:tcBorders>
          </w:tcPr>
          <w:p w:rsidR="003B2BC7" w:rsidRPr="0029234A" w:rsidRDefault="003B2BC7" w:rsidP="00987E76">
            <w:pPr>
              <w:spacing w:beforeLines="40" w:before="96"/>
              <w:jc w:val="center"/>
              <w:rPr>
                <w:rFonts w:ascii="Times New Roman" w:hAnsi="Times New Roman" w:cs="Times New Roman"/>
                <w:sz w:val="16"/>
                <w:szCs w:val="16"/>
              </w:rPr>
            </w:pPr>
            <w:r w:rsidRPr="0029234A">
              <w:rPr>
                <w:rFonts w:ascii="Times New Roman" w:eastAsia="Times New Roman" w:hAnsi="Times New Roman" w:cs="Times New Roman"/>
                <w:bCs/>
                <w:color w:val="000000" w:themeColor="text1"/>
                <w:sz w:val="16"/>
                <w:szCs w:val="16"/>
              </w:rPr>
              <w:t>Dosed</w:t>
            </w:r>
          </w:p>
        </w:tc>
      </w:tr>
      <w:tr w:rsidR="003B2BC7" w:rsidRPr="0029234A" w:rsidTr="00987E76">
        <w:tc>
          <w:tcPr>
            <w:tcW w:w="4788" w:type="dxa"/>
            <w:tcBorders>
              <w:top w:val="nil"/>
              <w:left w:val="nil"/>
              <w:right w:val="nil"/>
            </w:tcBorders>
          </w:tcPr>
          <w:p w:rsidR="003B2BC7" w:rsidRPr="0029234A" w:rsidRDefault="003B2BC7" w:rsidP="00987E76">
            <w:pPr>
              <w:spacing w:beforeLines="40" w:before="96"/>
              <w:jc w:val="both"/>
              <w:rPr>
                <w:rFonts w:ascii="Times New Roman" w:hAnsi="Times New Roman" w:cs="Times New Roman"/>
                <w:sz w:val="16"/>
                <w:szCs w:val="16"/>
              </w:rPr>
            </w:pPr>
          </w:p>
        </w:tc>
        <w:tc>
          <w:tcPr>
            <w:tcW w:w="950" w:type="dxa"/>
            <w:tcBorders>
              <w:left w:val="nil"/>
              <w:right w:val="nil"/>
            </w:tcBorders>
          </w:tcPr>
          <w:p w:rsidR="003B2BC7" w:rsidRPr="0029234A" w:rsidRDefault="003B2BC7" w:rsidP="00987E76">
            <w:pPr>
              <w:spacing w:beforeLines="40" w:before="96"/>
              <w:jc w:val="center"/>
              <w:rPr>
                <w:rFonts w:ascii="Times New Roman" w:hAnsi="Times New Roman" w:cs="Times New Roman"/>
                <w:sz w:val="16"/>
                <w:szCs w:val="16"/>
              </w:rPr>
            </w:pPr>
            <w:r w:rsidRPr="0029234A">
              <w:rPr>
                <w:rFonts w:ascii="Times New Roman" w:hAnsi="Times New Roman" w:cs="Times New Roman"/>
                <w:sz w:val="16"/>
                <w:szCs w:val="16"/>
              </w:rPr>
              <w:t>1</w:t>
            </w:r>
          </w:p>
        </w:tc>
        <w:tc>
          <w:tcPr>
            <w:tcW w:w="787" w:type="dxa"/>
            <w:tcBorders>
              <w:left w:val="nil"/>
              <w:right w:val="nil"/>
            </w:tcBorders>
          </w:tcPr>
          <w:p w:rsidR="003B2BC7" w:rsidRPr="0029234A" w:rsidRDefault="003B2BC7" w:rsidP="00987E76">
            <w:pPr>
              <w:spacing w:beforeLines="40" w:before="96"/>
              <w:jc w:val="center"/>
              <w:rPr>
                <w:rFonts w:ascii="Times New Roman" w:hAnsi="Times New Roman" w:cs="Times New Roman"/>
                <w:sz w:val="16"/>
                <w:szCs w:val="16"/>
              </w:rPr>
            </w:pPr>
            <w:r w:rsidRPr="0029234A">
              <w:rPr>
                <w:rFonts w:ascii="Times New Roman" w:hAnsi="Times New Roman" w:cs="Times New Roman"/>
                <w:sz w:val="16"/>
                <w:szCs w:val="16"/>
              </w:rPr>
              <w:t>2</w:t>
            </w:r>
          </w:p>
        </w:tc>
        <w:tc>
          <w:tcPr>
            <w:tcW w:w="876" w:type="dxa"/>
            <w:tcBorders>
              <w:left w:val="nil"/>
              <w:right w:val="nil"/>
            </w:tcBorders>
          </w:tcPr>
          <w:p w:rsidR="003B2BC7" w:rsidRPr="0029234A" w:rsidRDefault="003B2BC7" w:rsidP="00987E76">
            <w:pPr>
              <w:spacing w:beforeLines="40" w:before="96"/>
              <w:jc w:val="center"/>
              <w:rPr>
                <w:rFonts w:ascii="Times New Roman" w:hAnsi="Times New Roman" w:cs="Times New Roman"/>
                <w:sz w:val="16"/>
                <w:szCs w:val="16"/>
              </w:rPr>
            </w:pPr>
            <w:r w:rsidRPr="0029234A">
              <w:rPr>
                <w:rFonts w:ascii="Times New Roman" w:hAnsi="Times New Roman" w:cs="Times New Roman"/>
                <w:sz w:val="16"/>
                <w:szCs w:val="16"/>
              </w:rPr>
              <w:t>3</w:t>
            </w:r>
          </w:p>
        </w:tc>
        <w:tc>
          <w:tcPr>
            <w:tcW w:w="787" w:type="dxa"/>
            <w:tcBorders>
              <w:left w:val="nil"/>
              <w:right w:val="nil"/>
            </w:tcBorders>
          </w:tcPr>
          <w:p w:rsidR="003B2BC7" w:rsidRPr="0029234A" w:rsidRDefault="003B2BC7" w:rsidP="00987E76">
            <w:pPr>
              <w:spacing w:beforeLines="40" w:before="96"/>
              <w:jc w:val="center"/>
              <w:rPr>
                <w:rFonts w:ascii="Times New Roman" w:hAnsi="Times New Roman" w:cs="Times New Roman"/>
                <w:sz w:val="16"/>
                <w:szCs w:val="16"/>
              </w:rPr>
            </w:pPr>
            <w:r w:rsidRPr="0029234A">
              <w:rPr>
                <w:rFonts w:ascii="Times New Roman" w:hAnsi="Times New Roman" w:cs="Times New Roman"/>
                <w:sz w:val="16"/>
                <w:szCs w:val="16"/>
              </w:rPr>
              <w:t>4</w:t>
            </w:r>
          </w:p>
        </w:tc>
        <w:tc>
          <w:tcPr>
            <w:tcW w:w="787" w:type="dxa"/>
            <w:tcBorders>
              <w:left w:val="nil"/>
              <w:right w:val="nil"/>
            </w:tcBorders>
          </w:tcPr>
          <w:p w:rsidR="003B2BC7" w:rsidRPr="0029234A" w:rsidRDefault="003B2BC7" w:rsidP="00987E76">
            <w:pPr>
              <w:spacing w:beforeLines="40" w:before="96"/>
              <w:jc w:val="center"/>
              <w:rPr>
                <w:rFonts w:ascii="Times New Roman" w:hAnsi="Times New Roman" w:cs="Times New Roman"/>
                <w:sz w:val="16"/>
                <w:szCs w:val="16"/>
              </w:rPr>
            </w:pPr>
            <w:r w:rsidRPr="0029234A">
              <w:rPr>
                <w:rFonts w:ascii="Times New Roman" w:hAnsi="Times New Roman" w:cs="Times New Roman"/>
                <w:sz w:val="16"/>
                <w:szCs w:val="16"/>
              </w:rPr>
              <w:t>5</w:t>
            </w:r>
          </w:p>
        </w:tc>
        <w:tc>
          <w:tcPr>
            <w:tcW w:w="876" w:type="dxa"/>
            <w:tcBorders>
              <w:left w:val="nil"/>
              <w:right w:val="nil"/>
            </w:tcBorders>
          </w:tcPr>
          <w:p w:rsidR="003B2BC7" w:rsidRPr="0029234A" w:rsidRDefault="003B2BC7" w:rsidP="00987E76">
            <w:pPr>
              <w:spacing w:beforeLines="40" w:before="96"/>
              <w:jc w:val="center"/>
              <w:rPr>
                <w:rFonts w:ascii="Times New Roman" w:hAnsi="Times New Roman" w:cs="Times New Roman"/>
                <w:sz w:val="16"/>
                <w:szCs w:val="16"/>
              </w:rPr>
            </w:pPr>
            <w:r w:rsidRPr="0029234A">
              <w:rPr>
                <w:rFonts w:ascii="Times New Roman" w:hAnsi="Times New Roman" w:cs="Times New Roman"/>
                <w:sz w:val="16"/>
                <w:szCs w:val="16"/>
              </w:rPr>
              <w:t>1</w:t>
            </w:r>
          </w:p>
        </w:tc>
        <w:tc>
          <w:tcPr>
            <w:tcW w:w="787" w:type="dxa"/>
            <w:tcBorders>
              <w:left w:val="nil"/>
              <w:right w:val="nil"/>
            </w:tcBorders>
          </w:tcPr>
          <w:p w:rsidR="003B2BC7" w:rsidRPr="0029234A" w:rsidRDefault="003B2BC7" w:rsidP="00987E76">
            <w:pPr>
              <w:spacing w:beforeLines="40" w:before="96"/>
              <w:jc w:val="center"/>
              <w:rPr>
                <w:rFonts w:ascii="Times New Roman" w:hAnsi="Times New Roman" w:cs="Times New Roman"/>
                <w:sz w:val="16"/>
                <w:szCs w:val="16"/>
              </w:rPr>
            </w:pPr>
            <w:r w:rsidRPr="0029234A">
              <w:rPr>
                <w:rFonts w:ascii="Times New Roman" w:hAnsi="Times New Roman" w:cs="Times New Roman"/>
                <w:sz w:val="16"/>
                <w:szCs w:val="16"/>
              </w:rPr>
              <w:t>2</w:t>
            </w:r>
          </w:p>
        </w:tc>
        <w:tc>
          <w:tcPr>
            <w:tcW w:w="876" w:type="dxa"/>
            <w:tcBorders>
              <w:left w:val="nil"/>
              <w:right w:val="nil"/>
            </w:tcBorders>
          </w:tcPr>
          <w:p w:rsidR="003B2BC7" w:rsidRPr="0029234A" w:rsidRDefault="003B2BC7" w:rsidP="00987E76">
            <w:pPr>
              <w:spacing w:beforeLines="40" w:before="96"/>
              <w:jc w:val="center"/>
              <w:rPr>
                <w:rFonts w:ascii="Times New Roman" w:hAnsi="Times New Roman" w:cs="Times New Roman"/>
                <w:sz w:val="16"/>
                <w:szCs w:val="16"/>
              </w:rPr>
            </w:pPr>
            <w:r w:rsidRPr="0029234A">
              <w:rPr>
                <w:rFonts w:ascii="Times New Roman" w:hAnsi="Times New Roman" w:cs="Times New Roman"/>
                <w:sz w:val="16"/>
                <w:szCs w:val="16"/>
              </w:rPr>
              <w:t>3</w:t>
            </w:r>
          </w:p>
        </w:tc>
        <w:tc>
          <w:tcPr>
            <w:tcW w:w="787" w:type="dxa"/>
            <w:tcBorders>
              <w:left w:val="nil"/>
              <w:right w:val="nil"/>
            </w:tcBorders>
          </w:tcPr>
          <w:p w:rsidR="003B2BC7" w:rsidRPr="0029234A" w:rsidRDefault="003B2BC7" w:rsidP="00987E76">
            <w:pPr>
              <w:spacing w:beforeLines="40" w:before="96"/>
              <w:jc w:val="center"/>
              <w:rPr>
                <w:rFonts w:ascii="Times New Roman" w:hAnsi="Times New Roman" w:cs="Times New Roman"/>
                <w:sz w:val="16"/>
                <w:szCs w:val="16"/>
              </w:rPr>
            </w:pPr>
            <w:r w:rsidRPr="0029234A">
              <w:rPr>
                <w:rFonts w:ascii="Times New Roman" w:hAnsi="Times New Roman" w:cs="Times New Roman"/>
                <w:sz w:val="16"/>
                <w:szCs w:val="16"/>
              </w:rPr>
              <w:t>4</w:t>
            </w:r>
          </w:p>
        </w:tc>
        <w:tc>
          <w:tcPr>
            <w:tcW w:w="787" w:type="dxa"/>
            <w:tcBorders>
              <w:left w:val="nil"/>
            </w:tcBorders>
          </w:tcPr>
          <w:p w:rsidR="003B2BC7" w:rsidRPr="0029234A" w:rsidRDefault="003B2BC7" w:rsidP="00987E76">
            <w:pPr>
              <w:spacing w:beforeLines="40" w:before="96"/>
              <w:jc w:val="center"/>
              <w:rPr>
                <w:rFonts w:ascii="Times New Roman" w:hAnsi="Times New Roman" w:cs="Times New Roman"/>
                <w:sz w:val="16"/>
                <w:szCs w:val="16"/>
              </w:rPr>
            </w:pPr>
            <w:r w:rsidRPr="0029234A">
              <w:rPr>
                <w:rFonts w:ascii="Times New Roman" w:hAnsi="Times New Roman" w:cs="Times New Roman"/>
                <w:sz w:val="16"/>
                <w:szCs w:val="16"/>
              </w:rPr>
              <w:t>5</w:t>
            </w:r>
          </w:p>
        </w:tc>
      </w:tr>
      <w:tr w:rsidR="003B2BC7" w:rsidRPr="0029234A" w:rsidTr="00987E76">
        <w:tc>
          <w:tcPr>
            <w:tcW w:w="4788" w:type="dxa"/>
            <w:tcBorders>
              <w:left w:val="nil"/>
              <w:right w:val="nil"/>
            </w:tcBorders>
          </w:tcPr>
          <w:p w:rsidR="003B2BC7" w:rsidRPr="0029234A" w:rsidRDefault="003B2BC7" w:rsidP="00987E76">
            <w:pPr>
              <w:spacing w:before="40"/>
              <w:jc w:val="both"/>
              <w:rPr>
                <w:rFonts w:ascii="Times New Roman" w:hAnsi="Times New Roman" w:cs="Times New Roman"/>
                <w:sz w:val="16"/>
                <w:szCs w:val="16"/>
              </w:rPr>
            </w:pPr>
            <w:r w:rsidRPr="0029234A">
              <w:rPr>
                <w:rFonts w:ascii="Times New Roman" w:hAnsi="Times New Roman" w:cs="Times New Roman"/>
                <w:sz w:val="16"/>
                <w:szCs w:val="16"/>
              </w:rPr>
              <w:t>1-Methyl-6,7-Dihydroxy-1,2,3,4-Tetrahydroisoquinoline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1-Methyladenosine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2-Quinolinecarbocylic Acid</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3-(2-Hydroxyphenyl) Propanoate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3',5'-Cyclic AMP</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3-Methyladenine *</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3-Methylhistamine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4-Pyridoxate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4-Quinolinecarboxylic Acid</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5-Hydroxyindoleacetate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5-Hydroxy-L-Tryptophan</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5'-Methylthioadenosine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5-Oxo-L-Proline *</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Adenine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Adenosine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Betaine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Biotin</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Bis(2-Ethylhexyl)Phthalate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Corticosterone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Cortisone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Cholate *</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Creatine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Creatinine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Deoxycytidine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D-Galactose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D-Pantothenic Acid</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Galactarate *</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Galactitol</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Guanosine 5'-Monophosphate *</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Hypoxanthine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Indole-3-Acetate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L-Arginine</w:t>
            </w:r>
          </w:p>
          <w:p w:rsidR="003B2BC7" w:rsidRPr="0029234A" w:rsidRDefault="003B2BC7" w:rsidP="00987E76">
            <w:pPr>
              <w:jc w:val="both"/>
              <w:rPr>
                <w:rFonts w:ascii="Times New Roman" w:hAnsi="Times New Roman" w:cs="Times New Roman"/>
                <w:sz w:val="16"/>
                <w:szCs w:val="16"/>
              </w:rPr>
            </w:pPr>
            <w:proofErr w:type="spellStart"/>
            <w:r w:rsidRPr="0029234A">
              <w:rPr>
                <w:rFonts w:ascii="Times New Roman" w:hAnsi="Times New Roman" w:cs="Times New Roman"/>
                <w:sz w:val="16"/>
                <w:szCs w:val="16"/>
              </w:rPr>
              <w:t>Lauroylcarnitine</w:t>
            </w:r>
            <w:proofErr w:type="spellEnd"/>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L-Histidine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L-Sorbose *</w:t>
            </w:r>
          </w:p>
          <w:p w:rsidR="003B2BC7" w:rsidRPr="0029234A" w:rsidRDefault="003B2BC7" w:rsidP="00987E76">
            <w:pPr>
              <w:jc w:val="both"/>
              <w:rPr>
                <w:rFonts w:ascii="Times New Roman" w:hAnsi="Times New Roman" w:cs="Times New Roman"/>
                <w:sz w:val="16"/>
                <w:szCs w:val="16"/>
              </w:rPr>
            </w:pPr>
            <w:proofErr w:type="spellStart"/>
            <w:r w:rsidRPr="0029234A">
              <w:rPr>
                <w:rFonts w:ascii="Times New Roman" w:hAnsi="Times New Roman" w:cs="Times New Roman"/>
                <w:sz w:val="16"/>
                <w:szCs w:val="16"/>
              </w:rPr>
              <w:t>Lumichrome</w:t>
            </w:r>
            <w:proofErr w:type="spellEnd"/>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Mannitol *</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Mannose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 xml:space="preserve">Methyl </w:t>
            </w:r>
            <w:proofErr w:type="spellStart"/>
            <w:r w:rsidRPr="0029234A">
              <w:rPr>
                <w:rFonts w:ascii="Times New Roman" w:hAnsi="Times New Roman" w:cs="Times New Roman"/>
                <w:sz w:val="16"/>
                <w:szCs w:val="16"/>
              </w:rPr>
              <w:t>Jasmonate</w:t>
            </w:r>
            <w:proofErr w:type="spellEnd"/>
            <w:r w:rsidRPr="0029234A">
              <w:rPr>
                <w:rFonts w:ascii="Times New Roman" w:hAnsi="Times New Roman" w:cs="Times New Roman"/>
                <w:sz w:val="16"/>
                <w:szCs w:val="16"/>
              </w:rPr>
              <w:t xml:space="preserve"> *</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N(PAI)-Methyl-L-Histidine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N-Acetyl-D-Galactosamine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N-Acetyl-DL-Glutamic Acid</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N-Acetyl-D-</w:t>
            </w:r>
            <w:proofErr w:type="spellStart"/>
            <w:r w:rsidRPr="0029234A">
              <w:rPr>
                <w:rFonts w:ascii="Times New Roman" w:hAnsi="Times New Roman" w:cs="Times New Roman"/>
                <w:sz w:val="16"/>
                <w:szCs w:val="16"/>
              </w:rPr>
              <w:t>Mannosamine</w:t>
            </w:r>
            <w:proofErr w:type="spellEnd"/>
            <w:r w:rsidRPr="0029234A">
              <w:rPr>
                <w:rFonts w:ascii="Times New Roman" w:hAnsi="Times New Roman" w:cs="Times New Roman"/>
                <w:sz w:val="16"/>
                <w:szCs w:val="16"/>
              </w:rPr>
              <w:t xml:space="preserve"> *</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N-Acetyl-D-Tryptophan *</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Nicotinamide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Oxaloacetate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Pterin</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Quinoline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RAC-Glycerol 1-Myristate *</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Riboflavin</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Salicylamide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Spermidine *</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Spermine</w:t>
            </w:r>
          </w:p>
          <w:p w:rsidR="003B2BC7" w:rsidRPr="0029234A" w:rsidRDefault="003B2BC7" w:rsidP="00987E76">
            <w:pPr>
              <w:jc w:val="both"/>
              <w:rPr>
                <w:rFonts w:ascii="Times New Roman" w:hAnsi="Times New Roman" w:cs="Times New Roman"/>
                <w:sz w:val="16"/>
                <w:szCs w:val="16"/>
              </w:rPr>
            </w:pPr>
            <w:proofErr w:type="spellStart"/>
            <w:r w:rsidRPr="0029234A">
              <w:rPr>
                <w:rFonts w:ascii="Times New Roman" w:hAnsi="Times New Roman" w:cs="Times New Roman"/>
                <w:sz w:val="16"/>
                <w:szCs w:val="16"/>
              </w:rPr>
              <w:t>Sphinganine</w:t>
            </w:r>
            <w:proofErr w:type="spellEnd"/>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Stachyose *</w:t>
            </w:r>
          </w:p>
          <w:p w:rsidR="003B2BC7" w:rsidRPr="0029234A" w:rsidRDefault="003B2BC7" w:rsidP="00987E76">
            <w:pPr>
              <w:jc w:val="both"/>
              <w:rPr>
                <w:rFonts w:ascii="Times New Roman" w:hAnsi="Times New Roman" w:cs="Times New Roman"/>
                <w:sz w:val="16"/>
                <w:szCs w:val="16"/>
              </w:rPr>
            </w:pPr>
            <w:proofErr w:type="spellStart"/>
            <w:r w:rsidRPr="0029234A">
              <w:rPr>
                <w:rFonts w:ascii="Times New Roman" w:hAnsi="Times New Roman" w:cs="Times New Roman"/>
                <w:sz w:val="16"/>
                <w:szCs w:val="16"/>
              </w:rPr>
              <w:t>Suberic</w:t>
            </w:r>
            <w:proofErr w:type="spellEnd"/>
            <w:r w:rsidRPr="0029234A">
              <w:rPr>
                <w:rFonts w:ascii="Times New Roman" w:hAnsi="Times New Roman" w:cs="Times New Roman"/>
                <w:sz w:val="16"/>
                <w:szCs w:val="16"/>
              </w:rPr>
              <w:t xml:space="preserve"> Acid</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Sucrose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Taurine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Trans-Cinnamate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Urate *</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Urocanate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lastRenderedPageBreak/>
              <w:t>Xanthine</w:t>
            </w: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Xanthurenic Acid</w:t>
            </w:r>
          </w:p>
          <w:p w:rsidR="003B2BC7" w:rsidRPr="0029234A" w:rsidRDefault="003B2BC7" w:rsidP="00987E76">
            <w:pPr>
              <w:jc w:val="both"/>
              <w:rPr>
                <w:rFonts w:ascii="Times New Roman" w:hAnsi="Times New Roman" w:cs="Times New Roman"/>
                <w:sz w:val="16"/>
                <w:szCs w:val="16"/>
              </w:rPr>
            </w:pPr>
          </w:p>
          <w:p w:rsidR="003B2BC7" w:rsidRPr="0029234A" w:rsidRDefault="003B2BC7" w:rsidP="00987E76">
            <w:pPr>
              <w:jc w:val="both"/>
              <w:rPr>
                <w:rFonts w:ascii="Times New Roman" w:hAnsi="Times New Roman" w:cs="Times New Roman"/>
                <w:sz w:val="16"/>
                <w:szCs w:val="16"/>
              </w:rPr>
            </w:pPr>
            <w:r w:rsidRPr="0029234A">
              <w:rPr>
                <w:rFonts w:ascii="Times New Roman" w:hAnsi="Times New Roman" w:cs="Times New Roman"/>
                <w:sz w:val="16"/>
                <w:szCs w:val="16"/>
              </w:rPr>
              <w:t>Total compounds detected/rat</w:t>
            </w:r>
          </w:p>
        </w:tc>
        <w:tc>
          <w:tcPr>
            <w:tcW w:w="950" w:type="dxa"/>
            <w:tcBorders>
              <w:left w:val="nil"/>
              <w:right w:val="nil"/>
            </w:tcBorders>
          </w:tcPr>
          <w:p w:rsidR="003B2BC7" w:rsidRPr="0029234A" w:rsidRDefault="003B2BC7" w:rsidP="00987E76">
            <w:pPr>
              <w:spacing w:before="40"/>
              <w:jc w:val="center"/>
              <w:rPr>
                <w:rFonts w:ascii="Times New Roman" w:hAnsi="Times New Roman" w:cs="Times New Roman"/>
                <w:sz w:val="16"/>
                <w:szCs w:val="16"/>
              </w:rPr>
            </w:pPr>
            <w:r w:rsidRPr="0029234A">
              <w:rPr>
                <w:rFonts w:ascii="Times New Roman" w:hAnsi="Times New Roman" w:cs="Times New Roman"/>
                <w:sz w:val="16"/>
                <w:szCs w:val="16"/>
              </w:rPr>
              <w:lastRenderedPageBreak/>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0.57</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0.35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1.04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0.97</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0.27</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0.31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1.27</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lastRenderedPageBreak/>
              <w:t>0.29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0.66</w:t>
            </w:r>
          </w:p>
          <w:p w:rsidR="003B2BC7" w:rsidRPr="0029234A" w:rsidRDefault="003B2BC7" w:rsidP="00987E76">
            <w:pPr>
              <w:contextualSpacing/>
              <w:jc w:val="center"/>
              <w:rPr>
                <w:rFonts w:ascii="Times New Roman" w:hAnsi="Times New Roman" w:cs="Times New Roman"/>
                <w:sz w:val="16"/>
                <w:szCs w:val="16"/>
              </w:rPr>
            </w:pP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42</w:t>
            </w:r>
          </w:p>
        </w:tc>
        <w:tc>
          <w:tcPr>
            <w:tcW w:w="787" w:type="dxa"/>
            <w:tcBorders>
              <w:left w:val="nil"/>
              <w:right w:val="nil"/>
            </w:tcBorders>
          </w:tcPr>
          <w:p w:rsidR="003B2BC7" w:rsidRPr="0029234A" w:rsidRDefault="003B2BC7" w:rsidP="00987E76">
            <w:pPr>
              <w:spacing w:before="40"/>
              <w:jc w:val="center"/>
              <w:rPr>
                <w:rFonts w:ascii="Times New Roman" w:hAnsi="Times New Roman" w:cs="Times New Roman"/>
                <w:sz w:val="16"/>
                <w:szCs w:val="16"/>
              </w:rPr>
            </w:pPr>
            <w:r w:rsidRPr="0029234A">
              <w:rPr>
                <w:rFonts w:ascii="Times New Roman" w:hAnsi="Times New Roman" w:cs="Times New Roman"/>
                <w:sz w:val="16"/>
                <w:szCs w:val="16"/>
              </w:rPr>
              <w:lastRenderedPageBreak/>
              <w:t>0.29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1.05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0.97</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lastRenderedPageBreak/>
              <w:t>0.29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0.66</w:t>
            </w:r>
          </w:p>
          <w:p w:rsidR="003B2BC7" w:rsidRPr="0029234A" w:rsidRDefault="003B2BC7" w:rsidP="00987E76">
            <w:pPr>
              <w:contextualSpacing/>
              <w:jc w:val="center"/>
              <w:rPr>
                <w:rFonts w:ascii="Times New Roman" w:hAnsi="Times New Roman" w:cs="Times New Roman"/>
                <w:sz w:val="16"/>
                <w:szCs w:val="16"/>
              </w:rPr>
            </w:pP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32</w:t>
            </w:r>
          </w:p>
        </w:tc>
        <w:tc>
          <w:tcPr>
            <w:tcW w:w="876" w:type="dxa"/>
            <w:tcBorders>
              <w:left w:val="nil"/>
              <w:right w:val="nil"/>
            </w:tcBorders>
          </w:tcPr>
          <w:p w:rsidR="003B2BC7" w:rsidRPr="0029234A" w:rsidRDefault="003B2BC7" w:rsidP="00987E76">
            <w:pPr>
              <w:spacing w:before="40"/>
              <w:jc w:val="center"/>
              <w:rPr>
                <w:rFonts w:ascii="Times New Roman" w:hAnsi="Times New Roman" w:cs="Times New Roman"/>
                <w:sz w:val="16"/>
                <w:szCs w:val="16"/>
              </w:rPr>
            </w:pPr>
            <w:r w:rsidRPr="0029234A">
              <w:rPr>
                <w:rFonts w:ascii="Times New Roman" w:hAnsi="Times New Roman" w:cs="Times New Roman"/>
                <w:sz w:val="16"/>
                <w:szCs w:val="16"/>
              </w:rPr>
              <w:lastRenderedPageBreak/>
              <w:t>0.28</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0.57</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1.22</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0.52</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0.11</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0.44</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0.53</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0.64</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0.19</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0.42</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1.60</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0.97</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0.22</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0.60</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0.90</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1.12</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0.88</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0.86</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1.16</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0.17</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1.25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0.21</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lastRenderedPageBreak/>
              <w:t>0.27</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0.66</w:t>
            </w:r>
          </w:p>
          <w:p w:rsidR="003B2BC7" w:rsidRPr="0029234A" w:rsidRDefault="003B2BC7" w:rsidP="00987E76">
            <w:pPr>
              <w:contextualSpacing/>
              <w:jc w:val="center"/>
              <w:rPr>
                <w:rFonts w:ascii="Times New Roman" w:hAnsi="Times New Roman" w:cs="Times New Roman"/>
                <w:sz w:val="16"/>
                <w:szCs w:val="16"/>
              </w:rPr>
            </w:pP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33</w:t>
            </w:r>
          </w:p>
        </w:tc>
        <w:tc>
          <w:tcPr>
            <w:tcW w:w="787" w:type="dxa"/>
            <w:tcBorders>
              <w:left w:val="nil"/>
              <w:right w:val="nil"/>
            </w:tcBorders>
          </w:tcPr>
          <w:p w:rsidR="003B2BC7" w:rsidRPr="0029234A" w:rsidRDefault="003B2BC7" w:rsidP="00987E76">
            <w:pPr>
              <w:spacing w:before="40"/>
              <w:jc w:val="center"/>
              <w:rPr>
                <w:rFonts w:ascii="Times New Roman" w:hAnsi="Times New Roman" w:cs="Times New Roman"/>
                <w:sz w:val="16"/>
                <w:szCs w:val="16"/>
              </w:rPr>
            </w:pPr>
            <w:r w:rsidRPr="0029234A">
              <w:rPr>
                <w:rFonts w:ascii="Times New Roman" w:hAnsi="Times New Roman" w:cs="Times New Roman"/>
                <w:sz w:val="16"/>
                <w:szCs w:val="16"/>
              </w:rPr>
              <w:lastRenderedPageBreak/>
              <w:t>0.28</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0.57</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0.69</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1.23</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0.53</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0.11</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0.45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0.71</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0.54</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0.65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0.19</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0.43</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0.74</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1.60</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1.05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0.97</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0.22</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0.60</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0.21</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0.90</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0.88</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0.26</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0.22</w:t>
            </w:r>
          </w:p>
          <w:p w:rsidR="003B2BC7" w:rsidRPr="0029234A" w:rsidRDefault="003B2BC7" w:rsidP="00987E76">
            <w:pPr>
              <w:spacing w:before="40"/>
              <w:contextualSpacing/>
              <w:jc w:val="center"/>
              <w:rPr>
                <w:rFonts w:ascii="Times New Roman" w:hAnsi="Times New Roman" w:cs="Times New Roman"/>
                <w:sz w:val="16"/>
                <w:szCs w:val="16"/>
              </w:rPr>
            </w:pP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0.33</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0.10</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0.10</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1.16</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0.17</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1.25</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t>0.21</w:t>
            </w:r>
          </w:p>
          <w:p w:rsidR="003B2BC7" w:rsidRPr="0029234A" w:rsidRDefault="003B2BC7" w:rsidP="00987E76">
            <w:pPr>
              <w:spacing w:before="40"/>
              <w:contextualSpacing/>
              <w:jc w:val="center"/>
              <w:rPr>
                <w:rFonts w:ascii="Times New Roman" w:hAnsi="Times New Roman" w:cs="Times New Roman"/>
                <w:sz w:val="16"/>
                <w:szCs w:val="16"/>
              </w:rPr>
            </w:pPr>
            <w:r w:rsidRPr="0029234A">
              <w:rPr>
                <w:rFonts w:ascii="Times New Roman" w:hAnsi="Times New Roman" w:cs="Times New Roman"/>
                <w:sz w:val="16"/>
                <w:szCs w:val="16"/>
              </w:rPr>
              <w:lastRenderedPageBreak/>
              <w:t>0.28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0.66</w:t>
            </w:r>
          </w:p>
          <w:p w:rsidR="003B2BC7" w:rsidRPr="0029234A" w:rsidRDefault="003B2BC7" w:rsidP="00987E76">
            <w:pPr>
              <w:contextualSpacing/>
              <w:jc w:val="center"/>
              <w:rPr>
                <w:rFonts w:ascii="Times New Roman" w:hAnsi="Times New Roman" w:cs="Times New Roman"/>
                <w:sz w:val="16"/>
                <w:szCs w:val="16"/>
              </w:rPr>
            </w:pP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41</w:t>
            </w:r>
          </w:p>
        </w:tc>
        <w:tc>
          <w:tcPr>
            <w:tcW w:w="787" w:type="dxa"/>
            <w:tcBorders>
              <w:left w:val="nil"/>
              <w:right w:val="nil"/>
            </w:tcBorders>
          </w:tcPr>
          <w:p w:rsidR="003B2BC7" w:rsidRPr="0029234A" w:rsidRDefault="003B2BC7" w:rsidP="00987E76">
            <w:pPr>
              <w:spacing w:before="40"/>
              <w:jc w:val="center"/>
              <w:rPr>
                <w:rFonts w:ascii="Times New Roman" w:hAnsi="Times New Roman" w:cs="Times New Roman"/>
                <w:sz w:val="16"/>
                <w:szCs w:val="16"/>
              </w:rPr>
            </w:pPr>
            <w:r w:rsidRPr="0029234A">
              <w:rPr>
                <w:rFonts w:ascii="Times New Roman" w:hAnsi="Times New Roman" w:cs="Times New Roman"/>
                <w:sz w:val="16"/>
                <w:szCs w:val="16"/>
              </w:rPr>
              <w:lastRenderedPageBreak/>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1.00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0.99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0.33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lastRenderedPageBreak/>
              <w:t>0.27</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0.66</w:t>
            </w:r>
          </w:p>
          <w:p w:rsidR="003B2BC7" w:rsidRPr="0029234A" w:rsidRDefault="003B2BC7" w:rsidP="00987E76">
            <w:pPr>
              <w:contextualSpacing/>
              <w:jc w:val="center"/>
              <w:rPr>
                <w:rFonts w:ascii="Times New Roman" w:hAnsi="Times New Roman" w:cs="Times New Roman"/>
                <w:sz w:val="16"/>
                <w:szCs w:val="16"/>
              </w:rPr>
            </w:pP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35</w:t>
            </w:r>
          </w:p>
        </w:tc>
        <w:tc>
          <w:tcPr>
            <w:tcW w:w="876" w:type="dxa"/>
            <w:tcBorders>
              <w:left w:val="nil"/>
              <w:right w:val="nil"/>
            </w:tcBorders>
          </w:tcPr>
          <w:p w:rsidR="003B2BC7" w:rsidRPr="0029234A" w:rsidRDefault="003B2BC7" w:rsidP="00987E76">
            <w:pPr>
              <w:spacing w:before="40"/>
              <w:jc w:val="center"/>
              <w:rPr>
                <w:rFonts w:ascii="Times New Roman" w:hAnsi="Times New Roman" w:cs="Times New Roman"/>
                <w:sz w:val="16"/>
                <w:szCs w:val="16"/>
              </w:rPr>
            </w:pPr>
            <w:r w:rsidRPr="0029234A">
              <w:rPr>
                <w:rFonts w:ascii="Times New Roman" w:hAnsi="Times New Roman" w:cs="Times New Roman"/>
                <w:sz w:val="16"/>
                <w:szCs w:val="16"/>
              </w:rPr>
              <w:lastRenderedPageBreak/>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0.57</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1.53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1.04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0.96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1.43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lastRenderedPageBreak/>
              <w:t>0.27</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0.66</w:t>
            </w:r>
          </w:p>
          <w:p w:rsidR="003B2BC7" w:rsidRPr="0029234A" w:rsidRDefault="003B2BC7" w:rsidP="00987E76">
            <w:pPr>
              <w:contextualSpacing/>
              <w:jc w:val="center"/>
              <w:rPr>
                <w:rFonts w:ascii="Times New Roman" w:hAnsi="Times New Roman" w:cs="Times New Roman"/>
                <w:sz w:val="16"/>
                <w:szCs w:val="16"/>
              </w:rPr>
            </w:pP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35</w:t>
            </w:r>
          </w:p>
        </w:tc>
        <w:tc>
          <w:tcPr>
            <w:tcW w:w="787" w:type="dxa"/>
            <w:tcBorders>
              <w:left w:val="nil"/>
              <w:right w:val="nil"/>
            </w:tcBorders>
          </w:tcPr>
          <w:p w:rsidR="003B2BC7" w:rsidRPr="0029234A" w:rsidRDefault="003B2BC7" w:rsidP="00987E76">
            <w:pPr>
              <w:spacing w:before="40"/>
              <w:jc w:val="center"/>
              <w:rPr>
                <w:rFonts w:ascii="Times New Roman" w:hAnsi="Times New Roman" w:cs="Times New Roman"/>
                <w:sz w:val="16"/>
                <w:szCs w:val="16"/>
              </w:rPr>
            </w:pPr>
            <w:r w:rsidRPr="0029234A">
              <w:rPr>
                <w:rFonts w:ascii="Times New Roman" w:hAnsi="Times New Roman" w:cs="Times New Roman"/>
                <w:sz w:val="16"/>
                <w:szCs w:val="16"/>
              </w:rPr>
              <w:lastRenderedPageBreak/>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0.35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1.59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1.05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lastRenderedPageBreak/>
              <w:t>0.26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0.65</w:t>
            </w:r>
          </w:p>
          <w:p w:rsidR="003B2BC7" w:rsidRPr="0029234A" w:rsidRDefault="003B2BC7" w:rsidP="00987E76">
            <w:pPr>
              <w:contextualSpacing/>
              <w:jc w:val="center"/>
              <w:rPr>
                <w:rFonts w:ascii="Times New Roman" w:hAnsi="Times New Roman" w:cs="Times New Roman"/>
                <w:sz w:val="16"/>
                <w:szCs w:val="16"/>
              </w:rPr>
            </w:pP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31</w:t>
            </w:r>
          </w:p>
        </w:tc>
        <w:tc>
          <w:tcPr>
            <w:tcW w:w="876" w:type="dxa"/>
            <w:tcBorders>
              <w:left w:val="nil"/>
              <w:right w:val="nil"/>
            </w:tcBorders>
          </w:tcPr>
          <w:p w:rsidR="003B2BC7" w:rsidRPr="0029234A" w:rsidRDefault="003B2BC7" w:rsidP="00987E76">
            <w:pPr>
              <w:spacing w:before="40"/>
              <w:jc w:val="center"/>
              <w:rPr>
                <w:rFonts w:ascii="Times New Roman" w:hAnsi="Times New Roman" w:cs="Times New Roman"/>
                <w:sz w:val="16"/>
                <w:szCs w:val="16"/>
              </w:rPr>
            </w:pPr>
            <w:r w:rsidRPr="0029234A">
              <w:rPr>
                <w:rFonts w:ascii="Times New Roman" w:hAnsi="Times New Roman" w:cs="Times New Roman"/>
                <w:sz w:val="16"/>
                <w:szCs w:val="16"/>
              </w:rPr>
              <w:lastRenderedPageBreak/>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1.59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0.90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lastRenderedPageBreak/>
              <w:t>0.26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0.66</w:t>
            </w:r>
          </w:p>
          <w:p w:rsidR="003B2BC7" w:rsidRPr="0029234A" w:rsidRDefault="003B2BC7" w:rsidP="00987E76">
            <w:pPr>
              <w:contextualSpacing/>
              <w:jc w:val="center"/>
              <w:rPr>
                <w:rFonts w:ascii="Times New Roman" w:hAnsi="Times New Roman" w:cs="Times New Roman"/>
                <w:sz w:val="16"/>
                <w:szCs w:val="16"/>
              </w:rPr>
            </w:pP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34</w:t>
            </w:r>
          </w:p>
        </w:tc>
        <w:tc>
          <w:tcPr>
            <w:tcW w:w="787" w:type="dxa"/>
            <w:tcBorders>
              <w:left w:val="nil"/>
              <w:right w:val="nil"/>
            </w:tcBorders>
          </w:tcPr>
          <w:p w:rsidR="003B2BC7" w:rsidRPr="0029234A" w:rsidRDefault="003B2BC7" w:rsidP="00987E76">
            <w:pPr>
              <w:spacing w:before="40"/>
              <w:jc w:val="center"/>
              <w:rPr>
                <w:rFonts w:ascii="Times New Roman" w:hAnsi="Times New Roman" w:cs="Times New Roman"/>
                <w:sz w:val="16"/>
                <w:szCs w:val="16"/>
              </w:rPr>
            </w:pPr>
            <w:r w:rsidRPr="0029234A">
              <w:rPr>
                <w:rFonts w:ascii="Times New Roman" w:hAnsi="Times New Roman" w:cs="Times New Roman"/>
                <w:sz w:val="16"/>
                <w:szCs w:val="16"/>
              </w:rPr>
              <w:lastRenderedPageBreak/>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1.05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0.96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0.27</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lastRenderedPageBreak/>
              <w:t>0.27</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0.66</w:t>
            </w:r>
          </w:p>
          <w:p w:rsidR="003B2BC7" w:rsidRPr="0029234A" w:rsidRDefault="003B2BC7" w:rsidP="00987E76">
            <w:pPr>
              <w:contextualSpacing/>
              <w:jc w:val="center"/>
              <w:rPr>
                <w:rFonts w:ascii="Times New Roman" w:hAnsi="Times New Roman" w:cs="Times New Roman"/>
                <w:sz w:val="16"/>
                <w:szCs w:val="16"/>
              </w:rPr>
            </w:pP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40</w:t>
            </w:r>
          </w:p>
        </w:tc>
        <w:tc>
          <w:tcPr>
            <w:tcW w:w="787" w:type="dxa"/>
            <w:tcBorders>
              <w:left w:val="nil"/>
            </w:tcBorders>
          </w:tcPr>
          <w:p w:rsidR="003B2BC7" w:rsidRPr="0029234A" w:rsidRDefault="003B2BC7" w:rsidP="00987E76">
            <w:pPr>
              <w:spacing w:before="40"/>
              <w:jc w:val="center"/>
              <w:rPr>
                <w:rFonts w:ascii="Times New Roman" w:hAnsi="Times New Roman" w:cs="Times New Roman"/>
                <w:sz w:val="16"/>
                <w:szCs w:val="16"/>
              </w:rPr>
            </w:pPr>
            <w:r w:rsidRPr="0029234A">
              <w:rPr>
                <w:rFonts w:ascii="Times New Roman" w:hAnsi="Times New Roman" w:cs="Times New Roman"/>
                <w:sz w:val="16"/>
                <w:szCs w:val="16"/>
              </w:rPr>
              <w:lastRenderedPageBreak/>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0.53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0.45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1.05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0.96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0.14</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0.90</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0.88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0.12</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0.33</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0.09</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1.16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0.76</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0.17</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1.25</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0.21</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lastRenderedPageBreak/>
              <w:t>0.28</w:t>
            </w: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0.66</w:t>
            </w:r>
          </w:p>
          <w:p w:rsidR="003B2BC7" w:rsidRPr="0029234A" w:rsidRDefault="003B2BC7" w:rsidP="00987E76">
            <w:pPr>
              <w:contextualSpacing/>
              <w:jc w:val="center"/>
              <w:rPr>
                <w:rFonts w:ascii="Times New Roman" w:hAnsi="Times New Roman" w:cs="Times New Roman"/>
                <w:sz w:val="16"/>
                <w:szCs w:val="16"/>
              </w:rPr>
            </w:pPr>
          </w:p>
          <w:p w:rsidR="003B2BC7" w:rsidRPr="0029234A" w:rsidRDefault="003B2BC7" w:rsidP="00987E76">
            <w:pPr>
              <w:contextualSpacing/>
              <w:jc w:val="center"/>
              <w:rPr>
                <w:rFonts w:ascii="Times New Roman" w:hAnsi="Times New Roman" w:cs="Times New Roman"/>
                <w:sz w:val="16"/>
                <w:szCs w:val="16"/>
              </w:rPr>
            </w:pPr>
            <w:r w:rsidRPr="0029234A">
              <w:rPr>
                <w:rFonts w:ascii="Times New Roman" w:hAnsi="Times New Roman" w:cs="Times New Roman"/>
                <w:sz w:val="16"/>
                <w:szCs w:val="16"/>
              </w:rPr>
              <w:t>31</w:t>
            </w:r>
          </w:p>
        </w:tc>
      </w:tr>
    </w:tbl>
    <w:p w:rsidR="003B2BC7" w:rsidRPr="0029234A" w:rsidRDefault="003B2BC7" w:rsidP="003B2BC7">
      <w:pPr>
        <w:rPr>
          <w:rFonts w:ascii="Times New Roman" w:hAnsi="Times New Roman" w:cs="Times New Roman"/>
          <w:sz w:val="16"/>
          <w:szCs w:val="16"/>
        </w:rPr>
      </w:pPr>
    </w:p>
    <w:p w:rsidR="00AE6D48" w:rsidRPr="00735ED5" w:rsidRDefault="00AE6D48" w:rsidP="00AE6D48">
      <w:pPr>
        <w:rPr>
          <w:rFonts w:ascii="Times New Roman" w:hAnsi="Times New Roman" w:cs="Times New Roman"/>
          <w:sz w:val="20"/>
          <w:szCs w:val="20"/>
        </w:rPr>
      </w:pPr>
    </w:p>
    <w:p w:rsidR="00F52416" w:rsidRPr="009352E6" w:rsidRDefault="00F52416">
      <w:pPr>
        <w:rPr>
          <w:rFonts w:ascii="Times New Roman" w:hAnsi="Times New Roman" w:cs="Times New Roman"/>
          <w:sz w:val="20"/>
        </w:rPr>
      </w:pPr>
    </w:p>
    <w:sectPr w:rsidR="00F52416" w:rsidRPr="009352E6" w:rsidSect="00E86F6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85E6B" w:rsidRDefault="00385E6B" w:rsidP="00EB339D">
      <w:pPr>
        <w:spacing w:after="0" w:line="240" w:lineRule="auto"/>
      </w:pPr>
      <w:r>
        <w:separator/>
      </w:r>
    </w:p>
  </w:endnote>
  <w:endnote w:type="continuationSeparator" w:id="0">
    <w:p w:rsidR="00385E6B" w:rsidRDefault="00385E6B" w:rsidP="00EB33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6713282"/>
      <w:docPartObj>
        <w:docPartGallery w:val="Page Numbers (Bottom of Page)"/>
        <w:docPartUnique/>
      </w:docPartObj>
    </w:sdtPr>
    <w:sdtEndPr>
      <w:rPr>
        <w:rFonts w:ascii="Times New Roman" w:hAnsi="Times New Roman" w:cs="Times New Roman"/>
        <w:noProof/>
        <w:sz w:val="20"/>
      </w:rPr>
    </w:sdtEndPr>
    <w:sdtContent>
      <w:p w:rsidR="00987E76" w:rsidRPr="001208A3" w:rsidRDefault="00987E76" w:rsidP="00EB339D">
        <w:pPr>
          <w:pStyle w:val="Footer"/>
          <w:jc w:val="center"/>
          <w:rPr>
            <w:rFonts w:ascii="Times New Roman" w:hAnsi="Times New Roman" w:cs="Times New Roman"/>
            <w:sz w:val="20"/>
          </w:rPr>
        </w:pPr>
        <w:r>
          <w:t xml:space="preserve">- </w:t>
        </w:r>
        <w:r w:rsidRPr="001208A3">
          <w:rPr>
            <w:rFonts w:ascii="Times New Roman" w:hAnsi="Times New Roman" w:cs="Times New Roman"/>
            <w:sz w:val="20"/>
          </w:rPr>
          <w:fldChar w:fldCharType="begin"/>
        </w:r>
        <w:r w:rsidRPr="001208A3">
          <w:rPr>
            <w:rFonts w:ascii="Times New Roman" w:hAnsi="Times New Roman" w:cs="Times New Roman"/>
            <w:sz w:val="20"/>
          </w:rPr>
          <w:instrText xml:space="preserve"> PAGE   \* MERGEFORMAT </w:instrText>
        </w:r>
        <w:r w:rsidRPr="001208A3">
          <w:rPr>
            <w:rFonts w:ascii="Times New Roman" w:hAnsi="Times New Roman" w:cs="Times New Roman"/>
            <w:sz w:val="20"/>
          </w:rPr>
          <w:fldChar w:fldCharType="separate"/>
        </w:r>
        <w:r w:rsidR="001225BF">
          <w:rPr>
            <w:rFonts w:ascii="Times New Roman" w:hAnsi="Times New Roman" w:cs="Times New Roman"/>
            <w:noProof/>
            <w:sz w:val="20"/>
          </w:rPr>
          <w:t>21</w:t>
        </w:r>
        <w:r w:rsidRPr="001208A3">
          <w:rPr>
            <w:rFonts w:ascii="Times New Roman" w:hAnsi="Times New Roman" w:cs="Times New Roman"/>
            <w:noProof/>
            <w:sz w:val="20"/>
          </w:rPr>
          <w:fldChar w:fldCharType="end"/>
        </w:r>
        <w:r>
          <w:rPr>
            <w:rFonts w:ascii="Times New Roman" w:hAnsi="Times New Roman" w:cs="Times New Roman"/>
            <w:noProof/>
            <w:sz w:val="20"/>
          </w:rPr>
          <w:t xml:space="preserve"> -</w:t>
        </w:r>
      </w:p>
    </w:sdtContent>
  </w:sdt>
  <w:p w:rsidR="00987E76" w:rsidRDefault="00987E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85E6B" w:rsidRDefault="00385E6B" w:rsidP="00EB339D">
      <w:pPr>
        <w:spacing w:after="0" w:line="240" w:lineRule="auto"/>
      </w:pPr>
      <w:r>
        <w:separator/>
      </w:r>
    </w:p>
  </w:footnote>
  <w:footnote w:type="continuationSeparator" w:id="0">
    <w:p w:rsidR="00385E6B" w:rsidRDefault="00385E6B" w:rsidP="00EB339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3B235C"/>
    <w:multiLevelType w:val="hybridMultilevel"/>
    <w:tmpl w:val="46E2BEE0"/>
    <w:lvl w:ilvl="0" w:tplc="2E62C064">
      <w:start w:val="1"/>
      <w:numFmt w:val="decimal"/>
      <w:lvlText w:val="%1."/>
      <w:lvlJc w:val="left"/>
      <w:pPr>
        <w:ind w:left="360" w:hanging="360"/>
      </w:pPr>
      <w:rPr>
        <w:rFonts w:hint="default"/>
        <w:vertAlign w:val="superscrip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52416"/>
    <w:rsid w:val="0007137A"/>
    <w:rsid w:val="001225BF"/>
    <w:rsid w:val="00137365"/>
    <w:rsid w:val="00190030"/>
    <w:rsid w:val="00194732"/>
    <w:rsid w:val="001E3B85"/>
    <w:rsid w:val="00200247"/>
    <w:rsid w:val="00235201"/>
    <w:rsid w:val="002561A8"/>
    <w:rsid w:val="002F4DF2"/>
    <w:rsid w:val="00385E6B"/>
    <w:rsid w:val="003B2BC7"/>
    <w:rsid w:val="003E4D63"/>
    <w:rsid w:val="0044011E"/>
    <w:rsid w:val="004425A5"/>
    <w:rsid w:val="00457391"/>
    <w:rsid w:val="004B1C73"/>
    <w:rsid w:val="004D5F1D"/>
    <w:rsid w:val="00513C21"/>
    <w:rsid w:val="00592443"/>
    <w:rsid w:val="005D44A9"/>
    <w:rsid w:val="005E355D"/>
    <w:rsid w:val="00611931"/>
    <w:rsid w:val="00611C9E"/>
    <w:rsid w:val="00612782"/>
    <w:rsid w:val="006534B3"/>
    <w:rsid w:val="00656A54"/>
    <w:rsid w:val="006A60E3"/>
    <w:rsid w:val="00811700"/>
    <w:rsid w:val="008F1424"/>
    <w:rsid w:val="009352E6"/>
    <w:rsid w:val="00987E76"/>
    <w:rsid w:val="00A63BA7"/>
    <w:rsid w:val="00A740BE"/>
    <w:rsid w:val="00AC7832"/>
    <w:rsid w:val="00AE6D48"/>
    <w:rsid w:val="00AF1170"/>
    <w:rsid w:val="00B107E5"/>
    <w:rsid w:val="00B15B04"/>
    <w:rsid w:val="00C61102"/>
    <w:rsid w:val="00CE0E69"/>
    <w:rsid w:val="00D36637"/>
    <w:rsid w:val="00D74230"/>
    <w:rsid w:val="00E4522F"/>
    <w:rsid w:val="00E72E52"/>
    <w:rsid w:val="00E86F67"/>
    <w:rsid w:val="00EB339D"/>
    <w:rsid w:val="00F3639B"/>
    <w:rsid w:val="00F52416"/>
    <w:rsid w:val="00FC23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E82F1F1-244D-4A0F-BD02-E85D33FE8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C2363"/>
    <w:pPr>
      <w:keepNext/>
      <w:keepLines/>
      <w:spacing w:before="480" w:after="0"/>
      <w:outlineLvl w:val="0"/>
    </w:pPr>
    <w:rPr>
      <w:rFonts w:asciiTheme="majorHAnsi" w:eastAsiaTheme="majorEastAsia" w:hAnsiTheme="majorHAnsi" w:cstheme="majorBidi"/>
      <w:b/>
      <w:bCs/>
      <w:color w:val="365F91" w:themeColor="accent1" w:themeShade="BF"/>
      <w:sz w:val="28"/>
      <w:szCs w:val="28"/>
      <w:lang w:val="en-GB" w:eastAsia="en-GB"/>
    </w:rPr>
  </w:style>
  <w:style w:type="paragraph" w:styleId="Heading2">
    <w:name w:val="heading 2"/>
    <w:basedOn w:val="Normal"/>
    <w:next w:val="Normal"/>
    <w:link w:val="Heading2Char"/>
    <w:uiPriority w:val="9"/>
    <w:unhideWhenUsed/>
    <w:qFormat/>
    <w:rsid w:val="00FC2363"/>
    <w:pPr>
      <w:keepNext/>
      <w:keepLines/>
      <w:spacing w:before="200" w:after="0"/>
      <w:outlineLvl w:val="1"/>
    </w:pPr>
    <w:rPr>
      <w:rFonts w:asciiTheme="majorHAnsi" w:eastAsiaTheme="majorEastAsia" w:hAnsiTheme="majorHAnsi" w:cstheme="majorBidi"/>
      <w:b/>
      <w:bCs/>
      <w:color w:val="4F81BD" w:themeColor="accent1"/>
      <w:sz w:val="26"/>
      <w:szCs w:val="2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524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FC2363"/>
    <w:rPr>
      <w:rFonts w:asciiTheme="majorHAnsi" w:eastAsiaTheme="majorEastAsia" w:hAnsiTheme="majorHAnsi" w:cstheme="majorBidi"/>
      <w:b/>
      <w:bCs/>
      <w:color w:val="365F91" w:themeColor="accent1" w:themeShade="BF"/>
      <w:sz w:val="28"/>
      <w:szCs w:val="28"/>
      <w:lang w:val="en-GB" w:eastAsia="en-GB"/>
    </w:rPr>
  </w:style>
  <w:style w:type="character" w:customStyle="1" w:styleId="Heading2Char">
    <w:name w:val="Heading 2 Char"/>
    <w:basedOn w:val="DefaultParagraphFont"/>
    <w:link w:val="Heading2"/>
    <w:uiPriority w:val="9"/>
    <w:rsid w:val="00FC2363"/>
    <w:rPr>
      <w:rFonts w:asciiTheme="majorHAnsi" w:eastAsiaTheme="majorEastAsia" w:hAnsiTheme="majorHAnsi" w:cstheme="majorBidi"/>
      <w:b/>
      <w:bCs/>
      <w:color w:val="4F81BD" w:themeColor="accent1"/>
      <w:sz w:val="26"/>
      <w:szCs w:val="26"/>
      <w:lang w:val="en-GB" w:eastAsia="en-GB"/>
    </w:rPr>
  </w:style>
  <w:style w:type="paragraph" w:styleId="ListParagraph">
    <w:name w:val="List Paragraph"/>
    <w:basedOn w:val="Normal"/>
    <w:uiPriority w:val="34"/>
    <w:qFormat/>
    <w:rsid w:val="00FC2363"/>
    <w:pPr>
      <w:ind w:left="720"/>
      <w:contextualSpacing/>
    </w:pPr>
    <w:rPr>
      <w:rFonts w:eastAsiaTheme="minorEastAsia"/>
      <w:lang w:val="en-GB" w:eastAsia="en-GB"/>
    </w:rPr>
  </w:style>
  <w:style w:type="character" w:styleId="Hyperlink">
    <w:name w:val="Hyperlink"/>
    <w:basedOn w:val="DefaultParagraphFont"/>
    <w:uiPriority w:val="99"/>
    <w:unhideWhenUsed/>
    <w:rsid w:val="00FC2363"/>
    <w:rPr>
      <w:color w:val="0000FF"/>
      <w:u w:val="single"/>
    </w:rPr>
  </w:style>
  <w:style w:type="paragraph" w:styleId="BalloonText">
    <w:name w:val="Balloon Text"/>
    <w:basedOn w:val="Normal"/>
    <w:link w:val="BalloonTextChar"/>
    <w:uiPriority w:val="99"/>
    <w:semiHidden/>
    <w:unhideWhenUsed/>
    <w:rsid w:val="00FC23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2363"/>
    <w:rPr>
      <w:rFonts w:ascii="Tahoma" w:hAnsi="Tahoma" w:cs="Tahoma"/>
      <w:sz w:val="16"/>
      <w:szCs w:val="16"/>
    </w:rPr>
  </w:style>
  <w:style w:type="paragraph" w:styleId="Header">
    <w:name w:val="header"/>
    <w:basedOn w:val="Normal"/>
    <w:link w:val="HeaderChar"/>
    <w:uiPriority w:val="99"/>
    <w:unhideWhenUsed/>
    <w:rsid w:val="00EB33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339D"/>
  </w:style>
  <w:style w:type="paragraph" w:styleId="Footer">
    <w:name w:val="footer"/>
    <w:basedOn w:val="Normal"/>
    <w:link w:val="FooterChar"/>
    <w:uiPriority w:val="99"/>
    <w:unhideWhenUsed/>
    <w:rsid w:val="00EB33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33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2708796">
      <w:bodyDiv w:val="1"/>
      <w:marLeft w:val="0"/>
      <w:marRight w:val="0"/>
      <w:marTop w:val="0"/>
      <w:marBottom w:val="0"/>
      <w:divBdr>
        <w:top w:val="none" w:sz="0" w:space="0" w:color="auto"/>
        <w:left w:val="none" w:sz="0" w:space="0" w:color="auto"/>
        <w:bottom w:val="none" w:sz="0" w:space="0" w:color="auto"/>
        <w:right w:val="none" w:sz="0" w:space="0" w:color="auto"/>
      </w:divBdr>
    </w:div>
    <w:div w:id="1099719043">
      <w:bodyDiv w:val="1"/>
      <w:marLeft w:val="0"/>
      <w:marRight w:val="0"/>
      <w:marTop w:val="0"/>
      <w:marBottom w:val="0"/>
      <w:divBdr>
        <w:top w:val="none" w:sz="0" w:space="0" w:color="auto"/>
        <w:left w:val="none" w:sz="0" w:space="0" w:color="auto"/>
        <w:bottom w:val="none" w:sz="0" w:space="0" w:color="auto"/>
        <w:right w:val="none" w:sz="0" w:space="0" w:color="auto"/>
      </w:divBdr>
    </w:div>
    <w:div w:id="1788311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BFAA71-F88C-4EBF-A7E7-D42092E4B9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F30FB0BF</Template>
  <TotalTime>1</TotalTime>
  <Pages>46</Pages>
  <Words>27702</Words>
  <Characters>157905</Characters>
  <Application>Microsoft Office Word</Application>
  <DocSecurity>0</DocSecurity>
  <Lines>1315</Lines>
  <Paragraphs>370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185237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nlhvikm</dc:creator>
  <cp:lastModifiedBy>Wilson, Ian D</cp:lastModifiedBy>
  <cp:revision>2</cp:revision>
  <cp:lastPrinted>2018-12-14T09:30:00Z</cp:lastPrinted>
  <dcterms:created xsi:type="dcterms:W3CDTF">2020-03-24T13:14:00Z</dcterms:created>
  <dcterms:modified xsi:type="dcterms:W3CDTF">2020-03-24T13:14:00Z</dcterms:modified>
</cp:coreProperties>
</file>