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97D0E" w14:textId="7F9FD55A" w:rsidR="007C384E" w:rsidRPr="00A01538" w:rsidRDefault="007C384E" w:rsidP="00827C4E">
      <w:pPr>
        <w:pStyle w:val="Title"/>
        <w:rPr>
          <w:sz w:val="32"/>
          <w:szCs w:val="32"/>
        </w:rPr>
      </w:pPr>
      <w:r w:rsidRPr="00A01538">
        <w:rPr>
          <w:sz w:val="32"/>
          <w:szCs w:val="32"/>
        </w:rPr>
        <w:t xml:space="preserve">Supplementary information: </w:t>
      </w:r>
    </w:p>
    <w:p w14:paraId="1A285666" w14:textId="1BE4D281" w:rsidR="004E000E" w:rsidRDefault="00E90C0C" w:rsidP="00827C4E">
      <w:pPr>
        <w:pStyle w:val="Title"/>
        <w:rPr>
          <w:sz w:val="22"/>
          <w:szCs w:val="22"/>
        </w:rPr>
      </w:pPr>
      <w:r w:rsidRPr="007C384E">
        <w:rPr>
          <w:sz w:val="22"/>
          <w:szCs w:val="22"/>
        </w:rPr>
        <w:t xml:space="preserve">Poison Mitigation Strategies </w:t>
      </w:r>
      <w:r w:rsidR="00297F5A" w:rsidRPr="007C384E">
        <w:rPr>
          <w:sz w:val="22"/>
          <w:szCs w:val="22"/>
        </w:rPr>
        <w:t>for</w:t>
      </w:r>
      <w:r w:rsidR="00E21234" w:rsidRPr="007C384E">
        <w:rPr>
          <w:sz w:val="22"/>
          <w:szCs w:val="22"/>
        </w:rPr>
        <w:t xml:space="preserve"> the use of Impure Hydrogen in Electrochemical Hydrogen Pumps and Fuel Cells</w:t>
      </w:r>
    </w:p>
    <w:p w14:paraId="346C6B84" w14:textId="77777777" w:rsidR="00827C4E" w:rsidRPr="00827C4E" w:rsidRDefault="00827C4E" w:rsidP="00827C4E"/>
    <w:p w14:paraId="18874001" w14:textId="1D4D965E" w:rsidR="004E000E" w:rsidRPr="007C384E" w:rsidRDefault="004E000E" w:rsidP="007C384E">
      <w:pPr>
        <w:spacing w:after="0" w:line="240" w:lineRule="auto"/>
        <w:jc w:val="center"/>
      </w:pPr>
      <w:r w:rsidRPr="007C384E">
        <w:t xml:space="preserve">C </w:t>
      </w:r>
      <w:proofErr w:type="spellStart"/>
      <w:r w:rsidRPr="007C384E">
        <w:t>Jackson</w:t>
      </w:r>
      <w:r w:rsidRPr="007C384E">
        <w:rPr>
          <w:vertAlign w:val="superscript"/>
        </w:rPr>
        <w:t>a</w:t>
      </w:r>
      <w:proofErr w:type="spellEnd"/>
      <w:r w:rsidRPr="007C384E">
        <w:t>, L</w:t>
      </w:r>
      <w:r w:rsidR="00407E0D" w:rsidRPr="007C384E">
        <w:t>FJM</w:t>
      </w:r>
      <w:r w:rsidRPr="007C384E">
        <w:t xml:space="preserve"> </w:t>
      </w:r>
      <w:proofErr w:type="spellStart"/>
      <w:r w:rsidRPr="007C384E">
        <w:t>Raymakers</w:t>
      </w:r>
      <w:r w:rsidRPr="007C384E">
        <w:rPr>
          <w:vertAlign w:val="superscript"/>
        </w:rPr>
        <w:t>b</w:t>
      </w:r>
      <w:proofErr w:type="spellEnd"/>
      <w:r w:rsidRPr="007C384E">
        <w:t>,</w:t>
      </w:r>
      <w:r w:rsidR="00407E0D" w:rsidRPr="007C384E">
        <w:t xml:space="preserve"> MJJ </w:t>
      </w:r>
      <w:proofErr w:type="spellStart"/>
      <w:r w:rsidR="00407E0D" w:rsidRPr="007C384E">
        <w:t>Mulder</w:t>
      </w:r>
      <w:r w:rsidR="00407E0D" w:rsidRPr="007C384E">
        <w:rPr>
          <w:vertAlign w:val="superscript"/>
        </w:rPr>
        <w:t>b</w:t>
      </w:r>
      <w:proofErr w:type="spellEnd"/>
      <w:r w:rsidR="00407E0D" w:rsidRPr="007C384E">
        <w:t>,</w:t>
      </w:r>
      <w:r w:rsidRPr="007C384E">
        <w:t xml:space="preserve"> ARJ </w:t>
      </w:r>
      <w:proofErr w:type="spellStart"/>
      <w:r w:rsidRPr="007C384E">
        <w:t>Kucernak</w:t>
      </w:r>
      <w:r w:rsidRPr="007C384E">
        <w:rPr>
          <w:vertAlign w:val="superscript"/>
        </w:rPr>
        <w:t>a</w:t>
      </w:r>
      <w:proofErr w:type="spellEnd"/>
    </w:p>
    <w:p w14:paraId="17AF1BA4" w14:textId="77777777" w:rsidR="004E000E" w:rsidRPr="007C384E" w:rsidRDefault="004E000E" w:rsidP="007C384E">
      <w:pPr>
        <w:spacing w:after="0" w:line="240" w:lineRule="auto"/>
        <w:jc w:val="center"/>
        <w:rPr>
          <w:i/>
        </w:rPr>
      </w:pPr>
      <w:proofErr w:type="spellStart"/>
      <w:r w:rsidRPr="007C384E">
        <w:rPr>
          <w:i/>
          <w:vertAlign w:val="superscript"/>
        </w:rPr>
        <w:t>a</w:t>
      </w:r>
      <w:r w:rsidRPr="007C384E">
        <w:rPr>
          <w:i/>
        </w:rPr>
        <w:t>Department</w:t>
      </w:r>
      <w:proofErr w:type="spellEnd"/>
      <w:r w:rsidRPr="007C384E">
        <w:rPr>
          <w:i/>
        </w:rPr>
        <w:t xml:space="preserve"> of Chemistry, Imperial College London, Imperial College Rd, London, UK, SW7 2AZ</w:t>
      </w:r>
    </w:p>
    <w:p w14:paraId="576C24D0" w14:textId="61650F59" w:rsidR="00C41669" w:rsidRDefault="004E000E" w:rsidP="007C384E">
      <w:pPr>
        <w:spacing w:after="240" w:line="240" w:lineRule="auto"/>
        <w:jc w:val="center"/>
        <w:rPr>
          <w:i/>
        </w:rPr>
      </w:pPr>
      <w:proofErr w:type="spellStart"/>
      <w:r w:rsidRPr="007C384E">
        <w:rPr>
          <w:i/>
          <w:vertAlign w:val="superscript"/>
        </w:rPr>
        <w:t>b</w:t>
      </w:r>
      <w:r w:rsidRPr="007C384E">
        <w:rPr>
          <w:i/>
        </w:rPr>
        <w:t>HyET</w:t>
      </w:r>
      <w:proofErr w:type="spellEnd"/>
      <w:r w:rsidRPr="007C384E">
        <w:rPr>
          <w:i/>
        </w:rPr>
        <w:t xml:space="preserve"> (Hydrogen) BV, </w:t>
      </w:r>
      <w:proofErr w:type="spellStart"/>
      <w:r w:rsidRPr="007C384E">
        <w:rPr>
          <w:i/>
        </w:rPr>
        <w:t>Westervoortsedijk</w:t>
      </w:r>
      <w:proofErr w:type="spellEnd"/>
      <w:r w:rsidRPr="007C384E">
        <w:rPr>
          <w:i/>
        </w:rPr>
        <w:t xml:space="preserve"> 71K, </w:t>
      </w:r>
      <w:r w:rsidR="00407E0D" w:rsidRPr="007C384E">
        <w:rPr>
          <w:i/>
        </w:rPr>
        <w:t>6827 AV Arnhem, The Netherlands</w:t>
      </w:r>
    </w:p>
    <w:p w14:paraId="7D0AA112" w14:textId="77777777" w:rsidR="00980B4A" w:rsidRDefault="00980B4A" w:rsidP="007C384E">
      <w:pPr>
        <w:spacing w:after="240" w:line="240" w:lineRule="auto"/>
        <w:jc w:val="center"/>
        <w:rPr>
          <w:i/>
        </w:rPr>
      </w:pPr>
    </w:p>
    <w:sdt>
      <w:sdtPr>
        <w:rPr>
          <w:rFonts w:asciiTheme="minorHAnsi" w:eastAsiaTheme="minorHAnsi" w:hAnsiTheme="minorHAnsi" w:cstheme="minorBidi"/>
          <w:sz w:val="22"/>
          <w:szCs w:val="22"/>
          <w:lang w:val="en-GB"/>
        </w:rPr>
        <w:id w:val="194696623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EFA5C51" w14:textId="41E9D43D" w:rsidR="00827C4E" w:rsidRPr="00980B4A" w:rsidRDefault="00827C4E" w:rsidP="00980B4A">
          <w:pPr>
            <w:pStyle w:val="TOCHeading"/>
            <w:numPr>
              <w:ilvl w:val="0"/>
              <w:numId w:val="0"/>
            </w:numPr>
            <w:ind w:left="720"/>
            <w:rPr>
              <w:rStyle w:val="Heading2Char"/>
              <w:color w:val="auto"/>
            </w:rPr>
          </w:pPr>
          <w:r w:rsidRPr="00980B4A">
            <w:rPr>
              <w:rStyle w:val="Heading2Char"/>
              <w:color w:val="auto"/>
            </w:rPr>
            <w:t>Contents</w:t>
          </w:r>
        </w:p>
        <w:p w14:paraId="785C68A6" w14:textId="13E74F65" w:rsidR="0035698D" w:rsidRDefault="00827C4E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0685883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Explosion limits in Hydrogen and air/oxygen systems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_Toc40685883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1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0C27ACDB" w14:textId="2DA0809C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4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Ozone generation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_Toc40685884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1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691F0D78" w14:textId="6DB516DE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5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Tables of J</w:t>
            </w:r>
            <w:r w:rsidR="0035698D" w:rsidRPr="00A12C8D">
              <w:rPr>
                <w:rStyle w:val="Hyperlink"/>
                <w:noProof/>
                <w:vertAlign w:val="subscript"/>
              </w:rPr>
              <w:t>min</w:t>
            </w:r>
            <w:r w:rsidR="0035698D" w:rsidRPr="00A12C8D">
              <w:rPr>
                <w:rStyle w:val="Hyperlink"/>
                <w:noProof/>
              </w:rPr>
              <w:t xml:space="preserve"> for each impure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 w:rsidRPr="00A12C8D">
              <w:rPr>
                <w:rStyle w:val="Hyperlink"/>
                <w:noProof/>
              </w:rPr>
              <w:t xml:space="preserve"> feed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_Toc40685885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2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6754B279" w14:textId="10FC6CC8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6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Offline regeneration of EHP cells –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 w:rsidRPr="00A12C8D">
              <w:rPr>
                <w:rStyle w:val="Hyperlink"/>
                <w:noProof/>
              </w:rPr>
              <w:t xml:space="preserve"> + 20 ppm CO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_Toc40685886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3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374FABCB" w14:textId="71E595A2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7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Offline regeneration of EHP cells – SMR-WGS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_Toc40685887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4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067E4A70" w14:textId="65FBBD70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8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Offline regeneration of EHP cells –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 w:rsidRPr="00A12C8D">
              <w:rPr>
                <w:rStyle w:val="Hyperlink"/>
                <w:noProof/>
              </w:rPr>
              <w:t xml:space="preserve"> + 5 ppm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 w:rsidRPr="00A12C8D">
              <w:rPr>
                <w:rStyle w:val="Hyperlink"/>
                <w:noProof/>
              </w:rPr>
              <w:t>S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_Toc40685888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5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35FA6D4D" w14:textId="317849E7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89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7.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Offline regeneration of EHP cells – SMR-WGS-H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 w:rsidRPr="00A12C8D">
              <w:rPr>
                <w:rStyle w:val="Hyperlink"/>
                <w:noProof/>
              </w:rPr>
              <w:t>S H</w:t>
            </w:r>
            <w:r w:rsidR="0035698D" w:rsidRPr="00A12C8D">
              <w:rPr>
                <w:rStyle w:val="Hyperlink"/>
                <w:noProof/>
                <w:vertAlign w:val="subscript"/>
              </w:rPr>
              <w:t>2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_Toc40685889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6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633FE8CE" w14:textId="2F6F0F4A" w:rsidR="0035698D" w:rsidRDefault="002830B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0685890" w:history="1">
            <w:r w:rsidR="0035698D" w:rsidRPr="00A12C8D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8.</w:t>
            </w:r>
            <w:r w:rsidR="0035698D">
              <w:rPr>
                <w:rFonts w:eastAsiaTheme="minorEastAsia"/>
                <w:noProof/>
                <w:lang w:eastAsia="en-GB"/>
              </w:rPr>
              <w:tab/>
            </w:r>
            <w:r w:rsidR="0035698D" w:rsidRPr="00A12C8D">
              <w:rPr>
                <w:rStyle w:val="Hyperlink"/>
                <w:noProof/>
              </w:rPr>
              <w:t>References</w:t>
            </w:r>
            <w:r w:rsidR="0035698D">
              <w:rPr>
                <w:noProof/>
                <w:webHidden/>
              </w:rPr>
              <w:tab/>
            </w:r>
            <w:r w:rsidR="0035698D">
              <w:rPr>
                <w:noProof/>
                <w:webHidden/>
              </w:rPr>
              <w:fldChar w:fldCharType="begin"/>
            </w:r>
            <w:r w:rsidR="0035698D">
              <w:rPr>
                <w:noProof/>
                <w:webHidden/>
              </w:rPr>
              <w:instrText xml:space="preserve"> PAGEREF _Toc40685890 \h </w:instrText>
            </w:r>
            <w:r w:rsidR="0035698D">
              <w:rPr>
                <w:noProof/>
                <w:webHidden/>
              </w:rPr>
            </w:r>
            <w:r w:rsidR="0035698D">
              <w:rPr>
                <w:noProof/>
                <w:webHidden/>
              </w:rPr>
              <w:fldChar w:fldCharType="separate"/>
            </w:r>
            <w:r w:rsidR="0035698D">
              <w:rPr>
                <w:noProof/>
                <w:webHidden/>
              </w:rPr>
              <w:t>6</w:t>
            </w:r>
            <w:r w:rsidR="0035698D">
              <w:rPr>
                <w:noProof/>
                <w:webHidden/>
              </w:rPr>
              <w:fldChar w:fldCharType="end"/>
            </w:r>
          </w:hyperlink>
        </w:p>
        <w:p w14:paraId="45B46A3D" w14:textId="25D30BC4" w:rsidR="00827C4E" w:rsidRDefault="00827C4E">
          <w:r>
            <w:rPr>
              <w:b/>
              <w:bCs/>
              <w:noProof/>
            </w:rPr>
            <w:fldChar w:fldCharType="end"/>
          </w:r>
        </w:p>
      </w:sdtContent>
    </w:sdt>
    <w:p w14:paraId="046F6EA5" w14:textId="23DD9248" w:rsidR="00827C4E" w:rsidRPr="008D7F47" w:rsidRDefault="00827C4E" w:rsidP="00980B4A">
      <w:pPr>
        <w:pStyle w:val="Heading1"/>
      </w:pPr>
      <w:bookmarkStart w:id="0" w:name="_Toc40685883"/>
      <w:r w:rsidRPr="008D7F47">
        <w:t>Explosion limits in Hydrogen</w:t>
      </w:r>
      <w:r w:rsidR="00EE25A8">
        <w:t xml:space="preserve"> and air/oxygen</w:t>
      </w:r>
      <w:r w:rsidRPr="008D7F47">
        <w:t xml:space="preserve"> systems</w:t>
      </w:r>
      <w:bookmarkEnd w:id="0"/>
    </w:p>
    <w:p w14:paraId="77D251E4" w14:textId="5A3133B5" w:rsidR="00827C4E" w:rsidRDefault="00827C4E" w:rsidP="00827C4E">
      <w:pPr>
        <w:spacing w:line="360" w:lineRule="auto"/>
        <w:jc w:val="both"/>
      </w:pPr>
      <w:r>
        <w:t>In hydrogen-air mixtures, the explosive limits are 3.4 – 4.4% (lower explosive limit) to 73.1 – 77.6% (upper explosive limit) of air in H</w:t>
      </w:r>
      <w:r>
        <w:rPr>
          <w:vertAlign w:val="subscript"/>
        </w:rPr>
        <w:t>2</w:t>
      </w:r>
      <w:r>
        <w:t xml:space="preserve"> from 20 – 100 </w:t>
      </w:r>
      <w:r>
        <w:rPr>
          <w:rFonts w:cstheme="minorHAnsi"/>
        </w:rPr>
        <w:t>°</w:t>
      </w:r>
      <w:r>
        <w:t>C and 1 – 5 bar</w:t>
      </w:r>
      <w:r>
        <w:fldChar w:fldCharType="begin"/>
      </w:r>
      <w:r w:rsidR="009640D7">
        <w:instrText xml:space="preserve"> ADDIN EN.CITE &lt;EndNote&gt;&lt;Cite&gt;&lt;Author&gt;Schroeder&lt;/Author&gt;&lt;Year&gt;2005&lt;/Year&gt;&lt;RecNum&gt;29&lt;/RecNum&gt;&lt;IDText&gt;Explosion Characteristics of Hydrogen-Air and Hydrogen-Oxygen Mixtures at Elevated Pressures&lt;/IDText&gt;&lt;DisplayText&gt;[1]&lt;/DisplayText&gt;&lt;record&gt;&lt;rec-number&gt;29&lt;/rec-number&gt;&lt;foreign-keys&gt;&lt;key app="EN" db-id="rsxaefxvgr50zrev9wpvxfrew9zdez09atpf" timestamp="1583147360"&gt;29&lt;/key&gt;&lt;/foreign-keys&gt;&lt;ref-type name="Report"&gt;27&lt;/ref-type&gt;&lt;contributors&gt;&lt;authors&gt;&lt;author&gt;Schroeder, V.&lt;/author&gt;&lt;author&gt;Holtappels, K.&lt;/author&gt;&lt;/authors&gt;&lt;/contributors&gt;&lt;titles&gt;&lt;title&gt;Explosion Characteristics of Hydrogen-Air and Hydrogen-Oxygen Mixtures at Elevated Pressures&lt;/title&gt;&lt;/titles&gt;&lt;number&gt;Report&lt;/number&gt;&lt;dates&gt;&lt;year&gt;2005&lt;/year&gt;&lt;/dates&gt;&lt;urls&gt;&lt;related-urls&gt;&lt;url&gt;http://conference.ing.unipi.it/ichs2005/Papers/120001.pdf&lt;/url&gt;&lt;/related-urls&gt;&lt;/urls&gt;&lt;/record&gt;&lt;/Cite&gt;&lt;/EndNote&gt;</w:instrText>
      </w:r>
      <w:r>
        <w:fldChar w:fldCharType="separate"/>
      </w:r>
      <w:r w:rsidR="009640D7">
        <w:rPr>
          <w:noProof/>
        </w:rPr>
        <w:t>[1]</w:t>
      </w:r>
      <w:r>
        <w:fldChar w:fldCharType="end"/>
      </w:r>
      <w:r>
        <w:t>. Thus, at concentrations of less than 3.4% air in H</w:t>
      </w:r>
      <w:r>
        <w:rPr>
          <w:vertAlign w:val="subscript"/>
        </w:rPr>
        <w:t>2</w:t>
      </w:r>
      <w:r>
        <w:t>, the mixture is not explosive, or at concentrations of above 77.6% air in H</w:t>
      </w:r>
      <w:r>
        <w:rPr>
          <w:vertAlign w:val="subscript"/>
        </w:rPr>
        <w:t>2</w:t>
      </w:r>
      <w:r>
        <w:t>, the mixture is not explosive. In hydrogen-oxygen mixtures, the explosive limits are 3.8 – 4.6% (lower explosive limit) to 94.6 – 95.4% (upper explosive limit) of O</w:t>
      </w:r>
      <w:r>
        <w:rPr>
          <w:vertAlign w:val="subscript"/>
        </w:rPr>
        <w:t>2</w:t>
      </w:r>
      <w:r>
        <w:t xml:space="preserve"> in H</w:t>
      </w:r>
      <w:r>
        <w:rPr>
          <w:vertAlign w:val="subscript"/>
        </w:rPr>
        <w:t>2</w:t>
      </w:r>
      <w:r>
        <w:t xml:space="preserve"> from 20 – 80 </w:t>
      </w:r>
      <w:r>
        <w:rPr>
          <w:rFonts w:cstheme="minorHAnsi"/>
        </w:rPr>
        <w:t>°</w:t>
      </w:r>
      <w:r>
        <w:t>C and 1 – 5 bar</w:t>
      </w:r>
      <w:r>
        <w:fldChar w:fldCharType="begin"/>
      </w:r>
      <w:r w:rsidR="009640D7">
        <w:instrText xml:space="preserve"> ADDIN EN.CITE &lt;EndNote&gt;&lt;Cite&gt;&lt;Author&gt;Schroeder&lt;/Author&gt;&lt;Year&gt;2005&lt;/Year&gt;&lt;RecNum&gt;29&lt;/RecNum&gt;&lt;IDText&gt;Explosion Characteristics of Hydrogen-Air and Hydrogen-Oxygen Mixtures at Elevated Pressures&lt;/IDText&gt;&lt;DisplayText&gt;[1]&lt;/DisplayText&gt;&lt;record&gt;&lt;rec-number&gt;29&lt;/rec-number&gt;&lt;foreign-keys&gt;&lt;key app="EN" db-id="rsxaefxvgr50zrev9wpvxfrew9zdez09atpf" timestamp="1583147360"&gt;29&lt;/key&gt;&lt;/foreign-keys&gt;&lt;ref-type name="Report"&gt;27&lt;/ref-type&gt;&lt;contributors&gt;&lt;authors&gt;&lt;author&gt;Schroeder, V.&lt;/author&gt;&lt;author&gt;Holtappels, K.&lt;/author&gt;&lt;/authors&gt;&lt;/contributors&gt;&lt;titles&gt;&lt;title&gt;Explosion Characteristics of Hydrogen-Air and Hydrogen-Oxygen Mixtures at Elevated Pressures&lt;/title&gt;&lt;/titles&gt;&lt;number&gt;Report&lt;/number&gt;&lt;dates&gt;&lt;year&gt;2005&lt;/year&gt;&lt;/dates&gt;&lt;urls&gt;&lt;related-urls&gt;&lt;url&gt;http://conference.ing.unipi.it/ichs2005/Papers/120001.pdf&lt;/url&gt;&lt;/related-urls&gt;&lt;/urls&gt;&lt;/record&gt;&lt;/Cite&gt;&lt;/EndNote&gt;</w:instrText>
      </w:r>
      <w:r>
        <w:fldChar w:fldCharType="separate"/>
      </w:r>
      <w:r w:rsidR="009640D7">
        <w:rPr>
          <w:noProof/>
        </w:rPr>
        <w:t>[1]</w:t>
      </w:r>
      <w:r>
        <w:fldChar w:fldCharType="end"/>
      </w:r>
      <w:r>
        <w:t>. Thus, at concentrations of less than 3.8% O</w:t>
      </w:r>
      <w:r>
        <w:rPr>
          <w:vertAlign w:val="subscript"/>
        </w:rPr>
        <w:t>2</w:t>
      </w:r>
      <w:r>
        <w:t xml:space="preserve"> in H</w:t>
      </w:r>
      <w:r>
        <w:rPr>
          <w:vertAlign w:val="subscript"/>
        </w:rPr>
        <w:t>2</w:t>
      </w:r>
      <w:r>
        <w:t>, the mixture is not explosive, or at concentrations of above 95.4% O</w:t>
      </w:r>
      <w:r>
        <w:rPr>
          <w:vertAlign w:val="subscript"/>
        </w:rPr>
        <w:t>2</w:t>
      </w:r>
      <w:r>
        <w:t xml:space="preserve"> in H</w:t>
      </w:r>
      <w:r>
        <w:rPr>
          <w:vertAlign w:val="subscript"/>
        </w:rPr>
        <w:t>2</w:t>
      </w:r>
      <w:r>
        <w:t>, the mixture is not explosive.  The lower explosion limits for hydrogen-air and hydrogen-oxygen mixtures are similar, with hydrogen-oxygen as a slightly higher value, due to the similar mean molar heat capacities of O</w:t>
      </w:r>
      <w:r>
        <w:rPr>
          <w:vertAlign w:val="subscript"/>
        </w:rPr>
        <w:t>2</w:t>
      </w:r>
      <w:r>
        <w:t xml:space="preserve"> (31.594 kJ.mol</w:t>
      </w:r>
      <w:r>
        <w:rPr>
          <w:vertAlign w:val="superscript"/>
        </w:rPr>
        <w:t>-1</w:t>
      </w:r>
      <w:r>
        <w:t>) and N</w:t>
      </w:r>
      <w:r>
        <w:rPr>
          <w:vertAlign w:val="subscript"/>
        </w:rPr>
        <w:t>2</w:t>
      </w:r>
      <w:r>
        <w:t xml:space="preserve"> (33.536 kJ.mol</w:t>
      </w:r>
      <w:r>
        <w:rPr>
          <w:vertAlign w:val="superscript"/>
        </w:rPr>
        <w:t>-1</w:t>
      </w:r>
      <w:r>
        <w:t>), as described by Chen</w:t>
      </w:r>
      <w:r>
        <w:fldChar w:fldCharType="begin"/>
      </w:r>
      <w:r w:rsidR="009640D7">
        <w:instrText xml:space="preserve"> ADDIN EN.CITE &lt;EndNote&gt;&lt;Cite&gt;&lt;Author&gt;Chen&lt;/Author&gt;&lt;Year&gt;2011&lt;/Year&gt;&lt;RecNum&gt;30&lt;/RecNum&gt;&lt;IDText&gt;A Study on Estimating Flammability Limits in Oxygen&lt;/IDText&gt;&lt;DisplayText&gt;[2]&lt;/DisplayText&gt;&lt;record&gt;&lt;rec-number&gt;30&lt;/rec-number&gt;&lt;foreign-keys&gt;&lt;key app="EN" db-id="rsxaefxvgr50zrev9wpvxfrew9zdez09atpf" timestamp="1583147361"&gt;30&lt;/key&gt;&lt;/foreign-keys&gt;&lt;ref-type name="Journal Article"&gt;17&lt;/ref-type&gt;&lt;contributors&gt;&lt;authors&gt;&lt;author&gt;Chen, Chan-Cheng&lt;/author&gt;&lt;/authors&gt;&lt;/contributors&gt;&lt;titles&gt;&lt;title&gt;A Study on Estimating Flammability Limits in Oxygen&lt;/title&gt;&lt;secondary-title&gt;Industrial &amp;amp; Engineering Chemistry Research&lt;/secondary-title&gt;&lt;/titles&gt;&lt;periodical&gt;&lt;full-title&gt;Industrial &amp;amp; Engineering Chemistry Research&lt;/full-title&gt;&lt;/periodical&gt;&lt;pages&gt;10283-10291&lt;/pages&gt;&lt;volume&gt;50&lt;/volume&gt;&lt;number&gt;17&lt;/number&gt;&lt;dates&gt;&lt;year&gt;2011&lt;/year&gt;&lt;/dates&gt;&lt;publisher&gt;American Chemical Society&lt;/publisher&gt;&lt;isbn&gt;0888-5885&lt;/isbn&gt;&lt;urls&gt;&lt;related-urls&gt;&lt;url&gt;https://doi.org/10.1021/ie102373g&lt;/url&gt;&lt;url&gt;https://pubs.acs.org/doi/pdf/10.1021/ie102373g&lt;/url&gt;&lt;/related-urls&gt;&lt;/urls&gt;&lt;electronic-resource-num&gt;10.1021/ie102373g&lt;/electronic-resource-num&gt;&lt;/record&gt;&lt;/Cite&gt;&lt;/EndNote&gt;</w:instrText>
      </w:r>
      <w:r>
        <w:fldChar w:fldCharType="separate"/>
      </w:r>
      <w:r w:rsidR="009640D7">
        <w:rPr>
          <w:noProof/>
        </w:rPr>
        <w:t>[2]</w:t>
      </w:r>
      <w:r>
        <w:fldChar w:fldCharType="end"/>
      </w:r>
      <w:r>
        <w:t>.</w:t>
      </w:r>
    </w:p>
    <w:p w14:paraId="0F733729" w14:textId="77777777" w:rsidR="00827C4E" w:rsidRPr="008D7F47" w:rsidRDefault="00827C4E" w:rsidP="00980B4A">
      <w:pPr>
        <w:pStyle w:val="Heading1"/>
      </w:pPr>
      <w:bookmarkStart w:id="1" w:name="_Toc40685884"/>
      <w:r w:rsidRPr="008D7F47">
        <w:t>Ozone generation</w:t>
      </w:r>
      <w:bookmarkEnd w:id="1"/>
    </w:p>
    <w:p w14:paraId="5217C908" w14:textId="3D03908E" w:rsidR="00827C4E" w:rsidRPr="00C011F4" w:rsidRDefault="00827C4E" w:rsidP="00827C4E">
      <w:pPr>
        <w:spacing w:line="360" w:lineRule="auto"/>
        <w:jc w:val="both"/>
      </w:pPr>
      <w:r>
        <w:t>Ozone is predominately generated by three techniques, ultraviolet exposure of O</w:t>
      </w:r>
      <w:r>
        <w:rPr>
          <w:vertAlign w:val="subscript"/>
        </w:rPr>
        <w:t>2</w:t>
      </w:r>
      <w:r>
        <w:t xml:space="preserve"> or air, electrolysis of perchloric acid or electrical discharge applied to O</w:t>
      </w:r>
      <w:r>
        <w:rPr>
          <w:vertAlign w:val="subscript"/>
        </w:rPr>
        <w:t>2</w:t>
      </w:r>
      <w:r>
        <w:t xml:space="preserve"> or air</w:t>
      </w:r>
      <w:r>
        <w:fldChar w:fldCharType="begin">
          <w:fldData xml:space="preserve">PEVuZE5vdGU+PENpdGU+PEF1dGhvcj5CYWxha3Jpc2huYW48L0F1dGhvcj48WWVhcj4yMDAyPC9Z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</w:fldData>
        </w:fldChar>
      </w:r>
      <w:r w:rsidR="009640D7">
        <w:instrText xml:space="preserve"> ADDIN EN.CITE </w:instrText>
      </w:r>
      <w:r w:rsidR="009640D7">
        <w:fldChar w:fldCharType="begin">
          <w:fldData xml:space="preserve">PEVuZE5vdGU+PENpdGU+PEF1dGhvcj5CYWxha3Jpc2huYW48L0F1dGhvcj48WWVhcj4yMDAyPC9Z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</w:fldData>
        </w:fldChar>
      </w:r>
      <w:r w:rsidR="009640D7">
        <w:instrText xml:space="preserve"> ADDIN EN.CITE.DATA </w:instrText>
      </w:r>
      <w:r w:rsidR="009640D7">
        <w:fldChar w:fldCharType="end"/>
      </w:r>
      <w:r>
        <w:fldChar w:fldCharType="separate"/>
      </w:r>
      <w:r w:rsidR="009640D7">
        <w:rPr>
          <w:noProof/>
        </w:rPr>
        <w:t>[3]</w:t>
      </w:r>
      <w:r>
        <w:fldChar w:fldCharType="end"/>
      </w:r>
      <w:r>
        <w:t>. When using electrical discharge applied to O</w:t>
      </w:r>
      <w:r>
        <w:rPr>
          <w:vertAlign w:val="subscript"/>
        </w:rPr>
        <w:t>2</w:t>
      </w:r>
      <w:r>
        <w:t>, up to 7% O</w:t>
      </w:r>
      <w:r>
        <w:rPr>
          <w:vertAlign w:val="subscript"/>
        </w:rPr>
        <w:t>3</w:t>
      </w:r>
      <w:r>
        <w:t xml:space="preserve"> in O</w:t>
      </w:r>
      <w:r>
        <w:rPr>
          <w:vertAlign w:val="subscript"/>
        </w:rPr>
        <w:t>2</w:t>
      </w:r>
      <w:r>
        <w:t xml:space="preserve"> may be generated using ~ 11 kWh/kg and if the electrical discharge is applied to air, up to 4% O</w:t>
      </w:r>
      <w:r>
        <w:rPr>
          <w:vertAlign w:val="subscript"/>
        </w:rPr>
        <w:t>3</w:t>
      </w:r>
      <w:r>
        <w:t xml:space="preserve"> in air with ~ 25 kWh/kg energy requirement</w:t>
      </w:r>
      <w:r>
        <w:fldChar w:fldCharType="begin"/>
      </w:r>
      <w:r w:rsidR="009640D7">
        <w:instrText xml:space="preserve"> ADDIN EN.CITE &lt;EndNote&gt;&lt;Cite&gt;&lt;Author&gt;Stucki&lt;/Author&gt;&lt;Year&gt;2013&lt;/Year&gt;&lt;RecNum&gt;32&lt;/RecNum&gt;&lt;IDText&gt;Process Technologies for Water Treatment&lt;/IDText&gt;&lt;DisplayText&gt;[4]&lt;/DisplayText&gt;&lt;record&gt;&lt;rec-number&gt;32&lt;/rec-number&gt;&lt;foreign-keys&gt;&lt;key app="EN" db-id="rsxaefxvgr50zrev9wpvxfrew9zdez09atpf" timestamp="1583147361"&gt;32&lt;/key&gt;&lt;/foreign-keys&gt;&lt;ref-type name="Book"&gt;6&lt;/ref-type&gt;&lt;contributors&gt;&lt;authors&gt;&lt;author&gt;Stucki, S.&lt;/author&gt;&lt;/authors&gt;&lt;/contributors&gt;&lt;titles&gt;&lt;title&gt;Process Technologies for Water Treatment&lt;/title&gt;&lt;/titles&gt;&lt;number&gt;Book, Whole&lt;/number&gt;&lt;dates&gt;&lt;year&gt;2013&lt;/year&gt;&lt;/dates&gt;&lt;publisher&gt;Springer US&lt;/publisher&gt;&lt;isbn&gt;9781468485561&lt;/isbn&gt;&lt;urls&gt;&lt;related-urls&gt;&lt;url&gt;https://books.google.co.uk/books?id=t6LTBwAAQBAJ&lt;/url&gt;&lt;/related-urls&gt;&lt;/urls&gt;&lt;/record&gt;&lt;/Cite&gt;&lt;/EndNote&gt;</w:instrText>
      </w:r>
      <w:r>
        <w:fldChar w:fldCharType="separate"/>
      </w:r>
      <w:r w:rsidR="009640D7">
        <w:rPr>
          <w:noProof/>
        </w:rPr>
        <w:t>[4]</w:t>
      </w:r>
      <w:r>
        <w:fldChar w:fldCharType="end"/>
      </w:r>
      <w:r>
        <w:t>. However, if air is used as an oxygen source, N</w:t>
      </w:r>
      <w:r>
        <w:rPr>
          <w:vertAlign w:val="subscript"/>
        </w:rPr>
        <w:t>2</w:t>
      </w:r>
      <w:r>
        <w:t xml:space="preserve"> in air may react to form </w:t>
      </w:r>
      <w:r w:rsidRPr="00C011F4">
        <w:t>N</w:t>
      </w:r>
      <w:r w:rsidRPr="00C011F4">
        <w:rPr>
          <w:vertAlign w:val="subscript"/>
        </w:rPr>
        <w:t>2</w:t>
      </w:r>
      <w:r w:rsidRPr="00C011F4">
        <w:t>O</w:t>
      </w:r>
      <w:r>
        <w:t xml:space="preserve"> and N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5</w:t>
      </w:r>
      <w:r>
        <w:fldChar w:fldCharType="begin"/>
      </w:r>
      <w:r w:rsidR="009640D7">
        <w:instrText xml:space="preserve"> ADDIN EN.CITE &lt;EndNote&gt;&lt;Cite&gt;&lt;Author&gt;Stucki&lt;/Author&gt;&lt;Year&gt;2013&lt;/Year&gt;&lt;RecNum&gt;32&lt;/RecNum&gt;&lt;IDText&gt;Process Technologies for Water Treatment&lt;/IDText&gt;&lt;DisplayText&gt;[4]&lt;/DisplayText&gt;&lt;record&gt;&lt;rec-number&gt;32&lt;/rec-number&gt;&lt;foreign-keys&gt;&lt;key app="EN" db-id="rsxaefxvgr50zrev9wpvxfrew9zdez09atpf" timestamp="1583147361"&gt;32&lt;/key&gt;&lt;/foreign-keys&gt;&lt;ref-type name="Book"&gt;6&lt;/ref-type&gt;&lt;contributors&gt;&lt;authors&gt;&lt;author&gt;Stucki, S.&lt;/author&gt;&lt;/authors&gt;&lt;/contributors&gt;&lt;titles&gt;&lt;title&gt;Process Technologies for Water Treatment&lt;/title&gt;&lt;/titles&gt;&lt;number&gt;Book, Whole&lt;/number&gt;&lt;dates&gt;&lt;year&gt;2013&lt;/year&gt;&lt;/dates&gt;&lt;publisher&gt;Springer US&lt;/publisher&gt;&lt;isbn&gt;9781468485561&lt;/isbn&gt;&lt;urls&gt;&lt;related-urls&gt;&lt;url&gt;https://books.google.co.uk/books?id=t6LTBwAAQBAJ&lt;/url&gt;&lt;/related-urls&gt;&lt;/urls&gt;&lt;/record&gt;&lt;/Cite&gt;&lt;/EndNote&gt;</w:instrText>
      </w:r>
      <w:r>
        <w:fldChar w:fldCharType="separate"/>
      </w:r>
      <w:r w:rsidR="009640D7">
        <w:rPr>
          <w:noProof/>
        </w:rPr>
        <w:t>[4]</w:t>
      </w:r>
      <w:r>
        <w:fldChar w:fldCharType="end"/>
      </w:r>
      <w:r>
        <w:t>.</w:t>
      </w:r>
    </w:p>
    <w:p w14:paraId="164B889C" w14:textId="25AD5940" w:rsidR="00827C4E" w:rsidRDefault="00827C4E" w:rsidP="00980B4A">
      <w:pPr>
        <w:spacing w:line="360" w:lineRule="auto"/>
        <w:jc w:val="both"/>
        <w:rPr>
          <w:rFonts w:cstheme="minorHAnsi"/>
        </w:rPr>
      </w:pPr>
      <w:r>
        <w:lastRenderedPageBreak/>
        <w:t>In this work, a</w:t>
      </w:r>
      <w:r w:rsidRPr="0048769A">
        <w:t xml:space="preserve">n ozone generator </w:t>
      </w:r>
      <w:r>
        <w:t>(</w:t>
      </w:r>
      <w:r w:rsidRPr="004E6C94">
        <w:t xml:space="preserve">BMT801; BMT </w:t>
      </w:r>
      <w:proofErr w:type="spellStart"/>
      <w:r w:rsidRPr="004E6C94">
        <w:t>Messtechnik</w:t>
      </w:r>
      <w:proofErr w:type="spellEnd"/>
      <w:r w:rsidRPr="004E6C94">
        <w:t xml:space="preserve"> GmbH, Germany)</w:t>
      </w:r>
      <w:r>
        <w:t xml:space="preserve"> powered with a power supply (</w:t>
      </w:r>
      <w:r w:rsidRPr="00FA79BB">
        <w:t>EA-PS 2032-025</w:t>
      </w:r>
      <w:r w:rsidRPr="00AE5ABE">
        <w:t xml:space="preserve">, </w:t>
      </w:r>
      <w:r w:rsidRPr="006339E1">
        <w:t xml:space="preserve">EA </w:t>
      </w:r>
      <w:proofErr w:type="spellStart"/>
      <w:r w:rsidRPr="006339E1">
        <w:t>Elektro-Automatik</w:t>
      </w:r>
      <w:proofErr w:type="spellEnd"/>
      <w:r w:rsidRPr="006339E1">
        <w:t xml:space="preserve"> GmbH &amp; Co.KG</w:t>
      </w:r>
      <w:r>
        <w:t xml:space="preserve">) </w:t>
      </w:r>
      <w:r w:rsidRPr="0048769A">
        <w:t>was used to generate ~4% O</w:t>
      </w:r>
      <w:r w:rsidRPr="0048769A">
        <w:rPr>
          <w:vertAlign w:val="subscript"/>
        </w:rPr>
        <w:t>3</w:t>
      </w:r>
      <w:r w:rsidRPr="0048769A">
        <w:t xml:space="preserve"> in O</w:t>
      </w:r>
      <w:r w:rsidRPr="0048769A">
        <w:rPr>
          <w:vertAlign w:val="subscript"/>
        </w:rPr>
        <w:t>2</w:t>
      </w:r>
      <w:r w:rsidRPr="0048769A">
        <w:t xml:space="preserve"> </w:t>
      </w:r>
      <w:r>
        <w:t xml:space="preserve">using </w:t>
      </w:r>
      <w:r w:rsidRPr="0048769A">
        <w:t>pure O</w:t>
      </w:r>
      <w:r w:rsidRPr="0048769A">
        <w:rPr>
          <w:vertAlign w:val="subscript"/>
        </w:rPr>
        <w:t>2</w:t>
      </w:r>
      <w:r w:rsidRPr="0048769A">
        <w:t xml:space="preserve"> </w:t>
      </w:r>
      <w:r>
        <w:t xml:space="preserve">as a </w:t>
      </w:r>
      <w:r w:rsidRPr="0048769A">
        <w:t>feed</w:t>
      </w:r>
      <w:r>
        <w:t>. T</w:t>
      </w:r>
      <w:r w:rsidRPr="0048769A">
        <w:t>he ozone composition was confirmed by UV/Vis dual beam spectrometer (UV4-200, ATI-</w:t>
      </w:r>
      <w:proofErr w:type="spellStart"/>
      <w:r w:rsidRPr="0048769A">
        <w:t>Unicam</w:t>
      </w:r>
      <w:proofErr w:type="spellEnd"/>
      <w:r w:rsidRPr="0048769A">
        <w:t xml:space="preserve">) at the known ozone UV absorption </w:t>
      </w:r>
      <w:r w:rsidRPr="00B15C04">
        <w:rPr>
          <w:rFonts w:cstheme="minorHAnsi"/>
        </w:rPr>
        <w:t xml:space="preserve">peak </w:t>
      </w:r>
      <w:r>
        <w:rPr>
          <w:rFonts w:cstheme="minorHAnsi"/>
        </w:rPr>
        <w:t>(</w:t>
      </w:r>
      <w:proofErr w:type="spellStart"/>
      <w:r w:rsidRPr="0048769A">
        <w:t>λ</w:t>
      </w:r>
      <w:r w:rsidRPr="0048769A">
        <w:rPr>
          <w:vertAlign w:val="subscript"/>
        </w:rPr>
        <w:t>max</w:t>
      </w:r>
      <w:proofErr w:type="spellEnd"/>
      <w:r w:rsidRPr="0048769A">
        <w:t xml:space="preserve"> = 253.7</w:t>
      </w:r>
      <w:r>
        <w:t xml:space="preserve">nm, </w:t>
      </w:r>
      <w:r w:rsidRPr="00B15C04">
        <w:rPr>
          <w:rFonts w:cstheme="minorHAnsi"/>
          <w:lang w:val="en-US"/>
        </w:rPr>
        <w:sym w:font="Symbol" w:char="F065"/>
      </w:r>
      <w:r w:rsidRPr="00B15C04">
        <w:rPr>
          <w:rFonts w:cstheme="minorHAnsi"/>
          <w:lang w:val="en-US"/>
        </w:rPr>
        <w:t>=3000±30 dm</w:t>
      </w:r>
      <w:r w:rsidRPr="00B15C04">
        <w:rPr>
          <w:rFonts w:cstheme="minorHAnsi"/>
          <w:vertAlign w:val="superscript"/>
          <w:lang w:val="en-US"/>
        </w:rPr>
        <w:t>3</w:t>
      </w:r>
      <w:r w:rsidRPr="00B15C04">
        <w:rPr>
          <w:rFonts w:cstheme="minorHAnsi"/>
          <w:lang w:val="en-US"/>
        </w:rPr>
        <w:t xml:space="preserve"> mol</w:t>
      </w:r>
      <w:r>
        <w:rPr>
          <w:rFonts w:cstheme="minorHAnsi"/>
          <w:vertAlign w:val="superscript"/>
          <w:lang w:val="en-US"/>
        </w:rPr>
        <w:noBreakHyphen/>
      </w:r>
      <w:r w:rsidRPr="00B15C04">
        <w:rPr>
          <w:rFonts w:cstheme="minorHAnsi"/>
          <w:vertAlign w:val="superscript"/>
          <w:lang w:val="en-US"/>
        </w:rPr>
        <w:t>1</w:t>
      </w:r>
      <w:r w:rsidRPr="00B15C04">
        <w:rPr>
          <w:rFonts w:cstheme="minorHAnsi"/>
          <w:lang w:val="en-US"/>
        </w:rPr>
        <w:t xml:space="preserve"> cm</w:t>
      </w:r>
      <w:r w:rsidRPr="00B15C04">
        <w:rPr>
          <w:rFonts w:cstheme="minorHAnsi"/>
          <w:vertAlign w:val="superscript"/>
          <w:lang w:val="en-US"/>
        </w:rPr>
        <w:t>-1</w:t>
      </w:r>
      <w:r w:rsidRPr="00B15C04">
        <w:rPr>
          <w:rFonts w:cstheme="minorHAnsi"/>
          <w:lang w:val="en-US"/>
        </w:rPr>
        <w:t xml:space="preserve">) </w:t>
      </w:r>
      <w:r w:rsidRPr="00B15C04">
        <w:rPr>
          <w:rFonts w:cstheme="minorHAnsi"/>
          <w:lang w:val="en-US"/>
        </w:rPr>
        <w:fldChar w:fldCharType="begin"/>
      </w:r>
      <w:r w:rsidR="009640D7">
        <w:rPr>
          <w:rFonts w:cstheme="minorHAnsi"/>
          <w:lang w:val="en-US"/>
        </w:rPr>
        <w:instrText xml:space="preserve"> ADDIN EN.CITE &lt;EndNote&gt;&lt;Cite&gt;&lt;Author&gt;Rakness&lt;/Author&gt;&lt;Year&gt;1996&lt;/Year&gt;&lt;RecNum&gt;129&lt;/RecNum&gt;&lt;DisplayText&gt;[5]&lt;/DisplayText&gt;&lt;record&gt;&lt;rec-number&gt;129&lt;/rec-number&gt;&lt;foreign-keys&gt;&lt;key app="EN" db-id="9x0w0fsw9srvp8efdx2vr2skepzzxtea592a" timestamp="0"&gt;129&lt;/key&gt;&lt;/foreign-keys&gt;&lt;ref-type name="Journal Article"&gt;17&lt;/ref-type&gt;&lt;contributors&gt;&lt;authors&gt;&lt;author&gt;Rakness, K.&lt;/author&gt;&lt;author&gt;Gordon, G.&lt;/author&gt;&lt;author&gt;Langlais, B.&lt;/author&gt;&lt;author&gt;Masschelein, W.&lt;/author&gt;&lt;author&gt;Matsumoto, N.&lt;/author&gt;&lt;author&gt;Richard, Y.&lt;/author&gt;&lt;author&gt;Robson, C. M.&lt;/author&gt;&lt;author&gt;Somiya, I.&lt;/author&gt;&lt;/authors&gt;&lt;/contributors&gt;&lt;auth-address&gt;MIAMI UNIV,DEPT CHEM,OXFORD,OH 45056. TRAILIGAZ,F-95145 GARGES LES GONESS,FRANCE. CIRSEE,F-78230 LE PECQ,FRANCE. KYOTO UNIV,SAKYO KU,KYOTO 606,JAPAN. SEICHO IND CO LTD,OHTA KU,TOKYO 145,JAPAN.&amp;#xD;Rakness, K (reprint author), PROC APPLICAT INC,2627 REDWING RD,FT COLLINS,CO 80526, USA.&lt;/auth-address&gt;&lt;titles&gt;&lt;title&gt;Guideline for measurement of ozone concentration in the process gas from an ozone generator&lt;/title&gt;&lt;secondary-title&gt;Ozone-Science &amp;amp; Engineering&lt;/secondary-title&gt;&lt;alt-title&gt;Ozone-Sci. Eng.&lt;/alt-title&gt;&lt;/titles&gt;&lt;pages&gt;209-229&lt;/pages&gt;&lt;volume&gt;18&lt;/volume&gt;&lt;number&gt;3&lt;/number&gt;&lt;dates&gt;&lt;year&gt;1996&lt;/year&gt;&lt;pub-dates&gt;&lt;date&gt;Aug&lt;/date&gt;&lt;/pub-dates&gt;&lt;/dates&gt;&lt;isbn&gt;0191-9512&lt;/isbn&gt;&lt;accession-num&gt;WOS:A1996VG54800003&lt;/accession-num&gt;&lt;work-type&gt;Article&lt;/work-type&gt;&lt;urls&gt;&lt;related-urls&gt;&lt;url&gt;&amp;lt;Go to ISI&amp;gt;://WOS:A1996VG54800003&lt;/url&gt;&lt;/related-urls&gt;&lt;/urls&gt;&lt;electronic-resource-num&gt;10.1080/01919519608547327&lt;/electronic-resource-num&gt;&lt;language&gt;English&lt;/language&gt;&lt;/record&gt;&lt;/Cite&gt;&lt;/EndNote&gt;</w:instrText>
      </w:r>
      <w:r w:rsidRPr="00B15C04">
        <w:rPr>
          <w:rFonts w:cstheme="minorHAnsi"/>
          <w:lang w:val="en-US"/>
        </w:rPr>
        <w:fldChar w:fldCharType="separate"/>
      </w:r>
      <w:r w:rsidR="009640D7">
        <w:rPr>
          <w:rFonts w:cstheme="minorHAnsi"/>
          <w:noProof/>
          <w:lang w:val="en-US"/>
        </w:rPr>
        <w:t>[5]</w:t>
      </w:r>
      <w:r w:rsidRPr="00B15C04">
        <w:rPr>
          <w:rFonts w:cstheme="minorHAnsi"/>
          <w:lang w:val="en-US"/>
        </w:rPr>
        <w:fldChar w:fldCharType="end"/>
      </w:r>
      <w:r>
        <w:rPr>
          <w:rFonts w:cstheme="minorHAnsi"/>
          <w:lang w:val="en-US"/>
        </w:rPr>
        <w:t>.</w:t>
      </w:r>
      <w:r w:rsidRPr="00B15C04" w:rsidDel="004E6C94">
        <w:rPr>
          <w:rFonts w:cstheme="minorHAnsi"/>
        </w:rPr>
        <w:t xml:space="preserve"> </w:t>
      </w:r>
    </w:p>
    <w:p w14:paraId="76904301" w14:textId="666836A5" w:rsidR="003E7A4C" w:rsidRDefault="003E7A4C" w:rsidP="003E7A4C">
      <w:pPr>
        <w:pStyle w:val="Heading1"/>
      </w:pPr>
      <w:bookmarkStart w:id="2" w:name="_Toc40685885"/>
      <w:r>
        <w:t>Tables o</w:t>
      </w:r>
      <w:r w:rsidR="00A64777">
        <w:t xml:space="preserve">f </w:t>
      </w:r>
      <w:proofErr w:type="spellStart"/>
      <w:r w:rsidR="00A64777">
        <w:t>J</w:t>
      </w:r>
      <w:r w:rsidR="00A64777">
        <w:rPr>
          <w:vertAlign w:val="subscript"/>
        </w:rPr>
        <w:t>min</w:t>
      </w:r>
      <w:proofErr w:type="spellEnd"/>
      <w:r w:rsidR="00A64777">
        <w:t xml:space="preserve"> for each impure H</w:t>
      </w:r>
      <w:r w:rsidR="00A64777">
        <w:rPr>
          <w:vertAlign w:val="subscript"/>
        </w:rPr>
        <w:t>2</w:t>
      </w:r>
      <w:r w:rsidR="00A64777">
        <w:t xml:space="preserve"> feed</w:t>
      </w:r>
      <w:bookmarkEnd w:id="2"/>
    </w:p>
    <w:p w14:paraId="47054590" w14:textId="77777777" w:rsidR="00EB33BD" w:rsidRPr="00EB33BD" w:rsidRDefault="00EB33BD" w:rsidP="00EB33BD"/>
    <w:p w14:paraId="77AE9DC9" w14:textId="74D34E62" w:rsidR="000F2E41" w:rsidRPr="00AD0B83" w:rsidRDefault="000F2E41" w:rsidP="000F2E41">
      <w:pPr>
        <w:spacing w:after="0" w:line="240" w:lineRule="auto"/>
        <w:jc w:val="both"/>
        <w:rPr>
          <w:i/>
          <w:iCs/>
          <w:sz w:val="20"/>
        </w:rPr>
      </w:pPr>
      <w:bookmarkStart w:id="3" w:name="_Toc26346458"/>
      <w:r w:rsidRPr="00AD0B83">
        <w:rPr>
          <w:b/>
          <w:i/>
          <w:iCs/>
          <w:sz w:val="20"/>
        </w:rPr>
        <w:t xml:space="preserve">Table </w:t>
      </w:r>
      <w:r w:rsidR="00C65E9F">
        <w:rPr>
          <w:b/>
          <w:i/>
          <w:iCs/>
          <w:sz w:val="20"/>
        </w:rPr>
        <w:t>S1</w:t>
      </w:r>
      <w:r w:rsidRPr="00AD0B83">
        <w:rPr>
          <w:b/>
          <w:i/>
          <w:iCs/>
          <w:sz w:val="20"/>
        </w:rPr>
        <w:t>:</w:t>
      </w:r>
      <w:r w:rsidRPr="00AD0B83">
        <w:rPr>
          <w:i/>
          <w:iCs/>
          <w:sz w:val="20"/>
        </w:rPr>
        <w:t xml:space="preserve"> </w:t>
      </w:r>
      <w:r w:rsidRPr="007527ED">
        <w:rPr>
          <w:b/>
          <w:bCs/>
          <w:i/>
          <w:iCs/>
          <w:sz w:val="20"/>
        </w:rPr>
        <w:t xml:space="preserve">Long term </w:t>
      </w:r>
      <w:r>
        <w:rPr>
          <w:b/>
          <w:bCs/>
          <w:i/>
          <w:iCs/>
          <w:sz w:val="20"/>
        </w:rPr>
        <w:t xml:space="preserve">limiting </w:t>
      </w:r>
      <w:r w:rsidRPr="00A90976">
        <w:rPr>
          <w:b/>
          <w:bCs/>
          <w:i/>
          <w:iCs/>
          <w:sz w:val="20"/>
        </w:rPr>
        <w:t>EHP performance as a function of mitigation strategy</w:t>
      </w:r>
      <w:r>
        <w:rPr>
          <w:b/>
          <w:bCs/>
          <w:i/>
          <w:iCs/>
          <w:sz w:val="20"/>
        </w:rPr>
        <w:t xml:space="preserve"> when operating </w:t>
      </w:r>
      <w:r w:rsidR="00CD43B7">
        <w:rPr>
          <w:b/>
          <w:bCs/>
          <w:i/>
          <w:iCs/>
          <w:sz w:val="20"/>
        </w:rPr>
        <w:t>with different</w:t>
      </w:r>
      <w:r w:rsidRPr="00B27D32">
        <w:rPr>
          <w:b/>
          <w:bCs/>
          <w:i/>
          <w:iCs/>
          <w:sz w:val="20"/>
        </w:rPr>
        <w:t xml:space="preserve"> </w:t>
      </w:r>
      <w:r w:rsidRPr="00A90976">
        <w:rPr>
          <w:b/>
          <w:bCs/>
          <w:i/>
          <w:iCs/>
          <w:sz w:val="20"/>
        </w:rPr>
        <w:t>feed</w:t>
      </w:r>
      <w:r w:rsidR="00CD43B7">
        <w:rPr>
          <w:b/>
          <w:bCs/>
          <w:i/>
          <w:iCs/>
          <w:sz w:val="20"/>
        </w:rPr>
        <w:t>s</w:t>
      </w:r>
      <w:r w:rsidRPr="00A90976">
        <w:rPr>
          <w:b/>
          <w:bCs/>
          <w:i/>
          <w:iCs/>
          <w:sz w:val="20"/>
        </w:rPr>
        <w:t>.</w:t>
      </w:r>
      <w:r>
        <w:rPr>
          <w:i/>
          <w:iCs/>
          <w:sz w:val="20"/>
        </w:rPr>
        <w:t xml:space="preserve"> Long term extrapolated performance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max</m:t>
                    </m:r>
                  </m:sub>
                </m:sSub>
              </m:den>
            </m:f>
          </m:e>
        </m:d>
      </m:oMath>
      <w:r w:rsidRPr="00AD0B83">
        <w:rPr>
          <w:i/>
          <w:iCs/>
          <w:sz w:val="20"/>
        </w:rPr>
        <w:t xml:space="preserve"> </w:t>
      </w:r>
      <w:r>
        <w:rPr>
          <w:i/>
          <w:iCs/>
          <w:sz w:val="20"/>
        </w:rPr>
        <w:t xml:space="preserve">in %, for the EHP polarised </w:t>
      </w:r>
      <w:r w:rsidRPr="00AD0B83">
        <w:rPr>
          <w:i/>
          <w:iCs/>
          <w:sz w:val="20"/>
        </w:rPr>
        <w:t>at 100 mV and 20</w:t>
      </w:r>
      <w:r>
        <w:rPr>
          <w:i/>
          <w:iCs/>
          <w:sz w:val="20"/>
        </w:rPr>
        <w:t>0 mV, with and without an O</w:t>
      </w:r>
      <w:r w:rsidRPr="003841E7">
        <w:rPr>
          <w:i/>
          <w:iCs/>
          <w:sz w:val="20"/>
          <w:vertAlign w:val="subscript"/>
        </w:rPr>
        <w:t>2</w:t>
      </w:r>
      <w:r>
        <w:rPr>
          <w:i/>
          <w:iCs/>
          <w:sz w:val="20"/>
        </w:rPr>
        <w:t xml:space="preserve"> or O</w:t>
      </w:r>
      <w:r w:rsidRPr="003841E7">
        <w:rPr>
          <w:i/>
          <w:iCs/>
          <w:sz w:val="20"/>
          <w:vertAlign w:val="subscript"/>
        </w:rPr>
        <w:t>2</w:t>
      </w:r>
      <w:r>
        <w:rPr>
          <w:i/>
          <w:iCs/>
          <w:sz w:val="20"/>
        </w:rPr>
        <w:t>/O</w:t>
      </w:r>
      <w:r w:rsidRPr="003841E7">
        <w:rPr>
          <w:i/>
          <w:iCs/>
          <w:sz w:val="20"/>
          <w:vertAlign w:val="subscript"/>
        </w:rPr>
        <w:t>3</w:t>
      </w:r>
      <w:r>
        <w:rPr>
          <w:i/>
          <w:iCs/>
          <w:sz w:val="20"/>
        </w:rPr>
        <w:t xml:space="preserve"> bleed, using Pt/Pt or </w:t>
      </w:r>
      <w:proofErr w:type="spellStart"/>
      <w:r>
        <w:rPr>
          <w:i/>
          <w:iCs/>
          <w:sz w:val="20"/>
        </w:rPr>
        <w:t>PtRu</w:t>
      </w:r>
      <w:proofErr w:type="spellEnd"/>
      <w:r>
        <w:rPr>
          <w:i/>
          <w:iCs/>
          <w:sz w:val="20"/>
        </w:rPr>
        <w:t xml:space="preserve">/Pt </w:t>
      </w:r>
      <w:proofErr w:type="spellStart"/>
      <w:r>
        <w:rPr>
          <w:i/>
          <w:iCs/>
          <w:sz w:val="20"/>
        </w:rPr>
        <w:t>MEAs</w:t>
      </w:r>
      <w:r w:rsidRPr="00B658B2">
        <w:rPr>
          <w:i/>
          <w:iCs/>
          <w:sz w:val="20"/>
          <w:szCs w:val="20"/>
        </w:rPr>
        <w:t>.</w:t>
      </w:r>
      <w:proofErr w:type="spellEnd"/>
      <w:r>
        <w:rPr>
          <w:rFonts w:eastAsiaTheme="minorEastAsia"/>
          <w:i/>
          <w:sz w:val="20"/>
          <w:szCs w:val="20"/>
        </w:rPr>
        <w:t xml:space="preserve"> See </w:t>
      </w:r>
      <w:r w:rsidR="00FB54CE">
        <w:rPr>
          <w:rFonts w:eastAsiaTheme="minorEastAsia"/>
          <w:i/>
          <w:sz w:val="20"/>
          <w:szCs w:val="20"/>
        </w:rPr>
        <w:t>Eq. 17</w:t>
      </w:r>
      <w:r>
        <w:rPr>
          <w:rFonts w:eastAsiaTheme="minorEastAsia"/>
          <w:i/>
          <w:sz w:val="20"/>
          <w:szCs w:val="20"/>
        </w:rPr>
        <w:t>.</w:t>
      </w:r>
      <w:bookmarkEnd w:id="3"/>
    </w:p>
    <w:tbl>
      <w:tblPr>
        <w:tblStyle w:val="GridTable1Light-Accent3"/>
        <w:tblW w:w="0" w:type="auto"/>
        <w:jc w:val="center"/>
        <w:tblLook w:val="04A0" w:firstRow="1" w:lastRow="0" w:firstColumn="1" w:lastColumn="0" w:noHBand="0" w:noVBand="1"/>
      </w:tblPr>
      <w:tblGrid>
        <w:gridCol w:w="1718"/>
        <w:gridCol w:w="1821"/>
        <w:gridCol w:w="1559"/>
        <w:gridCol w:w="1418"/>
        <w:gridCol w:w="1134"/>
        <w:gridCol w:w="1366"/>
      </w:tblGrid>
      <w:tr w:rsidR="00EB7264" w:rsidRPr="00C9222B" w14:paraId="23148C7B" w14:textId="77777777" w:rsidTr="00CD43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shd w:val="clear" w:color="auto" w:fill="EDEDED" w:themeFill="accent3" w:themeFillTint="33"/>
          </w:tcPr>
          <w:p w14:paraId="00E82827" w14:textId="77777777" w:rsidR="00EB7264" w:rsidRDefault="00EB7264" w:rsidP="001B4E27">
            <w:pPr>
              <w:spacing w:line="360" w:lineRule="auto"/>
              <w:jc w:val="center"/>
            </w:pPr>
          </w:p>
        </w:tc>
        <w:tc>
          <w:tcPr>
            <w:tcW w:w="1821" w:type="dxa"/>
            <w:shd w:val="clear" w:color="auto" w:fill="EDEDED" w:themeFill="accent3" w:themeFillTint="33"/>
          </w:tcPr>
          <w:p w14:paraId="5CABC7D8" w14:textId="77777777" w:rsidR="00EB7264" w:rsidRDefault="00EB7264" w:rsidP="001B4E2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5477" w:type="dxa"/>
            <w:gridSpan w:val="4"/>
            <w:shd w:val="clear" w:color="auto" w:fill="EDEDED" w:themeFill="accent3" w:themeFillTint="33"/>
          </w:tcPr>
          <w:p w14:paraId="655904A8" w14:textId="72CDCFDA" w:rsidR="00EB7264" w:rsidRPr="00B658B2" w:rsidRDefault="00EB7264" w:rsidP="001B4E2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Extrapolated</w:t>
            </w:r>
            <w:r w:rsidRPr="0051591C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steady-state </w:t>
            </w:r>
            <w:r w:rsidRPr="0051591C">
              <w:rPr>
                <w:rFonts w:ascii="Calibri" w:eastAsia="Calibri" w:hAnsi="Calibri" w:cs="Times New Roman"/>
              </w:rPr>
              <w:t>performance with mitigation strategy</w:t>
            </w:r>
            <w:r>
              <w:rPr>
                <w:rFonts w:ascii="Calibri" w:eastAsia="Calibri" w:hAnsi="Calibri" w:cs="Times New Roman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min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max</m:t>
                          </m:r>
                        </m:sub>
                      </m:sSub>
                    </m:den>
                  </m:f>
                </m:e>
              </m:d>
            </m:oMath>
            <w:r>
              <w:rPr>
                <w:rFonts w:ascii="Calibri" w:eastAsia="Calibri" w:hAnsi="Calibri" w:cs="Times New Roman"/>
              </w:rPr>
              <w:t>/ %</w:t>
            </w:r>
          </w:p>
        </w:tc>
      </w:tr>
      <w:tr w:rsidR="00EB7264" w:rsidRPr="00C9222B" w14:paraId="07AD9902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shd w:val="clear" w:color="auto" w:fill="EDEDED" w:themeFill="accent3" w:themeFillTint="33"/>
          </w:tcPr>
          <w:p w14:paraId="665E1BC1" w14:textId="77777777" w:rsidR="00EB7264" w:rsidRPr="00C9222B" w:rsidRDefault="00EB7264" w:rsidP="001B4E27">
            <w:pPr>
              <w:spacing w:line="360" w:lineRule="auto"/>
              <w:jc w:val="center"/>
            </w:pPr>
            <w:r>
              <w:t>Anode/Cathode</w:t>
            </w:r>
          </w:p>
        </w:tc>
        <w:tc>
          <w:tcPr>
            <w:tcW w:w="1821" w:type="dxa"/>
            <w:shd w:val="clear" w:color="auto" w:fill="EDEDED" w:themeFill="accent3" w:themeFillTint="33"/>
          </w:tcPr>
          <w:p w14:paraId="3A5B504F" w14:textId="450EBAB8" w:rsidR="00EB7264" w:rsidRDefault="0000583B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Feed</w:t>
            </w:r>
          </w:p>
        </w:tc>
        <w:tc>
          <w:tcPr>
            <w:tcW w:w="1559" w:type="dxa"/>
            <w:shd w:val="clear" w:color="auto" w:fill="EDEDED" w:themeFill="accent3" w:themeFillTint="33"/>
          </w:tcPr>
          <w:p w14:paraId="435BA97C" w14:textId="7D2CCA56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Voltage</w:t>
            </w:r>
            <w:r w:rsidRPr="00C9222B">
              <w:t xml:space="preserve"> / mV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E81C2E1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mitigation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31DFA7E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O</w:t>
            </w:r>
            <w:r w:rsidRPr="00C9222B">
              <w:rPr>
                <w:vertAlign w:val="subscript"/>
              </w:rPr>
              <w:t>2</w:t>
            </w:r>
            <w:r w:rsidRPr="00C9222B">
              <w:t xml:space="preserve"> bleed</w:t>
            </w:r>
          </w:p>
        </w:tc>
        <w:tc>
          <w:tcPr>
            <w:tcW w:w="1366" w:type="dxa"/>
            <w:shd w:val="clear" w:color="auto" w:fill="EDEDED" w:themeFill="accent3" w:themeFillTint="33"/>
          </w:tcPr>
          <w:p w14:paraId="701F9BEC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>
              <w:rPr>
                <w:vertAlign w:val="subscript"/>
              </w:rPr>
              <w:t>2</w:t>
            </w:r>
            <w:r>
              <w:t>/</w:t>
            </w:r>
            <w:r w:rsidRPr="00C9222B">
              <w:t>O</w:t>
            </w:r>
            <w:r w:rsidRPr="00C9222B">
              <w:rPr>
                <w:vertAlign w:val="subscript"/>
              </w:rPr>
              <w:t>3</w:t>
            </w:r>
            <w:r w:rsidRPr="00C9222B">
              <w:t xml:space="preserve"> bleed</w:t>
            </w:r>
          </w:p>
        </w:tc>
      </w:tr>
      <w:tr w:rsidR="00EB7264" w:rsidRPr="00C9222B" w14:paraId="05D84553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29D3A756" w14:textId="77777777" w:rsidR="00EB7264" w:rsidRPr="00C9222B" w:rsidRDefault="00EB7264" w:rsidP="001B4E27">
            <w:pPr>
              <w:spacing w:line="360" w:lineRule="auto"/>
              <w:jc w:val="center"/>
            </w:pPr>
            <w:r w:rsidRPr="00C9222B">
              <w:t>Pt/Pt</w:t>
            </w:r>
          </w:p>
        </w:tc>
        <w:tc>
          <w:tcPr>
            <w:tcW w:w="1821" w:type="dxa"/>
          </w:tcPr>
          <w:p w14:paraId="5622DB45" w14:textId="0BD00A62" w:rsidR="00EB7264" w:rsidRPr="0000583B" w:rsidRDefault="0000583B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+20 ppm CO</w:t>
            </w:r>
          </w:p>
        </w:tc>
        <w:tc>
          <w:tcPr>
            <w:tcW w:w="1559" w:type="dxa"/>
          </w:tcPr>
          <w:p w14:paraId="37C75E44" w14:textId="3B66143A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100</w:t>
            </w:r>
          </w:p>
        </w:tc>
        <w:tc>
          <w:tcPr>
            <w:tcW w:w="1418" w:type="dxa"/>
          </w:tcPr>
          <w:p w14:paraId="7678303D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3412">
              <w:t>0.0</w:t>
            </w:r>
          </w:p>
        </w:tc>
        <w:tc>
          <w:tcPr>
            <w:tcW w:w="1134" w:type="dxa"/>
          </w:tcPr>
          <w:p w14:paraId="7BDF96AF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3412">
              <w:t>29.3</w:t>
            </w:r>
          </w:p>
        </w:tc>
        <w:tc>
          <w:tcPr>
            <w:tcW w:w="1366" w:type="dxa"/>
          </w:tcPr>
          <w:p w14:paraId="4BA4A199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3412">
              <w:t>41.0</w:t>
            </w:r>
          </w:p>
        </w:tc>
      </w:tr>
      <w:tr w:rsidR="00EB7264" w:rsidRPr="00C9222B" w14:paraId="569E78A5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54E8335A" w14:textId="77777777" w:rsidR="00EB7264" w:rsidRPr="00C9222B" w:rsidRDefault="00EB7264" w:rsidP="001B4E27">
            <w:pPr>
              <w:spacing w:line="360" w:lineRule="auto"/>
              <w:jc w:val="center"/>
            </w:pPr>
            <w:r w:rsidRPr="00C9222B">
              <w:t>Pt/Pt</w:t>
            </w:r>
          </w:p>
        </w:tc>
        <w:tc>
          <w:tcPr>
            <w:tcW w:w="1821" w:type="dxa"/>
          </w:tcPr>
          <w:p w14:paraId="6349C9CE" w14:textId="6939C278" w:rsidR="00EB7264" w:rsidRPr="00C9222B" w:rsidRDefault="0000583B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+20 ppm CO</w:t>
            </w:r>
          </w:p>
        </w:tc>
        <w:tc>
          <w:tcPr>
            <w:tcW w:w="1559" w:type="dxa"/>
          </w:tcPr>
          <w:p w14:paraId="6B06F85B" w14:textId="4CBBFF9B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200</w:t>
            </w:r>
          </w:p>
        </w:tc>
        <w:tc>
          <w:tcPr>
            <w:tcW w:w="1418" w:type="dxa"/>
          </w:tcPr>
          <w:p w14:paraId="0572B426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717E">
              <w:t>0.0</w:t>
            </w:r>
          </w:p>
        </w:tc>
        <w:tc>
          <w:tcPr>
            <w:tcW w:w="1134" w:type="dxa"/>
          </w:tcPr>
          <w:p w14:paraId="1C75B74D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717E">
              <w:t>72.7</w:t>
            </w:r>
          </w:p>
        </w:tc>
        <w:tc>
          <w:tcPr>
            <w:tcW w:w="1366" w:type="dxa"/>
          </w:tcPr>
          <w:p w14:paraId="6B05BFDD" w14:textId="77777777" w:rsidR="00EB7264" w:rsidRPr="00C9222B" w:rsidRDefault="00EB7264" w:rsidP="001B4E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717E">
              <w:t>73.6</w:t>
            </w:r>
          </w:p>
        </w:tc>
      </w:tr>
      <w:tr w:rsidR="00CD43B7" w:rsidRPr="00C9222B" w14:paraId="0FCE560E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C13DE4C" w14:textId="6D3DD32D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7143C746" w14:textId="357F9B32" w:rsid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>2</w:t>
            </w:r>
          </w:p>
        </w:tc>
        <w:tc>
          <w:tcPr>
            <w:tcW w:w="1559" w:type="dxa"/>
          </w:tcPr>
          <w:p w14:paraId="5040B513" w14:textId="7B71AA72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100</w:t>
            </w:r>
          </w:p>
        </w:tc>
        <w:tc>
          <w:tcPr>
            <w:tcW w:w="1418" w:type="dxa"/>
          </w:tcPr>
          <w:p w14:paraId="5D6F826D" w14:textId="52A4DD16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72B2">
              <w:t>9</w:t>
            </w:r>
            <w:r w:rsidRPr="00B658B2">
              <w:t>6.5</w:t>
            </w:r>
          </w:p>
        </w:tc>
        <w:tc>
          <w:tcPr>
            <w:tcW w:w="1134" w:type="dxa"/>
          </w:tcPr>
          <w:p w14:paraId="19EB785A" w14:textId="19C270A2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66" w:type="dxa"/>
          </w:tcPr>
          <w:p w14:paraId="7974C59F" w14:textId="5367AFF2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CD43B7" w:rsidRPr="00C9222B" w14:paraId="454A904B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682D1C0A" w14:textId="77DB5536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25998D44" w14:textId="4BD5C07D" w:rsid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 xml:space="preserve">2 </w:t>
            </w:r>
          </w:p>
        </w:tc>
        <w:tc>
          <w:tcPr>
            <w:tcW w:w="1559" w:type="dxa"/>
          </w:tcPr>
          <w:p w14:paraId="0ECD372F" w14:textId="624652A0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200</w:t>
            </w:r>
          </w:p>
        </w:tc>
        <w:tc>
          <w:tcPr>
            <w:tcW w:w="1418" w:type="dxa"/>
          </w:tcPr>
          <w:p w14:paraId="71CAB281" w14:textId="3EDCAE73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72B2">
              <w:t>9</w:t>
            </w:r>
            <w:r w:rsidRPr="00B658B2">
              <w:t>3.9</w:t>
            </w:r>
          </w:p>
        </w:tc>
        <w:tc>
          <w:tcPr>
            <w:tcW w:w="1134" w:type="dxa"/>
          </w:tcPr>
          <w:p w14:paraId="082EF40E" w14:textId="331D41F4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66" w:type="dxa"/>
          </w:tcPr>
          <w:p w14:paraId="0C5573DD" w14:textId="0477EEC2" w:rsidR="00CD43B7" w:rsidRPr="0083717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CD43B7" w:rsidRPr="00C9222B" w14:paraId="5949EE22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1887396C" w14:textId="77777777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5264999A" w14:textId="67E67066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+20 ppm CO</w:t>
            </w:r>
          </w:p>
        </w:tc>
        <w:tc>
          <w:tcPr>
            <w:tcW w:w="1559" w:type="dxa"/>
          </w:tcPr>
          <w:p w14:paraId="16B291CB" w14:textId="4F3F81D5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100</w:t>
            </w:r>
          </w:p>
        </w:tc>
        <w:tc>
          <w:tcPr>
            <w:tcW w:w="1418" w:type="dxa"/>
          </w:tcPr>
          <w:p w14:paraId="5B8FDD01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4178">
              <w:t>0.0</w:t>
            </w:r>
          </w:p>
        </w:tc>
        <w:tc>
          <w:tcPr>
            <w:tcW w:w="1134" w:type="dxa"/>
          </w:tcPr>
          <w:p w14:paraId="391E5B69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4178">
              <w:t>89.3</w:t>
            </w:r>
          </w:p>
        </w:tc>
        <w:tc>
          <w:tcPr>
            <w:tcW w:w="1366" w:type="dxa"/>
          </w:tcPr>
          <w:p w14:paraId="5CA5A223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4178">
              <w:t>91.2</w:t>
            </w:r>
          </w:p>
        </w:tc>
      </w:tr>
      <w:tr w:rsidR="00CD43B7" w:rsidRPr="00C9222B" w14:paraId="471CCF00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4416AE4" w14:textId="77777777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0A8646BA" w14:textId="0E72EE19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+20 ppm CO</w:t>
            </w:r>
          </w:p>
        </w:tc>
        <w:tc>
          <w:tcPr>
            <w:tcW w:w="1559" w:type="dxa"/>
          </w:tcPr>
          <w:p w14:paraId="5CAE6CD1" w14:textId="69C01F86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200</w:t>
            </w:r>
          </w:p>
        </w:tc>
        <w:tc>
          <w:tcPr>
            <w:tcW w:w="1418" w:type="dxa"/>
          </w:tcPr>
          <w:p w14:paraId="2A916C69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E8E">
              <w:t>0.0</w:t>
            </w:r>
          </w:p>
        </w:tc>
        <w:tc>
          <w:tcPr>
            <w:tcW w:w="1134" w:type="dxa"/>
          </w:tcPr>
          <w:p w14:paraId="27F8D3DC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E8E">
              <w:t>88.5</w:t>
            </w:r>
          </w:p>
        </w:tc>
        <w:tc>
          <w:tcPr>
            <w:tcW w:w="1366" w:type="dxa"/>
          </w:tcPr>
          <w:p w14:paraId="0FE45EFD" w14:textId="77777777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E8E">
              <w:t>88.9</w:t>
            </w:r>
          </w:p>
        </w:tc>
      </w:tr>
      <w:tr w:rsidR="00CD43B7" w:rsidRPr="00C9222B" w14:paraId="653BCEB5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45714C35" w14:textId="37F066A7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26856DEA" w14:textId="7DDB46B5" w:rsid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83B">
              <w:t>SMR-WGS</w:t>
            </w:r>
          </w:p>
        </w:tc>
        <w:tc>
          <w:tcPr>
            <w:tcW w:w="1559" w:type="dxa"/>
          </w:tcPr>
          <w:p w14:paraId="67D6699F" w14:textId="01094AA8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100</w:t>
            </w:r>
          </w:p>
        </w:tc>
        <w:tc>
          <w:tcPr>
            <w:tcW w:w="1418" w:type="dxa"/>
          </w:tcPr>
          <w:p w14:paraId="279EDAC5" w14:textId="5C81C92D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0E8">
              <w:t>2.6</w:t>
            </w:r>
          </w:p>
        </w:tc>
        <w:tc>
          <w:tcPr>
            <w:tcW w:w="1134" w:type="dxa"/>
          </w:tcPr>
          <w:p w14:paraId="143B8186" w14:textId="7A0F9B63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0E8">
              <w:t>48.5</w:t>
            </w:r>
            <w:r>
              <w:rPr>
                <w:vertAlign w:val="superscript"/>
              </w:rPr>
              <w:t>a</w:t>
            </w:r>
          </w:p>
        </w:tc>
        <w:tc>
          <w:tcPr>
            <w:tcW w:w="1366" w:type="dxa"/>
          </w:tcPr>
          <w:p w14:paraId="49E4AFDF" w14:textId="43C91AAD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0E8">
              <w:t>59.7</w:t>
            </w:r>
          </w:p>
        </w:tc>
      </w:tr>
      <w:tr w:rsidR="00CD43B7" w:rsidRPr="00C9222B" w14:paraId="1E22711A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7592AD52" w14:textId="1C9EDB67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17101D3A" w14:textId="27DB7710" w:rsid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83B">
              <w:t>SMR-WGS</w:t>
            </w:r>
          </w:p>
        </w:tc>
        <w:tc>
          <w:tcPr>
            <w:tcW w:w="1559" w:type="dxa"/>
          </w:tcPr>
          <w:p w14:paraId="603DE60D" w14:textId="1511467A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9222B">
              <w:t>200</w:t>
            </w:r>
          </w:p>
        </w:tc>
        <w:tc>
          <w:tcPr>
            <w:tcW w:w="1418" w:type="dxa"/>
          </w:tcPr>
          <w:p w14:paraId="41AF7277" w14:textId="52C971D0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62F3">
              <w:t>4.6</w:t>
            </w:r>
          </w:p>
        </w:tc>
        <w:tc>
          <w:tcPr>
            <w:tcW w:w="1134" w:type="dxa"/>
          </w:tcPr>
          <w:p w14:paraId="02C70EBC" w14:textId="15201AF2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62F3">
              <w:t>66.2</w:t>
            </w:r>
            <w:r w:rsidRPr="00B658B2">
              <w:rPr>
                <w:vertAlign w:val="superscript"/>
              </w:rPr>
              <w:t>a</w:t>
            </w:r>
          </w:p>
        </w:tc>
        <w:tc>
          <w:tcPr>
            <w:tcW w:w="1366" w:type="dxa"/>
          </w:tcPr>
          <w:p w14:paraId="298CEB0F" w14:textId="0BB67C5A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62F3">
              <w:t>72.6</w:t>
            </w:r>
          </w:p>
        </w:tc>
      </w:tr>
      <w:tr w:rsidR="00CD43B7" w:rsidRPr="00C9222B" w14:paraId="724681C4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69B185E9" w14:textId="25E92C83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5A6B3C12" w14:textId="496E5EDA" w:rsidR="00CD43B7" w:rsidRPr="0000583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 xml:space="preserve">2 </w:t>
            </w:r>
            <w:r w:rsidRPr="00005A3A">
              <w:rPr>
                <w:iCs/>
              </w:rPr>
              <w:t>+ 10</w:t>
            </w:r>
            <w:r>
              <w:rPr>
                <w:iCs/>
              </w:rPr>
              <w:t>0</w:t>
            </w:r>
            <w:r w:rsidRPr="00005A3A">
              <w:rPr>
                <w:iCs/>
              </w:rPr>
              <w:t xml:space="preserve"> ppb 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>S</w:t>
            </w:r>
          </w:p>
        </w:tc>
        <w:tc>
          <w:tcPr>
            <w:tcW w:w="1559" w:type="dxa"/>
          </w:tcPr>
          <w:p w14:paraId="5EEC651D" w14:textId="2A39BDEB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100</w:t>
            </w:r>
          </w:p>
        </w:tc>
        <w:tc>
          <w:tcPr>
            <w:tcW w:w="1418" w:type="dxa"/>
          </w:tcPr>
          <w:p w14:paraId="2DEFFCED" w14:textId="0437A95B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317D">
              <w:t>85.4</w:t>
            </w:r>
            <w:r>
              <w:rPr>
                <w:vertAlign w:val="superscript"/>
              </w:rPr>
              <w:t>a</w:t>
            </w:r>
          </w:p>
        </w:tc>
        <w:tc>
          <w:tcPr>
            <w:tcW w:w="1134" w:type="dxa"/>
          </w:tcPr>
          <w:p w14:paraId="6AC6DF72" w14:textId="6668B863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317D">
              <w:t>98.5</w:t>
            </w:r>
          </w:p>
        </w:tc>
        <w:tc>
          <w:tcPr>
            <w:tcW w:w="1366" w:type="dxa"/>
          </w:tcPr>
          <w:p w14:paraId="6A76FFF6" w14:textId="5A768DDF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317D">
              <w:t>98.1</w:t>
            </w:r>
          </w:p>
        </w:tc>
      </w:tr>
      <w:tr w:rsidR="00CD43B7" w:rsidRPr="00C9222B" w14:paraId="6973ED20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36883B3F" w14:textId="7D5D6777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2355AB44" w14:textId="112D9109" w:rsidR="00CD43B7" w:rsidRPr="0000583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 xml:space="preserve">2 </w:t>
            </w:r>
            <w:r w:rsidRPr="00005A3A">
              <w:rPr>
                <w:iCs/>
              </w:rPr>
              <w:t>+ 10</w:t>
            </w:r>
            <w:r>
              <w:rPr>
                <w:iCs/>
              </w:rPr>
              <w:t>0</w:t>
            </w:r>
            <w:r w:rsidRPr="00005A3A">
              <w:rPr>
                <w:iCs/>
              </w:rPr>
              <w:t xml:space="preserve"> ppb 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>S</w:t>
            </w:r>
          </w:p>
        </w:tc>
        <w:tc>
          <w:tcPr>
            <w:tcW w:w="1559" w:type="dxa"/>
          </w:tcPr>
          <w:p w14:paraId="28981F34" w14:textId="1C21C4C3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200</w:t>
            </w:r>
          </w:p>
        </w:tc>
        <w:tc>
          <w:tcPr>
            <w:tcW w:w="1418" w:type="dxa"/>
          </w:tcPr>
          <w:p w14:paraId="6EF1DD03" w14:textId="5686330C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DE1">
              <w:t>84.4</w:t>
            </w:r>
            <w:r>
              <w:rPr>
                <w:vertAlign w:val="superscript"/>
              </w:rPr>
              <w:t>a</w:t>
            </w:r>
          </w:p>
        </w:tc>
        <w:tc>
          <w:tcPr>
            <w:tcW w:w="1134" w:type="dxa"/>
          </w:tcPr>
          <w:p w14:paraId="4FB8B519" w14:textId="756134C3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DE1">
              <w:t>98.8</w:t>
            </w:r>
          </w:p>
        </w:tc>
        <w:tc>
          <w:tcPr>
            <w:tcW w:w="1366" w:type="dxa"/>
          </w:tcPr>
          <w:p w14:paraId="7C086768" w14:textId="2D322224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DE1">
              <w:t>97.8</w:t>
            </w:r>
          </w:p>
        </w:tc>
      </w:tr>
      <w:tr w:rsidR="00CD43B7" w:rsidRPr="00C9222B" w14:paraId="6D71907C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5F1AC60" w14:textId="0357442F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236E889D" w14:textId="775477F2" w:rsidR="00CD43B7" w:rsidRPr="0000583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 xml:space="preserve"> + 1 pp</w:t>
            </w:r>
            <w:r>
              <w:rPr>
                <w:iCs/>
              </w:rPr>
              <w:t>m</w:t>
            </w:r>
            <w:r w:rsidRPr="00005A3A">
              <w:rPr>
                <w:iCs/>
              </w:rPr>
              <w:t xml:space="preserve"> 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>S</w:t>
            </w:r>
          </w:p>
        </w:tc>
        <w:tc>
          <w:tcPr>
            <w:tcW w:w="1559" w:type="dxa"/>
          </w:tcPr>
          <w:p w14:paraId="627BA92E" w14:textId="7E8A79F1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100</w:t>
            </w:r>
          </w:p>
        </w:tc>
        <w:tc>
          <w:tcPr>
            <w:tcW w:w="1418" w:type="dxa"/>
          </w:tcPr>
          <w:p w14:paraId="3D1621C1" w14:textId="21751CA5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0BAE">
              <w:t>14.5</w:t>
            </w:r>
            <w:r>
              <w:rPr>
                <w:vertAlign w:val="superscript"/>
              </w:rPr>
              <w:t>a</w:t>
            </w:r>
          </w:p>
        </w:tc>
        <w:tc>
          <w:tcPr>
            <w:tcW w:w="1134" w:type="dxa"/>
          </w:tcPr>
          <w:p w14:paraId="1519AD00" w14:textId="24D8B6CB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0BAE">
              <w:t>6.3</w:t>
            </w:r>
          </w:p>
        </w:tc>
        <w:tc>
          <w:tcPr>
            <w:tcW w:w="1366" w:type="dxa"/>
          </w:tcPr>
          <w:p w14:paraId="150EA235" w14:textId="28E93CD9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0BAE">
              <w:t>58.6</w:t>
            </w:r>
          </w:p>
        </w:tc>
      </w:tr>
      <w:tr w:rsidR="00CD43B7" w:rsidRPr="00C9222B" w14:paraId="3B50B73D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4BD0280E" w14:textId="45DF6D9B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0B9D7A54" w14:textId="16D02607" w:rsidR="00CD43B7" w:rsidRPr="0000583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A3A">
              <w:rPr>
                <w:iCs/>
              </w:rPr>
              <w:t>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 xml:space="preserve"> + 1 pp</w:t>
            </w:r>
            <w:r>
              <w:rPr>
                <w:iCs/>
              </w:rPr>
              <w:t>m</w:t>
            </w:r>
            <w:r w:rsidRPr="00005A3A">
              <w:rPr>
                <w:iCs/>
              </w:rPr>
              <w:t xml:space="preserve"> H</w:t>
            </w:r>
            <w:r w:rsidRPr="00005A3A">
              <w:rPr>
                <w:iCs/>
                <w:vertAlign w:val="subscript"/>
              </w:rPr>
              <w:t>2</w:t>
            </w:r>
            <w:r w:rsidRPr="00005A3A">
              <w:rPr>
                <w:iCs/>
              </w:rPr>
              <w:t>S</w:t>
            </w:r>
          </w:p>
        </w:tc>
        <w:tc>
          <w:tcPr>
            <w:tcW w:w="1559" w:type="dxa"/>
          </w:tcPr>
          <w:p w14:paraId="336AA8CE" w14:textId="4A4FA22D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200</w:t>
            </w:r>
          </w:p>
        </w:tc>
        <w:tc>
          <w:tcPr>
            <w:tcW w:w="1418" w:type="dxa"/>
          </w:tcPr>
          <w:p w14:paraId="1DDABAD5" w14:textId="6C0D64B2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563">
              <w:t>2.2</w:t>
            </w:r>
            <w:r>
              <w:rPr>
                <w:vertAlign w:val="superscript"/>
              </w:rPr>
              <w:t>a</w:t>
            </w:r>
          </w:p>
        </w:tc>
        <w:tc>
          <w:tcPr>
            <w:tcW w:w="1134" w:type="dxa"/>
          </w:tcPr>
          <w:p w14:paraId="6B3E489B" w14:textId="58DD0463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563">
              <w:t>0.0</w:t>
            </w:r>
          </w:p>
        </w:tc>
        <w:tc>
          <w:tcPr>
            <w:tcW w:w="1366" w:type="dxa"/>
          </w:tcPr>
          <w:p w14:paraId="4F744A3C" w14:textId="31FE3065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6563">
              <w:t>15.8</w:t>
            </w:r>
          </w:p>
        </w:tc>
      </w:tr>
      <w:tr w:rsidR="00CD43B7" w:rsidRPr="00C9222B" w14:paraId="550DE3CB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70C4A16D" w14:textId="162288CA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4271BE45" w14:textId="7882BE19" w:rsidR="00CD43B7" w:rsidRP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83B">
              <w:t>SMR-WGS</w:t>
            </w:r>
            <w:r>
              <w:t>-H</w:t>
            </w:r>
            <w:r>
              <w:rPr>
                <w:vertAlign w:val="subscript"/>
              </w:rPr>
              <w:t>2</w:t>
            </w:r>
            <w:r>
              <w:t>S</w:t>
            </w:r>
          </w:p>
        </w:tc>
        <w:tc>
          <w:tcPr>
            <w:tcW w:w="1559" w:type="dxa"/>
          </w:tcPr>
          <w:p w14:paraId="209D37A8" w14:textId="03BCB378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100</w:t>
            </w:r>
          </w:p>
        </w:tc>
        <w:tc>
          <w:tcPr>
            <w:tcW w:w="1418" w:type="dxa"/>
          </w:tcPr>
          <w:p w14:paraId="4A6CF2A9" w14:textId="793DB252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2EB">
              <w:t>1.1</w:t>
            </w:r>
          </w:p>
        </w:tc>
        <w:tc>
          <w:tcPr>
            <w:tcW w:w="1134" w:type="dxa"/>
          </w:tcPr>
          <w:p w14:paraId="50A613F0" w14:textId="4EEEE8AD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2EB">
              <w:t>33.6</w:t>
            </w:r>
          </w:p>
        </w:tc>
        <w:tc>
          <w:tcPr>
            <w:tcW w:w="1366" w:type="dxa"/>
          </w:tcPr>
          <w:p w14:paraId="0E57B02A" w14:textId="3E611C79" w:rsidR="00CD43B7" w:rsidRPr="006562F3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2EB">
              <w:t>66.7</w:t>
            </w:r>
          </w:p>
        </w:tc>
      </w:tr>
      <w:tr w:rsidR="00CD43B7" w:rsidRPr="00C9222B" w14:paraId="27F91869" w14:textId="77777777" w:rsidTr="00CD43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72A5848" w14:textId="45E664FB" w:rsidR="00CD43B7" w:rsidRPr="00C9222B" w:rsidRDefault="00CD43B7" w:rsidP="00CD43B7">
            <w:pPr>
              <w:spacing w:line="360" w:lineRule="auto"/>
              <w:jc w:val="center"/>
            </w:pPr>
            <w:proofErr w:type="spellStart"/>
            <w:r w:rsidRPr="00C9222B">
              <w:t>PtRu</w:t>
            </w:r>
            <w:proofErr w:type="spellEnd"/>
            <w:r w:rsidRPr="00C9222B">
              <w:t>/Pt</w:t>
            </w:r>
          </w:p>
        </w:tc>
        <w:tc>
          <w:tcPr>
            <w:tcW w:w="1821" w:type="dxa"/>
          </w:tcPr>
          <w:p w14:paraId="7E897721" w14:textId="5E1D4D06" w:rsidR="00CD43B7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583B">
              <w:t>SMR-WGS</w:t>
            </w:r>
            <w:r>
              <w:t>-H</w:t>
            </w:r>
            <w:r>
              <w:rPr>
                <w:vertAlign w:val="subscript"/>
              </w:rPr>
              <w:t>2</w:t>
            </w:r>
            <w:r>
              <w:t>S</w:t>
            </w:r>
          </w:p>
        </w:tc>
        <w:tc>
          <w:tcPr>
            <w:tcW w:w="1559" w:type="dxa"/>
          </w:tcPr>
          <w:p w14:paraId="7AAC16EF" w14:textId="2E8E2FD1" w:rsidR="00CD43B7" w:rsidRPr="00C9222B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EFA">
              <w:t>200</w:t>
            </w:r>
          </w:p>
        </w:tc>
        <w:tc>
          <w:tcPr>
            <w:tcW w:w="1418" w:type="dxa"/>
          </w:tcPr>
          <w:p w14:paraId="36F8C908" w14:textId="1FCD20F2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7DC9">
              <w:t>0.0</w:t>
            </w:r>
          </w:p>
        </w:tc>
        <w:tc>
          <w:tcPr>
            <w:tcW w:w="1134" w:type="dxa"/>
          </w:tcPr>
          <w:p w14:paraId="01451BA4" w14:textId="1B75AA59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7DC9">
              <w:t>61.5</w:t>
            </w:r>
          </w:p>
        </w:tc>
        <w:tc>
          <w:tcPr>
            <w:tcW w:w="1366" w:type="dxa"/>
          </w:tcPr>
          <w:p w14:paraId="53420CFD" w14:textId="0C14E849" w:rsidR="00CD43B7" w:rsidRPr="00EA7E8E" w:rsidRDefault="00CD43B7" w:rsidP="00CD43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7DC9">
              <w:t>73.5</w:t>
            </w:r>
          </w:p>
        </w:tc>
      </w:tr>
    </w:tbl>
    <w:p w14:paraId="5927600C" w14:textId="776CCD6E" w:rsidR="003B2DA3" w:rsidRDefault="003B2DA3" w:rsidP="003B2DA3">
      <w:pPr>
        <w:rPr>
          <w:rStyle w:val="Emphasis"/>
          <w:rFonts w:asciiTheme="majorHAnsi" w:hAnsiTheme="majorHAnsi"/>
          <w:i w:val="0"/>
          <w:iCs w:val="0"/>
          <w:sz w:val="20"/>
          <w:szCs w:val="20"/>
        </w:rPr>
      </w:pPr>
      <w:proofErr w:type="spellStart"/>
      <w:proofErr w:type="gramStart"/>
      <w:r w:rsidRPr="00B658B2">
        <w:rPr>
          <w:rStyle w:val="Emphasis"/>
          <w:rFonts w:asciiTheme="majorHAnsi" w:hAnsiTheme="majorHAnsi"/>
          <w:i w:val="0"/>
          <w:iCs w:val="0"/>
          <w:sz w:val="20"/>
          <w:szCs w:val="20"/>
          <w:vertAlign w:val="superscript"/>
        </w:rPr>
        <w:t>a</w:t>
      </w:r>
      <w:proofErr w:type="spellEnd"/>
      <w:proofErr w:type="gramEnd"/>
      <w:r>
        <w:rPr>
          <w:rStyle w:val="Emphasis"/>
          <w:rFonts w:asciiTheme="majorHAnsi" w:hAnsiTheme="majorHAnsi"/>
          <w:i w:val="0"/>
          <w:iCs w:val="0"/>
          <w:sz w:val="20"/>
          <w:szCs w:val="20"/>
          <w:vertAlign w:val="superscript"/>
        </w:rPr>
        <w:t xml:space="preserve"> </w:t>
      </w:r>
      <w:r w:rsidRPr="00B658B2">
        <w:rPr>
          <w:rStyle w:val="Emphasis"/>
          <w:rFonts w:asciiTheme="majorHAnsi" w:hAnsiTheme="majorHAnsi"/>
          <w:i w:val="0"/>
          <w:iCs w:val="0"/>
          <w:sz w:val="20"/>
          <w:szCs w:val="20"/>
        </w:rPr>
        <w:t>oscillating, unstable current decay</w:t>
      </w:r>
    </w:p>
    <w:p w14:paraId="04A31202" w14:textId="697799A8" w:rsidR="00CD43B7" w:rsidRDefault="00CD43B7">
      <w:pPr>
        <w:spacing w:line="259" w:lineRule="auto"/>
        <w:rPr>
          <w:rStyle w:val="Emphasis"/>
          <w:rFonts w:asciiTheme="majorHAnsi" w:hAnsiTheme="majorHAnsi"/>
          <w:i w:val="0"/>
          <w:iCs w:val="0"/>
          <w:sz w:val="20"/>
          <w:szCs w:val="20"/>
        </w:rPr>
      </w:pPr>
      <w:r>
        <w:rPr>
          <w:rStyle w:val="Emphasis"/>
          <w:rFonts w:asciiTheme="majorHAnsi" w:hAnsiTheme="majorHAnsi"/>
          <w:i w:val="0"/>
          <w:iCs w:val="0"/>
          <w:sz w:val="20"/>
          <w:szCs w:val="20"/>
        </w:rPr>
        <w:br w:type="page"/>
      </w:r>
    </w:p>
    <w:p w14:paraId="38A167B5" w14:textId="3F698A14" w:rsidR="00C41669" w:rsidRPr="00827C4E" w:rsidRDefault="00827C4E" w:rsidP="00980B4A">
      <w:pPr>
        <w:pStyle w:val="Heading1"/>
        <w:rPr>
          <w:vertAlign w:val="subscript"/>
        </w:rPr>
      </w:pPr>
      <w:bookmarkStart w:id="4" w:name="_Toc40685886"/>
      <w:r w:rsidRPr="00827C4E">
        <w:lastRenderedPageBreak/>
        <w:t xml:space="preserve">Offline regeneration of EHP cells – </w:t>
      </w:r>
      <w:r w:rsidR="00980B4A">
        <w:t>H</w:t>
      </w:r>
      <w:r w:rsidR="00980B4A">
        <w:rPr>
          <w:vertAlign w:val="subscript"/>
        </w:rPr>
        <w:t>2</w:t>
      </w:r>
      <w:r w:rsidR="00980B4A">
        <w:t xml:space="preserve"> + 20 ppm CO</w:t>
      </w:r>
      <w:bookmarkEnd w:id="4"/>
    </w:p>
    <w:p w14:paraId="702FE505" w14:textId="77777777" w:rsidR="00827C4E" w:rsidRPr="00827C4E" w:rsidRDefault="00827C4E" w:rsidP="00827C4E"/>
    <w:p w14:paraId="33C41BAD" w14:textId="54C4A06E" w:rsidR="004E000E" w:rsidRPr="007C384E" w:rsidRDefault="00EA7C3C" w:rsidP="00827C4E">
      <w:r>
        <w:rPr>
          <w:noProof/>
          <w:vertAlign w:val="superscript"/>
        </w:rPr>
        <mc:AlternateContent>
          <mc:Choice Requires="wpg">
            <w:drawing>
              <wp:inline distT="0" distB="0" distL="0" distR="0" wp14:anchorId="5DF2F0F9" wp14:editId="4C1368D5">
                <wp:extent cx="5671185" cy="6579898"/>
                <wp:effectExtent l="0" t="0" r="5715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1185" cy="6579898"/>
                          <a:chOff x="0" y="0"/>
                          <a:chExt cx="5671185" cy="6579898"/>
                        </a:xfrm>
                      </wpg:grpSpPr>
                      <pic:pic xmlns:pic="http://schemas.openxmlformats.org/drawingml/2006/picture">
                        <pic:nvPicPr>
                          <pic:cNvPr id="323" name="Picture 3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5089" y="0"/>
                            <a:ext cx="284035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29" name="Text Box 62"/>
                        <wps:cNvSpPr txBox="1"/>
                        <wps:spPr>
                          <a:xfrm>
                            <a:off x="3880236" y="1598212"/>
                            <a:ext cx="264655" cy="318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AFAB8E" w14:textId="77777777" w:rsidR="00EA7C3C" w:rsidRPr="00C276A0" w:rsidRDefault="00EA7C3C" w:rsidP="00EA7C3C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276A0"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0" name="Group 260"/>
                        <wpg:cNvGrpSpPr/>
                        <wpg:grpSpPr>
                          <a:xfrm>
                            <a:off x="0" y="2210463"/>
                            <a:ext cx="5671185" cy="4369435"/>
                            <a:chOff x="0" y="0"/>
                            <a:chExt cx="5671185" cy="4369435"/>
                          </a:xfrm>
                        </wpg:grpSpPr>
                        <pic:pic xmlns:pic="http://schemas.openxmlformats.org/drawingml/2006/picture">
                          <pic:nvPicPr>
                            <pic:cNvPr id="261" name="Picture 2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9050"/>
                              <a:ext cx="2726690" cy="2159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2" name="Picture 2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62275" y="0"/>
                              <a:ext cx="2708910" cy="2159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3" name="Picture 2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209800"/>
                              <a:ext cx="2744470" cy="2159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4" name="Picture 26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24175" y="2162175"/>
                              <a:ext cx="2744470" cy="2159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265" name="Group 265"/>
                          <wpg:cNvGrpSpPr/>
                          <wpg:grpSpPr>
                            <a:xfrm>
                              <a:off x="2381250" y="1581150"/>
                              <a:ext cx="3232842" cy="2551052"/>
                              <a:chOff x="382772" y="63795"/>
                              <a:chExt cx="3233732" cy="2551607"/>
                            </a:xfrm>
                          </wpg:grpSpPr>
                          <wps:wsp>
                            <wps:cNvPr id="266" name="Text Box 266"/>
                            <wps:cNvSpPr txBox="1"/>
                            <wps:spPr>
                              <a:xfrm>
                                <a:off x="382772" y="63795"/>
                                <a:ext cx="26543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5552DC" w14:textId="46C0CD56" w:rsidR="00EA7C3C" w:rsidRPr="00FE1B6D" w:rsidRDefault="00EA7C3C" w:rsidP="00EA7C3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7" name="Text Box 267"/>
                            <wps:cNvSpPr txBox="1"/>
                            <wps:spPr>
                              <a:xfrm>
                                <a:off x="3285459" y="63795"/>
                                <a:ext cx="26543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88774" w14:textId="1AD8D055" w:rsidR="00EA7C3C" w:rsidRPr="00FE1B6D" w:rsidRDefault="00EA7C3C" w:rsidP="00EA7C3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8" name="Text Box 268"/>
                            <wps:cNvSpPr txBox="1"/>
                            <wps:spPr>
                              <a:xfrm>
                                <a:off x="3351074" y="2296632"/>
                                <a:ext cx="26543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515C90" w14:textId="2C852334" w:rsidR="00EA7C3C" w:rsidRPr="00FE1B6D" w:rsidRDefault="00EA7C3C" w:rsidP="00EA7C3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9" name="Text Box 269"/>
                            <wps:cNvSpPr txBox="1"/>
                            <wps:spPr>
                              <a:xfrm>
                                <a:off x="393405" y="2296632"/>
                                <a:ext cx="265430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58B79B" w14:textId="124D1782" w:rsidR="00EA7C3C" w:rsidRPr="00FE1B6D" w:rsidRDefault="00EA7C3C" w:rsidP="00EA7C3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F2F0F9" id="Group 2" o:spid="_x0000_s1026" style="width:446.55pt;height:518.1pt;mso-position-horizontal-relative:char;mso-position-vertical-relative:line" coordsize="56711,65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3" o:spid="_x0000_s1027" type="#_x0000_t75" style="position:absolute;left:14550;width:28404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28" type="#_x0000_t202" style="position:absolute;left:38802;top:15982;width:2646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5Ef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Uv8Qx+z4QjIBc/AAAA//8DAFBLAQItABQABgAIAAAAIQDb4fbL7gAAAIUBAAATAAAAAAAA&#10;AAAAAAAAAAAAAABbQ29udGVudF9UeXBlc10ueG1sUEsBAi0AFAAGAAgAAAAhAFr0LFu/AAAAFQEA&#10;AAsAAAAAAAAAAAAAAAAAHwEAAF9yZWxzLy5yZWxzUEsBAi0AFAAGAAgAAAAhAB7fkR/HAAAA3AAA&#10;AA8AAAAAAAAAAAAAAAAABwIAAGRycy9kb3ducmV2LnhtbFBLBQYAAAAAAwADALcAAAD7AgAAAAA=&#10;" filled="f" stroked="f" strokeweight=".5pt">
                  <v:textbox>
                    <w:txbxContent>
                      <w:p w14:paraId="4FAFAB8E" w14:textId="77777777" w:rsidR="00EA7C3C" w:rsidRPr="00C276A0" w:rsidRDefault="00EA7C3C" w:rsidP="00EA7C3C">
                        <w:pPr>
                          <w:spacing w:line="254" w:lineRule="auto"/>
                          <w:rPr>
                            <w:sz w:val="24"/>
                            <w:szCs w:val="24"/>
                          </w:rPr>
                        </w:pPr>
                        <w:r w:rsidRPr="00C276A0">
                          <w:rPr>
                            <w:rFonts w:eastAsia="Calibri" w:hAnsi="Calibri"/>
                            <w:b/>
                            <w:bCs/>
                            <w:color w:val="000000" w:themeColor="dark1"/>
                            <w:kern w:val="24"/>
                          </w:rPr>
                          <w:t>A</w:t>
                        </w:r>
                      </w:p>
                    </w:txbxContent>
                  </v:textbox>
                </v:shape>
                <v:group id="Group 260" o:spid="_x0000_s1029" style="position:absolute;top:22104;width:56711;height:43694" coordsize="56711,43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Picture 261" o:spid="_x0000_s1030" type="#_x0000_t75" style="position:absolute;top:190;width:27266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">
                    <v:imagedata r:id="rId18" o:title=""/>
                  </v:shape>
                  <v:shape id="Picture 262" o:spid="_x0000_s1031" type="#_x0000_t75" style="position:absolute;left:29622;width:27089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">
                    <v:imagedata r:id="rId19" o:title=""/>
                  </v:shape>
                  <v:shape id="Picture 263" o:spid="_x0000_s1032" type="#_x0000_t75" style="position:absolute;top:22098;width:27444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">
                    <v:imagedata r:id="rId20" o:title=""/>
                  </v:shape>
                  <v:shape id="Picture 264" o:spid="_x0000_s1033" type="#_x0000_t75" style="position:absolute;left:29241;top:21621;width:27445;height:21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">
                    <v:imagedata r:id="rId21" o:title=""/>
                  </v:shape>
                  <v:group id="Group 265" o:spid="_x0000_s1034" style="position:absolute;left:23812;top:15811;width:32328;height:25511" coordorigin="3827,637" coordsize="32337,25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<v:shape id="Text Box 266" o:spid="_x0000_s1035" type="#_x0000_t202" style="position:absolute;left:3827;top:637;width:2655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" filled="f" stroked="f" strokeweight=".5pt">
                      <v:textbox>
                        <w:txbxContent>
                          <w:p w14:paraId="215552DC" w14:textId="46C0CD56" w:rsidR="00EA7C3C" w:rsidRPr="00FE1B6D" w:rsidRDefault="00EA7C3C" w:rsidP="00EA7C3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267" o:spid="_x0000_s1036" type="#_x0000_t202" style="position:absolute;left:32854;top:637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" filled="f" stroked="f" strokeweight=".5pt">
                      <v:textbox>
                        <w:txbxContent>
                          <w:p w14:paraId="61588774" w14:textId="1AD8D055" w:rsidR="00EA7C3C" w:rsidRPr="00FE1B6D" w:rsidRDefault="00EA7C3C" w:rsidP="00EA7C3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 Box 268" o:spid="_x0000_s1037" type="#_x0000_t202" style="position:absolute;left:33510;top:22966;width:2655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" filled="f" stroked="f" strokeweight=".5pt">
                      <v:textbox>
                        <w:txbxContent>
                          <w:p w14:paraId="1C515C90" w14:textId="2C852334" w:rsidR="00EA7C3C" w:rsidRPr="00FE1B6D" w:rsidRDefault="00EA7C3C" w:rsidP="00EA7C3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Text Box 269" o:spid="_x0000_s1038" type="#_x0000_t202" style="position:absolute;left:3934;top:22966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" filled="f" stroked="f" strokeweight=".5pt">
                      <v:textbox>
                        <w:txbxContent>
                          <w:p w14:paraId="7858B79B" w14:textId="124D1782" w:rsidR="00EA7C3C" w:rsidRPr="00FE1B6D" w:rsidRDefault="00EA7C3C" w:rsidP="00EA7C3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10CAE2B4" w14:textId="2BA9FB1F" w:rsidR="00827C4E" w:rsidRDefault="007C384E" w:rsidP="007C384E">
      <w:pPr>
        <w:jc w:val="both"/>
        <w:rPr>
          <w:i/>
          <w:sz w:val="20"/>
        </w:rPr>
      </w:pPr>
      <w:r w:rsidRPr="00FF5770">
        <w:rPr>
          <w:b/>
          <w:i/>
          <w:sz w:val="20"/>
        </w:rPr>
        <w:t xml:space="preserve">Figure </w:t>
      </w:r>
      <w:r>
        <w:rPr>
          <w:b/>
          <w:i/>
          <w:sz w:val="20"/>
        </w:rPr>
        <w:t>S1</w:t>
      </w:r>
      <w:r w:rsidRPr="00FF5770">
        <w:rPr>
          <w:b/>
          <w:i/>
          <w:sz w:val="20"/>
        </w:rPr>
        <w:t xml:space="preserve">: </w:t>
      </w:r>
      <w:r w:rsidRPr="00886212">
        <w:rPr>
          <w:b/>
          <w:i/>
          <w:sz w:val="20"/>
          <w:szCs w:val="20"/>
        </w:rPr>
        <w:t xml:space="preserve">Effect of offline </w:t>
      </w:r>
      <w:r>
        <w:rPr>
          <w:b/>
          <w:i/>
          <w:sz w:val="20"/>
          <w:szCs w:val="20"/>
        </w:rPr>
        <w:t>N</w:t>
      </w:r>
      <w:r>
        <w:rPr>
          <w:b/>
          <w:i/>
          <w:sz w:val="20"/>
          <w:szCs w:val="20"/>
          <w:vertAlign w:val="subscript"/>
        </w:rPr>
        <w:t>2</w:t>
      </w:r>
      <w:r>
        <w:rPr>
          <w:b/>
          <w:i/>
          <w:sz w:val="20"/>
          <w:szCs w:val="20"/>
        </w:rPr>
        <w:t xml:space="preserve"> and </w:t>
      </w:r>
      <w:r w:rsidRPr="00886212">
        <w:rPr>
          <w:b/>
          <w:i/>
          <w:sz w:val="20"/>
          <w:szCs w:val="20"/>
        </w:rPr>
        <w:t>O</w:t>
      </w:r>
      <w:r w:rsidRPr="00886212">
        <w:rPr>
          <w:b/>
          <w:i/>
          <w:sz w:val="20"/>
          <w:szCs w:val="20"/>
          <w:vertAlign w:val="subscript"/>
        </w:rPr>
        <w:t>2</w:t>
      </w:r>
      <w:r w:rsidRPr="00886212">
        <w:rPr>
          <w:b/>
          <w:i/>
          <w:sz w:val="20"/>
          <w:szCs w:val="20"/>
        </w:rPr>
        <w:t xml:space="preserve"> treatment on EHP recovery after operation on </w:t>
      </w:r>
      <w:r w:rsidRPr="00DB7405">
        <w:rPr>
          <w:b/>
          <w:bCs/>
          <w:i/>
          <w:sz w:val="20"/>
          <w:szCs w:val="20"/>
        </w:rPr>
        <w:t>H</w:t>
      </w:r>
      <w:r w:rsidRPr="00DB7405">
        <w:rPr>
          <w:b/>
          <w:bCs/>
          <w:i/>
          <w:sz w:val="20"/>
          <w:szCs w:val="20"/>
          <w:vertAlign w:val="subscript"/>
        </w:rPr>
        <w:t>2</w:t>
      </w:r>
      <w:r>
        <w:rPr>
          <w:b/>
          <w:bCs/>
          <w:i/>
          <w:sz w:val="20"/>
          <w:szCs w:val="20"/>
        </w:rPr>
        <w:t xml:space="preserve">+20 ppm CO. </w:t>
      </w:r>
      <w:r w:rsidRPr="00DB7405">
        <w:rPr>
          <w:i/>
          <w:sz w:val="20"/>
        </w:rPr>
        <w:t>Chronoamperometry</w:t>
      </w:r>
      <w:r w:rsidRPr="00283E6C">
        <w:rPr>
          <w:i/>
          <w:sz w:val="20"/>
        </w:rPr>
        <w:t xml:space="preserve"> at a cell temperature of 35 °C, feed to the anode at a RH of 75% and flowrate of 200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of N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H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H</w:t>
      </w:r>
      <w:r w:rsidRPr="00283E6C">
        <w:rPr>
          <w:i/>
          <w:sz w:val="20"/>
          <w:vertAlign w:val="subscript"/>
        </w:rPr>
        <w:t>2</w:t>
      </w:r>
      <w:r>
        <w:rPr>
          <w:i/>
          <w:sz w:val="20"/>
        </w:rPr>
        <w:t xml:space="preserve">+20 ppm CO, </w:t>
      </w:r>
      <w:r w:rsidRPr="00283E6C">
        <w:rPr>
          <w:i/>
          <w:sz w:val="20"/>
        </w:rPr>
        <w:t>or 50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/~4%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. Gas composition as indicated on the graph with offline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 potentiostatic. A)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</w:t>
      </w:r>
      <w:r>
        <w:rPr>
          <w:i/>
          <w:sz w:val="20"/>
        </w:rPr>
        <w:t>2</w:t>
      </w:r>
      <w:r w:rsidRPr="00283E6C">
        <w:rPr>
          <w:i/>
          <w:sz w:val="20"/>
        </w:rPr>
        <w:t xml:space="preserve">00 mV with 5 minutes </w:t>
      </w:r>
      <w:r>
        <w:rPr>
          <w:i/>
          <w:sz w:val="20"/>
        </w:rPr>
        <w:t>N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</w:t>
      </w:r>
      <w:r w:rsidR="00D621BD">
        <w:rPr>
          <w:i/>
          <w:sz w:val="20"/>
        </w:rPr>
        <w:t xml:space="preserve"> B) </w:t>
      </w:r>
      <w:r w:rsidR="00D621BD" w:rsidRPr="00283E6C">
        <w:rPr>
          <w:i/>
          <w:sz w:val="20"/>
        </w:rPr>
        <w:t>Pt/Pt MEA at 100 mV with 1 minute O</w:t>
      </w:r>
      <w:r w:rsidR="00D621BD" w:rsidRPr="00283E6C">
        <w:rPr>
          <w:i/>
          <w:sz w:val="20"/>
          <w:vertAlign w:val="subscript"/>
        </w:rPr>
        <w:t>2</w:t>
      </w:r>
      <w:r w:rsidR="00D621BD" w:rsidRPr="00283E6C">
        <w:rPr>
          <w:i/>
          <w:sz w:val="20"/>
        </w:rPr>
        <w:t>,</w:t>
      </w:r>
      <w:r w:rsidR="00D621BD">
        <w:rPr>
          <w:i/>
          <w:sz w:val="20"/>
        </w:rPr>
        <w:t xml:space="preserve"> C) </w:t>
      </w:r>
      <w:r w:rsidR="00D621BD" w:rsidRPr="00283E6C">
        <w:rPr>
          <w:i/>
          <w:sz w:val="20"/>
        </w:rPr>
        <w:t xml:space="preserve">Pt/Pt MEA at </w:t>
      </w:r>
      <w:r w:rsidR="00D621BD">
        <w:rPr>
          <w:i/>
          <w:sz w:val="20"/>
        </w:rPr>
        <w:t>2</w:t>
      </w:r>
      <w:r w:rsidR="00D621BD" w:rsidRPr="00283E6C">
        <w:rPr>
          <w:i/>
          <w:sz w:val="20"/>
        </w:rPr>
        <w:t>00 mV with 1 minute O</w:t>
      </w:r>
      <w:r w:rsidR="00D621BD" w:rsidRPr="00283E6C">
        <w:rPr>
          <w:i/>
          <w:sz w:val="20"/>
          <w:vertAlign w:val="subscript"/>
        </w:rPr>
        <w:t>2</w:t>
      </w:r>
      <w:r w:rsidR="00D621BD" w:rsidRPr="00283E6C">
        <w:rPr>
          <w:i/>
          <w:sz w:val="20"/>
        </w:rPr>
        <w:t>,</w:t>
      </w:r>
      <w:r w:rsidRPr="00283E6C">
        <w:rPr>
          <w:i/>
          <w:sz w:val="20"/>
        </w:rPr>
        <w:t xml:space="preserve"> </w:t>
      </w:r>
      <w:r w:rsidR="00D621BD">
        <w:rPr>
          <w:i/>
          <w:sz w:val="20"/>
        </w:rPr>
        <w:t>D</w:t>
      </w:r>
      <w:r w:rsidRPr="00283E6C">
        <w:rPr>
          <w:i/>
          <w:sz w:val="20"/>
        </w:rPr>
        <w:t xml:space="preserve">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>/Pt MEA at 100 mV with 1 minute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, </w:t>
      </w:r>
      <w:r w:rsidR="00D621BD">
        <w:rPr>
          <w:i/>
          <w:sz w:val="20"/>
        </w:rPr>
        <w:t>E</w:t>
      </w:r>
      <w:r w:rsidRPr="00283E6C">
        <w:rPr>
          <w:i/>
          <w:sz w:val="20"/>
        </w:rPr>
        <w:t>)</w:t>
      </w:r>
      <w:r>
        <w:rPr>
          <w:i/>
          <w:sz w:val="20"/>
        </w:rPr>
        <w:t xml:space="preserve">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</w:t>
      </w:r>
      <w:r w:rsidR="00D621BD">
        <w:rPr>
          <w:i/>
          <w:sz w:val="20"/>
        </w:rPr>
        <w:t>2</w:t>
      </w:r>
      <w:r w:rsidRPr="00283E6C">
        <w:rPr>
          <w:i/>
          <w:sz w:val="20"/>
        </w:rPr>
        <w:t xml:space="preserve">00 mV with </w:t>
      </w:r>
      <w:r w:rsidR="006B6E6E">
        <w:rPr>
          <w:i/>
          <w:sz w:val="20"/>
        </w:rPr>
        <w:t>1</w:t>
      </w:r>
      <w:r w:rsidRPr="00283E6C">
        <w:rPr>
          <w:i/>
          <w:sz w:val="20"/>
        </w:rPr>
        <w:t xml:space="preserve"> minute O</w:t>
      </w:r>
      <w:r w:rsidRPr="00283E6C">
        <w:rPr>
          <w:i/>
          <w:sz w:val="20"/>
          <w:vertAlign w:val="subscript"/>
        </w:rPr>
        <w:t>2</w:t>
      </w:r>
      <w:r w:rsidR="00D621BD">
        <w:rPr>
          <w:i/>
          <w:sz w:val="20"/>
        </w:rPr>
        <w:t>.</w:t>
      </w:r>
    </w:p>
    <w:p w14:paraId="3313AE54" w14:textId="77777777" w:rsidR="00827C4E" w:rsidRDefault="00827C4E">
      <w:pPr>
        <w:spacing w:line="259" w:lineRule="auto"/>
        <w:rPr>
          <w:i/>
          <w:sz w:val="20"/>
        </w:rPr>
      </w:pPr>
      <w:r>
        <w:rPr>
          <w:i/>
          <w:sz w:val="20"/>
        </w:rPr>
        <w:br w:type="page"/>
      </w:r>
    </w:p>
    <w:p w14:paraId="7FE7F083" w14:textId="3DF0633B" w:rsidR="00827C4E" w:rsidRDefault="00827C4E" w:rsidP="00980B4A">
      <w:pPr>
        <w:pStyle w:val="Heading1"/>
      </w:pPr>
      <w:bookmarkStart w:id="5" w:name="_Toc40685887"/>
      <w:r w:rsidRPr="00827C4E">
        <w:lastRenderedPageBreak/>
        <w:t xml:space="preserve">Offline regeneration of EHP cells – </w:t>
      </w:r>
      <w:r w:rsidR="00980B4A">
        <w:t>SMR-WGS H</w:t>
      </w:r>
      <w:r w:rsidR="00980B4A">
        <w:rPr>
          <w:vertAlign w:val="subscript"/>
        </w:rPr>
        <w:t>2</w:t>
      </w:r>
      <w:bookmarkEnd w:id="5"/>
    </w:p>
    <w:p w14:paraId="17520A81" w14:textId="0DF46243" w:rsidR="004A0478" w:rsidRPr="00AC283C" w:rsidRDefault="00AC283C" w:rsidP="00AC283C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E946395" wp14:editId="07961F8F">
                <wp:extent cx="4838893" cy="7301892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893" cy="7301892"/>
                          <a:chOff x="0" y="0"/>
                          <a:chExt cx="4838893" cy="7301892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0564" y="5494351"/>
                            <a:ext cx="231330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62" y="5502302"/>
                            <a:ext cx="233235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8758" y="3641697"/>
                            <a:ext cx="235013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8758" y="1820848"/>
                            <a:ext cx="231584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05" y="1836751"/>
                            <a:ext cx="2339975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4905" y="23853"/>
                            <a:ext cx="22821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" name="Group 3"/>
                        <wpg:cNvGrpSpPr/>
                        <wpg:grpSpPr>
                          <a:xfrm>
                            <a:off x="0" y="0"/>
                            <a:ext cx="4637405" cy="7030085"/>
                            <a:chOff x="-332601" y="-199495"/>
                            <a:chExt cx="6510354" cy="8566802"/>
                          </a:xfrm>
                        </wpg:grpSpPr>
                        <wpg:grpSp>
                          <wpg:cNvPr id="1" name="Group 1"/>
                          <wpg:cNvGrpSpPr/>
                          <wpg:grpSpPr>
                            <a:xfrm>
                              <a:off x="-332601" y="-199495"/>
                              <a:ext cx="6510354" cy="6638972"/>
                              <a:chOff x="-332601" y="-3157380"/>
                              <a:chExt cx="6510354" cy="6638972"/>
                            </a:xfrm>
                          </wpg:grpSpPr>
                          <pic:pic xmlns:pic="http://schemas.openxmlformats.org/drawingml/2006/picture">
                            <pic:nvPicPr>
                              <pic:cNvPr id="324" name="Picture 324"/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-332601" y="-3157380"/>
                                <a:ext cx="3204636" cy="22087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26" name="Picture 326"/>
                              <pic:cNvPicPr preferRelativeResize="0">
                                <a:picLocks noChangeAspect="1"/>
                              </pic:cNvPicPr>
                            </pic:nvPicPr>
                            <pic:blipFill>
                              <a:blip r:embed="rId2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-288039" y="1288183"/>
                                <a:ext cx="3309491" cy="21934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330" name="Text Box 62"/>
                            <wps:cNvSpPr txBox="1"/>
                            <wps:spPr>
                              <a:xfrm>
                                <a:off x="2432967" y="-1580356"/>
                                <a:ext cx="264656" cy="3180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7D5041" w14:textId="77777777" w:rsidR="004B6603" w:rsidRPr="00C276A0" w:rsidRDefault="004B6603" w:rsidP="004B6603">
                                  <w:pPr>
                                    <w:spacing w:line="254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hAnsi="Calibri"/>
                                      <w:b/>
                                      <w:bCs/>
                                      <w:color w:val="000000" w:themeColor="dark1"/>
                                      <w:kern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" name="Text Box 62"/>
                            <wps:cNvSpPr txBox="1"/>
                            <wps:spPr>
                              <a:xfrm>
                                <a:off x="5886461" y="-1580355"/>
                                <a:ext cx="264656" cy="3180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7CD397" w14:textId="77777777" w:rsidR="004B6603" w:rsidRPr="00C276A0" w:rsidRDefault="004B6603" w:rsidP="004B6603">
                                  <w:pPr>
                                    <w:spacing w:line="254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hAnsi="Calibri"/>
                                      <w:b/>
                                      <w:bCs/>
                                      <w:color w:val="000000" w:themeColor="dark1"/>
                                      <w:kern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" name="Text Box 62"/>
                            <wps:cNvSpPr txBox="1"/>
                            <wps:spPr>
                              <a:xfrm>
                                <a:off x="2513965" y="2870282"/>
                                <a:ext cx="264655" cy="3180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CE0106" w14:textId="77777777" w:rsidR="004B6603" w:rsidRPr="00C276A0" w:rsidRDefault="004B6603" w:rsidP="004B6603">
                                  <w:pPr>
                                    <w:spacing w:line="254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hAnsi="Calibri"/>
                                      <w:b/>
                                      <w:bCs/>
                                      <w:color w:val="000000" w:themeColor="dark1"/>
                                      <w:kern w:val="2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3" name="Text Box 62"/>
                            <wps:cNvSpPr txBox="1"/>
                            <wps:spPr>
                              <a:xfrm>
                                <a:off x="5913098" y="2831592"/>
                                <a:ext cx="264655" cy="3180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0A33B8" w14:textId="77777777" w:rsidR="004B6603" w:rsidRPr="00C276A0" w:rsidRDefault="004B6603" w:rsidP="004B6603">
                                  <w:pPr>
                                    <w:spacing w:line="254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hAnsi="Calibri"/>
                                      <w:b/>
                                      <w:bCs/>
                                      <w:color w:val="000000" w:themeColor="dark1"/>
                                      <w:kern w:val="24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8" name="Group 178"/>
                          <wpg:cNvGrpSpPr/>
                          <wpg:grpSpPr>
                            <a:xfrm>
                              <a:off x="2432960" y="3584583"/>
                              <a:ext cx="3704346" cy="4782724"/>
                              <a:chOff x="22274" y="2020281"/>
                              <a:chExt cx="3723503" cy="4809064"/>
                            </a:xfrm>
                          </wpg:grpSpPr>
                          <wps:wsp>
                            <wps:cNvPr id="179" name="Text Box 179"/>
                            <wps:cNvSpPr txBox="1"/>
                            <wps:spPr>
                              <a:xfrm>
                                <a:off x="22274" y="2020281"/>
                                <a:ext cx="265393" cy="3187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6F1374" w14:textId="77777777" w:rsidR="004B6603" w:rsidRPr="00FE1B6D" w:rsidRDefault="004B6603" w:rsidP="004B660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0" name="Text Box 180"/>
                            <wps:cNvSpPr txBox="1"/>
                            <wps:spPr>
                              <a:xfrm>
                                <a:off x="3480384" y="2020281"/>
                                <a:ext cx="265393" cy="3187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4A1B69" w14:textId="77777777" w:rsidR="004B6603" w:rsidRPr="00FE1B6D" w:rsidRDefault="004B6603" w:rsidP="004B660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" name="Text Box 181"/>
                            <wps:cNvSpPr txBox="1"/>
                            <wps:spPr>
                              <a:xfrm>
                                <a:off x="3480383" y="6510598"/>
                                <a:ext cx="265393" cy="3187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0A75EC" w14:textId="77777777" w:rsidR="004B6603" w:rsidRPr="00FE1B6D" w:rsidRDefault="004B6603" w:rsidP="004B660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2" name="Text Box 182"/>
                            <wps:cNvSpPr txBox="1"/>
                            <wps:spPr>
                              <a:xfrm>
                                <a:off x="76849" y="6510599"/>
                                <a:ext cx="265393" cy="3187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5A8BFF" w14:textId="77777777" w:rsidR="004B6603" w:rsidRPr="00FE1B6D" w:rsidRDefault="004B6603" w:rsidP="004B660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E946395" id="Group 14" o:spid="_x0000_s1039" style="width:381pt;height:574.95pt;mso-position-horizontal-relative:char;mso-position-vertical-relative:line" coordsize="48388,73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">
                <v:shape id="Picture 13" o:spid="_x0000_s1040" type="#_x0000_t75" style="position:absolute;left:25205;top:54943;width:23133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">
                  <v:imagedata r:id="rId30" o:title=""/>
                </v:shape>
                <v:shape id="Picture 12" o:spid="_x0000_s1041" type="#_x0000_t75" style="position:absolute;left:715;top:55023;width:23324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">
                  <v:imagedata r:id="rId31" o:title=""/>
                </v:shape>
                <v:shape id="Picture 11" o:spid="_x0000_s1042" type="#_x0000_t75" style="position:absolute;left:24887;top:36416;width:23501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">
                  <v:imagedata r:id="rId32" o:title=""/>
                </v:shape>
                <v:shape id="Picture 10" o:spid="_x0000_s1043" type="#_x0000_t75" style="position:absolute;left:24887;top:18208;width:23159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">
                  <v:imagedata r:id="rId33" o:title=""/>
                </v:shape>
                <v:shape id="Picture 9" o:spid="_x0000_s1044" type="#_x0000_t75" style="position:absolute;left:318;top:18367;width:23399;height:17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">
                  <v:imagedata r:id="rId34" o:title=""/>
                </v:shape>
                <v:shape id="Picture 5" o:spid="_x0000_s1045" type="#_x0000_t75" style="position:absolute;left:24649;top:238;width:22821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">
                  <v:imagedata r:id="rId35" o:title=""/>
                </v:shape>
                <v:group id="Group 3" o:spid="_x0000_s1046" style="position:absolute;width:46374;height:70300" coordorigin="-3326,-1994" coordsize="65103,85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Group 1" o:spid="_x0000_s1047" style="position:absolute;left:-3326;top:-1994;width:65103;height:66388" coordorigin="-3326,-31573" coordsize="65103,66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shape id="Picture 324" o:spid="_x0000_s1048" type="#_x0000_t75" style="position:absolute;left:-3326;top:-31573;width:32046;height:2208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">
                      <v:imagedata r:id="rId36" o:title=""/>
                    </v:shape>
                    <v:shape id="Picture 326" o:spid="_x0000_s1049" type="#_x0000_t75" style="position:absolute;left:-2880;top:12881;width:33094;height:219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">
                      <v:imagedata r:id="rId37" o:title=""/>
                    </v:shape>
                    <v:shape id="Text Box 62" o:spid="_x0000_s1050" type="#_x0000_t202" style="position:absolute;left:24329;top:-15803;width:2647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" filled="f" stroked="f" strokeweight=".5pt">
                      <v:textbox>
                        <w:txbxContent>
                          <w:p w14:paraId="747D5041" w14:textId="77777777" w:rsidR="004B6603" w:rsidRPr="00C276A0" w:rsidRDefault="004B6603" w:rsidP="004B6603">
                            <w:pPr>
                              <w:spacing w:line="254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62" o:spid="_x0000_s1051" type="#_x0000_t202" style="position:absolute;left:58864;top:-15803;width:2647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" filled="f" stroked="f" strokeweight=".5pt">
                      <v:textbox>
                        <w:txbxContent>
                          <w:p w14:paraId="067CD397" w14:textId="77777777" w:rsidR="004B6603" w:rsidRPr="00C276A0" w:rsidRDefault="004B6603" w:rsidP="004B6603">
                            <w:pPr>
                              <w:spacing w:line="254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62" o:spid="_x0000_s1052" type="#_x0000_t202" style="position:absolute;left:25139;top:28702;width:2647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Wz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ksRwOxOOgFz+AQAA//8DAFBLAQItABQABgAIAAAAIQDb4fbL7gAAAIUBAAATAAAAAAAA&#10;AAAAAAAAAAAAAABbQ29udGVudF9UeXBlc10ueG1sUEsBAi0AFAAGAAgAAAAhAFr0LFu/AAAAFQEA&#10;AAsAAAAAAAAAAAAAAAAAHwEAAF9yZWxzLy5yZWxzUEsBAi0AFAAGAAgAAAAhAJWilbPHAAAA3AAA&#10;AA8AAAAAAAAAAAAAAAAABwIAAGRycy9kb3ducmV2LnhtbFBLBQYAAAAAAwADALcAAAD7AgAAAAA=&#10;" filled="f" stroked="f" strokeweight=".5pt">
                      <v:textbox>
                        <w:txbxContent>
                          <w:p w14:paraId="7DCE0106" w14:textId="77777777" w:rsidR="004B6603" w:rsidRPr="00C276A0" w:rsidRDefault="004B6603" w:rsidP="004B6603">
                            <w:pPr>
                              <w:spacing w:line="254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Text Box 62" o:spid="_x0000_s1053" type="#_x0000_t202" style="position:absolute;left:59130;top:28315;width:2647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" filled="f" stroked="f" strokeweight=".5pt">
                      <v:textbox>
                        <w:txbxContent>
                          <w:p w14:paraId="630A33B8" w14:textId="77777777" w:rsidR="004B6603" w:rsidRPr="00C276A0" w:rsidRDefault="004B6603" w:rsidP="004B6603">
                            <w:pPr>
                              <w:spacing w:line="254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  <v:group id="Group 178" o:spid="_x0000_s1054" style="position:absolute;left:24329;top:35845;width:37044;height:47828" coordorigin="222,20202" coordsize="37235,4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  <v:shape id="Text Box 179" o:spid="_x0000_s1055" type="#_x0000_t202" style="position:absolute;left:222;top:20202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Dj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z/HsH/M+ECOf0DAAD//wMAUEsBAi0AFAAGAAgAAAAhANvh9svuAAAAhQEAABMAAAAAAAAAAAAA&#10;AAAAAAAAAFtDb250ZW50X1R5cGVzXS54bWxQSwECLQAUAAYACAAAACEAWvQsW78AAAAVAQAACwAA&#10;AAAAAAAAAAAAAAAfAQAAX3JlbHMvLnJlbHNQSwECLQAUAAYACAAAACEAoKjQ48MAAADcAAAADwAA&#10;AAAAAAAAAAAAAAAHAgAAZHJzL2Rvd25yZXYueG1sUEsFBgAAAAADAAMAtwAAAPcCAAAAAA==&#10;" filled="f" stroked="f" strokeweight=".5pt">
                      <v:textbox>
                        <w:txbxContent>
                          <w:p w14:paraId="196F1374" w14:textId="77777777" w:rsidR="004B6603" w:rsidRPr="00FE1B6D" w:rsidRDefault="004B6603" w:rsidP="004B66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 Box 180" o:spid="_x0000_s1056" type="#_x0000_t202" style="position:absolute;left:34803;top:20202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" filled="f" stroked="f" strokeweight=".5pt">
                      <v:textbox>
                        <w:txbxContent>
                          <w:p w14:paraId="554A1B69" w14:textId="77777777" w:rsidR="004B6603" w:rsidRPr="00FE1B6D" w:rsidRDefault="004B6603" w:rsidP="004B66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 Box 181" o:spid="_x0000_s1057" type="#_x0000_t202" style="position:absolute;left:34803;top:65105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" filled="f" stroked="f" strokeweight=".5pt">
                      <v:textbox>
                        <w:txbxContent>
                          <w:p w14:paraId="170A75EC" w14:textId="77777777" w:rsidR="004B6603" w:rsidRPr="00FE1B6D" w:rsidRDefault="004B6603" w:rsidP="004B66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  <v:shape id="Text Box 182" o:spid="_x0000_s1058" type="#_x0000_t202" style="position:absolute;left:768;top:65105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" filled="f" stroked="f" strokeweight=".5pt">
                      <v:textbox>
                        <w:txbxContent>
                          <w:p w14:paraId="075A8BFF" w14:textId="77777777" w:rsidR="004B6603" w:rsidRPr="00FE1B6D" w:rsidRDefault="004B6603" w:rsidP="004B66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310159B2" w14:textId="098C9107" w:rsidR="004B6603" w:rsidRDefault="004B6603" w:rsidP="004B6603">
      <w:pPr>
        <w:jc w:val="both"/>
        <w:rPr>
          <w:i/>
          <w:sz w:val="20"/>
        </w:rPr>
      </w:pPr>
      <w:r w:rsidRPr="00FF5770">
        <w:rPr>
          <w:b/>
          <w:i/>
          <w:sz w:val="20"/>
        </w:rPr>
        <w:t xml:space="preserve">Figure </w:t>
      </w:r>
      <w:r>
        <w:rPr>
          <w:b/>
          <w:i/>
          <w:sz w:val="20"/>
        </w:rPr>
        <w:t>S2</w:t>
      </w:r>
      <w:r w:rsidRPr="00FF5770">
        <w:rPr>
          <w:b/>
          <w:i/>
          <w:sz w:val="20"/>
        </w:rPr>
        <w:t xml:space="preserve">: </w:t>
      </w:r>
      <w:r w:rsidRPr="00886212">
        <w:rPr>
          <w:b/>
          <w:i/>
          <w:sz w:val="20"/>
          <w:szCs w:val="20"/>
        </w:rPr>
        <w:t>Effect of offline</w:t>
      </w:r>
      <w:r>
        <w:rPr>
          <w:b/>
          <w:i/>
          <w:sz w:val="20"/>
          <w:szCs w:val="20"/>
        </w:rPr>
        <w:t xml:space="preserve"> </w:t>
      </w:r>
      <w:r w:rsidRPr="00886212">
        <w:rPr>
          <w:b/>
          <w:i/>
          <w:sz w:val="20"/>
          <w:szCs w:val="20"/>
        </w:rPr>
        <w:t>O</w:t>
      </w:r>
      <w:r w:rsidRPr="00886212">
        <w:rPr>
          <w:b/>
          <w:i/>
          <w:sz w:val="20"/>
          <w:szCs w:val="20"/>
          <w:vertAlign w:val="subscript"/>
        </w:rPr>
        <w:t>2</w:t>
      </w:r>
      <w:r w:rsidRPr="00886212">
        <w:rPr>
          <w:b/>
          <w:i/>
          <w:sz w:val="20"/>
          <w:szCs w:val="20"/>
        </w:rPr>
        <w:t xml:space="preserve"> treatment on EHP recovery after operation on</w:t>
      </w:r>
      <w:r>
        <w:rPr>
          <w:b/>
          <w:i/>
          <w:sz w:val="20"/>
          <w:szCs w:val="20"/>
        </w:rPr>
        <w:t xml:space="preserve"> </w:t>
      </w:r>
      <w:r>
        <w:rPr>
          <w:b/>
          <w:bCs/>
          <w:i/>
          <w:sz w:val="20"/>
          <w:szCs w:val="20"/>
        </w:rPr>
        <w:t>SMR-WGS H</w:t>
      </w:r>
      <w:r>
        <w:rPr>
          <w:b/>
          <w:bCs/>
          <w:i/>
          <w:sz w:val="20"/>
          <w:szCs w:val="20"/>
          <w:vertAlign w:val="subscript"/>
        </w:rPr>
        <w:t>2</w:t>
      </w:r>
      <w:r>
        <w:rPr>
          <w:b/>
          <w:bCs/>
          <w:i/>
          <w:sz w:val="20"/>
          <w:szCs w:val="20"/>
        </w:rPr>
        <w:t xml:space="preserve">. </w:t>
      </w:r>
      <w:r w:rsidRPr="00DB7405">
        <w:rPr>
          <w:i/>
          <w:sz w:val="20"/>
        </w:rPr>
        <w:t>Chronoamperometry</w:t>
      </w:r>
      <w:r w:rsidRPr="00283E6C">
        <w:rPr>
          <w:i/>
          <w:sz w:val="20"/>
        </w:rPr>
        <w:t xml:space="preserve"> at a cell temperature of 35 °C, feed to the anode at a RH of 75% and flowrate of 200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of N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</w:t>
      </w:r>
      <w:r>
        <w:rPr>
          <w:i/>
          <w:sz w:val="20"/>
        </w:rPr>
        <w:t xml:space="preserve"> SMR-WGS H</w:t>
      </w:r>
      <w:r>
        <w:rPr>
          <w:i/>
          <w:sz w:val="20"/>
          <w:vertAlign w:val="subscript"/>
        </w:rPr>
        <w:t>2</w:t>
      </w:r>
      <w:r>
        <w:rPr>
          <w:i/>
          <w:sz w:val="20"/>
        </w:rPr>
        <w:t xml:space="preserve">, </w:t>
      </w:r>
      <w:r w:rsidRPr="00283E6C">
        <w:rPr>
          <w:i/>
          <w:sz w:val="20"/>
        </w:rPr>
        <w:t>or 50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/~4%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. Gas composition as indicated on the graph with offline</w:t>
      </w:r>
      <w:r w:rsidRPr="00EA7C3C">
        <w:rPr>
          <w:b/>
          <w:i/>
          <w:noProof/>
          <w:sz w:val="20"/>
          <w:lang w:eastAsia="en-GB"/>
        </w:rPr>
        <w:t xml:space="preserve"> </w:t>
      </w:r>
      <w:r w:rsidRPr="00283E6C">
        <w:rPr>
          <w:i/>
          <w:sz w:val="20"/>
        </w:rPr>
        <w:t>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 potentiostatic. A) </w:t>
      </w:r>
      <w:proofErr w:type="spellStart"/>
      <w:r w:rsidR="006B6E6E" w:rsidRPr="00283E6C">
        <w:rPr>
          <w:i/>
          <w:sz w:val="20"/>
        </w:rPr>
        <w:t>PtRu</w:t>
      </w:r>
      <w:proofErr w:type="spellEnd"/>
      <w:r w:rsidR="006B6E6E" w:rsidRPr="00283E6C">
        <w:rPr>
          <w:i/>
          <w:sz w:val="20"/>
        </w:rPr>
        <w:t>/Pt MEA at 100 mV with 1 minute O</w:t>
      </w:r>
      <w:r w:rsidR="006B6E6E"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, B)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100 mV with </w:t>
      </w:r>
      <w:r w:rsidR="006B6E6E">
        <w:rPr>
          <w:i/>
          <w:sz w:val="20"/>
        </w:rPr>
        <w:t>5</w:t>
      </w:r>
      <w:r w:rsidRPr="00283E6C">
        <w:rPr>
          <w:i/>
          <w:sz w:val="20"/>
        </w:rPr>
        <w:t xml:space="preserve"> minute</w:t>
      </w:r>
      <w:r w:rsidR="006B6E6E">
        <w:rPr>
          <w:i/>
          <w:sz w:val="20"/>
        </w:rPr>
        <w:t>s</w:t>
      </w:r>
      <w:r w:rsidRPr="00283E6C">
        <w:rPr>
          <w:i/>
          <w:sz w:val="20"/>
        </w:rPr>
        <w:t xml:space="preserve">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C)</w:t>
      </w:r>
      <w:r>
        <w:rPr>
          <w:i/>
          <w:sz w:val="20"/>
        </w:rPr>
        <w:t xml:space="preserve">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100 mV with </w:t>
      </w:r>
      <w:r w:rsidR="00A629C9">
        <w:rPr>
          <w:i/>
          <w:sz w:val="20"/>
        </w:rPr>
        <w:t>1</w:t>
      </w:r>
      <w:r>
        <w:rPr>
          <w:i/>
          <w:sz w:val="20"/>
        </w:rPr>
        <w:t>5</w:t>
      </w:r>
      <w:r w:rsidRPr="00283E6C">
        <w:rPr>
          <w:i/>
          <w:sz w:val="20"/>
        </w:rPr>
        <w:t xml:space="preserve"> minutes O</w:t>
      </w:r>
      <w:r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>,</w:t>
      </w:r>
      <w:r w:rsidRPr="00283E6C">
        <w:rPr>
          <w:i/>
          <w:sz w:val="20"/>
        </w:rPr>
        <w:t xml:space="preserve"> </w:t>
      </w:r>
      <w:r>
        <w:rPr>
          <w:i/>
          <w:sz w:val="20"/>
        </w:rPr>
        <w:t xml:space="preserve">D)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</w:t>
      </w:r>
      <w:r w:rsidR="00A629C9">
        <w:rPr>
          <w:i/>
          <w:sz w:val="20"/>
        </w:rPr>
        <w:t>1</w:t>
      </w:r>
      <w:r w:rsidRPr="00283E6C">
        <w:rPr>
          <w:i/>
          <w:sz w:val="20"/>
        </w:rPr>
        <w:t xml:space="preserve">00 mV with </w:t>
      </w:r>
      <w:r w:rsidR="00A629C9">
        <w:rPr>
          <w:i/>
          <w:sz w:val="20"/>
        </w:rPr>
        <w:t>15</w:t>
      </w:r>
      <w:r w:rsidR="00A629C9" w:rsidRPr="00283E6C">
        <w:rPr>
          <w:i/>
          <w:sz w:val="20"/>
        </w:rPr>
        <w:t xml:space="preserve"> minutes ~4% O</w:t>
      </w:r>
      <w:r w:rsidR="00A629C9" w:rsidRPr="00283E6C">
        <w:rPr>
          <w:i/>
          <w:sz w:val="20"/>
          <w:vertAlign w:val="subscript"/>
        </w:rPr>
        <w:t>3</w:t>
      </w:r>
      <w:r w:rsidR="00A629C9" w:rsidRPr="00283E6C">
        <w:rPr>
          <w:i/>
          <w:sz w:val="20"/>
        </w:rPr>
        <w:t xml:space="preserve"> + O</w:t>
      </w:r>
      <w:r w:rsidR="00A629C9" w:rsidRPr="00283E6C">
        <w:rPr>
          <w:i/>
          <w:sz w:val="20"/>
          <w:vertAlign w:val="subscript"/>
        </w:rPr>
        <w:t>2</w:t>
      </w:r>
      <w:r w:rsidR="00A629C9" w:rsidRPr="00283E6C">
        <w:rPr>
          <w:i/>
          <w:sz w:val="20"/>
        </w:rPr>
        <w:t xml:space="preserve"> </w:t>
      </w:r>
      <w:r w:rsidRPr="00283E6C">
        <w:rPr>
          <w:i/>
          <w:sz w:val="20"/>
        </w:rPr>
        <w:t xml:space="preserve">and </w:t>
      </w:r>
      <w:r>
        <w:rPr>
          <w:i/>
          <w:sz w:val="20"/>
        </w:rPr>
        <w:t>E</w:t>
      </w:r>
      <w:r w:rsidRPr="00283E6C">
        <w:rPr>
          <w:i/>
          <w:sz w:val="20"/>
        </w:rPr>
        <w:t xml:space="preserve">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200 mV with </w:t>
      </w:r>
      <w:r w:rsidR="00A629C9">
        <w:rPr>
          <w:i/>
          <w:sz w:val="20"/>
        </w:rPr>
        <w:t>1</w:t>
      </w:r>
      <w:r w:rsidRPr="00283E6C">
        <w:rPr>
          <w:i/>
          <w:sz w:val="20"/>
        </w:rPr>
        <w:t xml:space="preserve"> minute O</w:t>
      </w:r>
      <w:r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 xml:space="preserve">, F) </w:t>
      </w:r>
      <w:proofErr w:type="spellStart"/>
      <w:r w:rsidR="00A629C9" w:rsidRPr="00283E6C">
        <w:rPr>
          <w:i/>
          <w:sz w:val="20"/>
        </w:rPr>
        <w:t>PtRu</w:t>
      </w:r>
      <w:proofErr w:type="spellEnd"/>
      <w:r w:rsidR="00A629C9" w:rsidRPr="00283E6C">
        <w:rPr>
          <w:i/>
          <w:sz w:val="20"/>
        </w:rPr>
        <w:t xml:space="preserve">/Pt MEA at 200 mV with </w:t>
      </w:r>
      <w:r w:rsidR="00A629C9">
        <w:rPr>
          <w:i/>
          <w:sz w:val="20"/>
        </w:rPr>
        <w:t>5</w:t>
      </w:r>
      <w:r w:rsidR="00A629C9" w:rsidRPr="00283E6C">
        <w:rPr>
          <w:i/>
          <w:sz w:val="20"/>
        </w:rPr>
        <w:t xml:space="preserve"> minute</w:t>
      </w:r>
      <w:r w:rsidR="00A629C9">
        <w:rPr>
          <w:i/>
          <w:sz w:val="20"/>
        </w:rPr>
        <w:t>s</w:t>
      </w:r>
      <w:r w:rsidR="00A629C9" w:rsidRPr="00283E6C">
        <w:rPr>
          <w:i/>
          <w:sz w:val="20"/>
        </w:rPr>
        <w:t xml:space="preserve"> O</w:t>
      </w:r>
      <w:r w:rsidR="00A629C9"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 xml:space="preserve">, G) </w:t>
      </w:r>
      <w:proofErr w:type="spellStart"/>
      <w:r w:rsidR="00A629C9" w:rsidRPr="00283E6C">
        <w:rPr>
          <w:i/>
          <w:sz w:val="20"/>
        </w:rPr>
        <w:t>PtRu</w:t>
      </w:r>
      <w:proofErr w:type="spellEnd"/>
      <w:r w:rsidR="00A629C9" w:rsidRPr="00283E6C">
        <w:rPr>
          <w:i/>
          <w:sz w:val="20"/>
        </w:rPr>
        <w:t xml:space="preserve">/Pt MEA at 200 mV with </w:t>
      </w:r>
      <w:r w:rsidR="00A629C9">
        <w:rPr>
          <w:i/>
          <w:sz w:val="20"/>
        </w:rPr>
        <w:t>5</w:t>
      </w:r>
      <w:r w:rsidR="00A629C9" w:rsidRPr="00283E6C">
        <w:rPr>
          <w:i/>
          <w:sz w:val="20"/>
        </w:rPr>
        <w:t xml:space="preserve"> minute</w:t>
      </w:r>
      <w:r w:rsidR="00A629C9">
        <w:rPr>
          <w:i/>
          <w:sz w:val="20"/>
        </w:rPr>
        <w:t>s</w:t>
      </w:r>
      <w:r w:rsidR="00A629C9" w:rsidRPr="00283E6C">
        <w:rPr>
          <w:i/>
          <w:sz w:val="20"/>
        </w:rPr>
        <w:t xml:space="preserve"> O</w:t>
      </w:r>
      <w:r w:rsidR="00A629C9"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 xml:space="preserve">, H) </w:t>
      </w:r>
      <w:proofErr w:type="spellStart"/>
      <w:r w:rsidR="00A629C9" w:rsidRPr="00283E6C">
        <w:rPr>
          <w:i/>
          <w:sz w:val="20"/>
        </w:rPr>
        <w:t>PtRu</w:t>
      </w:r>
      <w:proofErr w:type="spellEnd"/>
      <w:r w:rsidR="00A629C9" w:rsidRPr="00283E6C">
        <w:rPr>
          <w:i/>
          <w:sz w:val="20"/>
        </w:rPr>
        <w:t xml:space="preserve">/Pt MEA at 200 mV with </w:t>
      </w:r>
      <w:r w:rsidR="00A629C9">
        <w:rPr>
          <w:i/>
          <w:sz w:val="20"/>
        </w:rPr>
        <w:t>15</w:t>
      </w:r>
      <w:r w:rsidR="00A629C9" w:rsidRPr="00283E6C">
        <w:rPr>
          <w:i/>
          <w:sz w:val="20"/>
        </w:rPr>
        <w:t xml:space="preserve"> minutes ~4% O</w:t>
      </w:r>
      <w:r w:rsidR="00A629C9" w:rsidRPr="00283E6C">
        <w:rPr>
          <w:i/>
          <w:sz w:val="20"/>
          <w:vertAlign w:val="subscript"/>
        </w:rPr>
        <w:t>3</w:t>
      </w:r>
      <w:r w:rsidR="00A629C9" w:rsidRPr="00283E6C">
        <w:rPr>
          <w:i/>
          <w:sz w:val="20"/>
        </w:rPr>
        <w:t xml:space="preserve"> + O</w:t>
      </w:r>
      <w:r w:rsidR="00A629C9"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>.</w:t>
      </w:r>
    </w:p>
    <w:p w14:paraId="5A93961A" w14:textId="1C69A002" w:rsidR="00980B4A" w:rsidRPr="00980B4A" w:rsidRDefault="00980B4A" w:rsidP="00980B4A">
      <w:pPr>
        <w:pStyle w:val="Heading1"/>
      </w:pPr>
      <w:bookmarkStart w:id="6" w:name="_Toc40685888"/>
      <w:r w:rsidRPr="00827C4E">
        <w:lastRenderedPageBreak/>
        <w:t xml:space="preserve">Offline regeneration of EHP cells – </w:t>
      </w:r>
      <w:r>
        <w:t>H</w:t>
      </w:r>
      <w:r w:rsidRPr="00980B4A">
        <w:rPr>
          <w:vertAlign w:val="subscript"/>
        </w:rPr>
        <w:t>2</w:t>
      </w:r>
      <w:r>
        <w:t xml:space="preserve"> + 5 ppm H</w:t>
      </w:r>
      <w:r>
        <w:rPr>
          <w:vertAlign w:val="subscript"/>
        </w:rPr>
        <w:t>2</w:t>
      </w:r>
      <w:r>
        <w:t>S</w:t>
      </w:r>
      <w:bookmarkEnd w:id="6"/>
    </w:p>
    <w:p w14:paraId="7A6B1292" w14:textId="38383CA5" w:rsidR="007C384E" w:rsidRDefault="0094419E" w:rsidP="0094419E">
      <w:pPr>
        <w:jc w:val="center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inline distT="0" distB="0" distL="0" distR="0" wp14:anchorId="5B26C28E" wp14:editId="6627799D">
                <wp:extent cx="4844415" cy="7341235"/>
                <wp:effectExtent l="0" t="0" r="0" b="0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4415" cy="7341235"/>
                          <a:chOff x="0" y="0"/>
                          <a:chExt cx="4844415" cy="7341235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2612" y="3697356"/>
                            <a:ext cx="232727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1" name="Group 21"/>
                        <wpg:cNvGrpSpPr/>
                        <wpg:grpSpPr>
                          <a:xfrm>
                            <a:off x="0" y="0"/>
                            <a:ext cx="4844415" cy="7341235"/>
                            <a:chOff x="0" y="0"/>
                            <a:chExt cx="4844608" cy="7341649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11965" y="5542059"/>
                              <a:ext cx="2238375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611" y="3697356"/>
                              <a:ext cx="2258060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20564" y="1836751"/>
                              <a:ext cx="2322195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854" y="1844702"/>
                              <a:ext cx="2330450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88758" y="0"/>
                              <a:ext cx="2355850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76475" cy="1799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7" name="Group 7"/>
                          <wpg:cNvGrpSpPr/>
                          <wpg:grpSpPr>
                            <a:xfrm>
                              <a:off x="1924216" y="1256306"/>
                              <a:ext cx="2720742" cy="5779135"/>
                              <a:chOff x="2398553" y="1433131"/>
                              <a:chExt cx="3470688" cy="7372073"/>
                            </a:xfrm>
                          </wpg:grpSpPr>
                          <wpg:grpSp>
                            <wpg:cNvPr id="289" name="Group 26"/>
                            <wpg:cNvGrpSpPr/>
                            <wpg:grpSpPr>
                              <a:xfrm>
                                <a:off x="2398553" y="1433131"/>
                                <a:ext cx="3470688" cy="5034740"/>
                                <a:chOff x="392051" y="-113988"/>
                                <a:chExt cx="3481467" cy="5050204"/>
                              </a:xfrm>
                            </wpg:grpSpPr>
                            <wps:wsp>
                              <wps:cNvPr id="290" name="Text Box 62"/>
                              <wps:cNvSpPr txBox="1"/>
                              <wps:spPr>
                                <a:xfrm>
                                  <a:off x="418203" y="-113988"/>
                                  <a:ext cx="265430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F815160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Text Box 62"/>
                              <wps:cNvSpPr txBox="1"/>
                              <wps:spPr>
                                <a:xfrm>
                                  <a:off x="3577508" y="-113988"/>
                                  <a:ext cx="265431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F1BC283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2" name="Text Box 62"/>
                              <wps:cNvSpPr txBox="1"/>
                              <wps:spPr>
                                <a:xfrm>
                                  <a:off x="392051" y="2275752"/>
                                  <a:ext cx="265430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7021858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Text Box 62"/>
                              <wps:cNvSpPr txBox="1"/>
                              <wps:spPr>
                                <a:xfrm>
                                  <a:off x="3577509" y="2275753"/>
                                  <a:ext cx="265430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66CD271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Text Box 62"/>
                              <wps:cNvSpPr txBox="1"/>
                              <wps:spPr>
                                <a:xfrm>
                                  <a:off x="489424" y="4607243"/>
                                  <a:ext cx="265430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7D2172A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Text Box 62"/>
                              <wps:cNvSpPr txBox="1"/>
                              <wps:spPr>
                                <a:xfrm>
                                  <a:off x="3608089" y="4617446"/>
                                  <a:ext cx="265429" cy="318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1CF5F21" w14:textId="77777777" w:rsidR="004A0478" w:rsidRDefault="004A0478" w:rsidP="004A0478">
                                    <w:pPr>
                                      <w:spacing w:line="254" w:lineRule="auto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Calibri" w:hAnsi="Calibri"/>
                                        <w:b/>
                                        <w:bCs/>
                                        <w:color w:val="000000" w:themeColor="dark1"/>
                                        <w:kern w:val="24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41" name="Text Box 62"/>
                            <wps:cNvSpPr txBox="1"/>
                            <wps:spPr>
                              <a:xfrm>
                                <a:off x="4059975" y="8487183"/>
                                <a:ext cx="264751" cy="31802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8149A8" w14:textId="77777777" w:rsidR="004A0478" w:rsidRDefault="004A0478" w:rsidP="004A0478">
                                  <w:pPr>
                                    <w:spacing w:line="254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hAnsi="Calibri"/>
                                      <w:b/>
                                      <w:bCs/>
                                      <w:color w:val="000000" w:themeColor="dark1"/>
                                      <w:kern w:val="24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26C28E" id="Group 23" o:spid="_x0000_s1059" style="width:381.45pt;height:578.05pt;mso-position-horizontal-relative:char;mso-position-vertical-relative:line" coordsize="48444,734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">
                <v:shape id="Picture 22" o:spid="_x0000_s1060" type="#_x0000_t75" style="position:absolute;left:25126;top:36973;width:23272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">
                  <v:imagedata r:id="rId45" o:title=""/>
                </v:shape>
                <v:group id="Group 21" o:spid="_x0000_s1061" style="position:absolute;width:48444;height:73412" coordsize="48446,73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Picture 20" o:spid="_x0000_s1062" type="#_x0000_t75" style="position:absolute;left:13119;top:55420;width:22384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">
                    <v:imagedata r:id="rId46" o:title=""/>
                  </v:shape>
                  <v:shape id="Picture 19" o:spid="_x0000_s1063" type="#_x0000_t75" style="position:absolute;left:636;top:36973;width:22580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">
                    <v:imagedata r:id="rId47" o:title=""/>
                  </v:shape>
                  <v:shape id="Picture 18" o:spid="_x0000_s1064" type="#_x0000_t75" style="position:absolute;left:25205;top:18367;width:23222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">
                    <v:imagedata r:id="rId48" o:title=""/>
                  </v:shape>
                  <v:shape id="Picture 17" o:spid="_x0000_s1065" type="#_x0000_t75" style="position:absolute;left:238;top:18447;width:23305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">
                    <v:imagedata r:id="rId49" o:title=""/>
                  </v:shape>
                  <v:shape id="Picture 16" o:spid="_x0000_s1066" type="#_x0000_t75" style="position:absolute;left:24887;width:23559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">
                    <v:imagedata r:id="rId50" o:title=""/>
                  </v:shape>
                  <v:shape id="Picture 15" o:spid="_x0000_s1067" type="#_x0000_t75" style="position:absolute;width:22764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">
                    <v:imagedata r:id="rId51" o:title=""/>
                  </v:shape>
                  <v:group id="Group 7" o:spid="_x0000_s1068" style="position:absolute;left:19242;top:12563;width:27207;height:57791" coordorigin="23985,14331" coordsize="34706,7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group id="_x0000_s1069" style="position:absolute;left:23985;top:14331;width:34707;height:50347" coordorigin="3920,-1139" coordsize="34814,5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<v:shape id="Text Box 62" o:spid="_x0000_s1070" type="#_x0000_t202" style="position:absolute;left:4182;top:-1139;width:2654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" filled="f" stroked="f" strokeweight=".5pt">
                        <v:textbox>
                          <w:txbxContent>
                            <w:p w14:paraId="5F815160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62" o:spid="_x0000_s1071" type="#_x0000_t202" style="position:absolute;left:35775;top:-1139;width:2654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" filled="f" stroked="f" strokeweight=".5pt">
                        <v:textbox>
                          <w:txbxContent>
                            <w:p w14:paraId="7F1BC283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62" o:spid="_x0000_s1072" type="#_x0000_t202" style="position:absolute;left:3920;top:22757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" filled="f" stroked="f" strokeweight=".5pt">
                        <v:textbox>
                          <w:txbxContent>
                            <w:p w14:paraId="67021858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 Box 62" o:spid="_x0000_s1073" type="#_x0000_t202" style="position:absolute;left:35775;top:22757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      <v:textbox>
                          <w:txbxContent>
                            <w:p w14:paraId="566CD271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62" o:spid="_x0000_s1074" type="#_x0000_t202" style="position:absolute;left:4894;top:46072;width:2654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j7xwAAANwAAAAPAAAAZHJzL2Rvd25yZXYueG1sRI/Na8JA&#10;FMTvBf+H5Qne6sbQ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CWA+PvHAAAA3AAA&#10;AA8AAAAAAAAAAAAAAAAABwIAAGRycy9kb3ducmV2LnhtbFBLBQYAAAAAAwADALcAAAD7AgAAAAA=&#10;" filled="f" stroked="f" strokeweight=".5pt">
                        <v:textbox>
                          <w:txbxContent>
                            <w:p w14:paraId="27D2172A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62" o:spid="_x0000_s1075" type="#_x0000_t202" style="position:absolute;left:36080;top:46174;width:2655;height: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" filled="f" stroked="f" strokeweight=".5pt">
                        <v:textbox>
                          <w:txbxContent>
                            <w:p w14:paraId="41CF5F21" w14:textId="77777777" w:rsidR="004A0478" w:rsidRDefault="004A0478" w:rsidP="004A0478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Calibri" w:hAnsi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</v:group>
                    <v:shape id="Text Box 62" o:spid="_x0000_s1076" type="#_x0000_t202" style="position:absolute;left:40599;top:84871;width:2648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ni5xgAAANw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egB/9nwhGQ0z8AAAD//wMAUEsBAi0AFAAGAAgAAAAhANvh9svuAAAAhQEAABMAAAAAAAAA&#10;AAAAAAAAAAAAAFtDb250ZW50X1R5cGVzXS54bWxQSwECLQAUAAYACAAAACEAWvQsW78AAAAVAQAA&#10;CwAAAAAAAAAAAAAAAAAfAQAAX3JlbHMvLnJlbHNQSwECLQAUAAYACAAAACEAPXZ4ucYAAADcAAAA&#10;DwAAAAAAAAAAAAAAAAAHAgAAZHJzL2Rvd25yZXYueG1sUEsFBgAAAAADAAMAtwAAAPoCAAAAAA==&#10;" filled="f" stroked="f" strokeweight=".5pt">
                      <v:textbox>
                        <w:txbxContent>
                          <w:p w14:paraId="4B8149A8" w14:textId="77777777" w:rsidR="004A0478" w:rsidRDefault="004A0478" w:rsidP="004A0478">
                            <w:pPr>
                              <w:spacing w:line="254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093D7228" w14:textId="69CBA2C3" w:rsidR="00222900" w:rsidRDefault="00222900" w:rsidP="00222900">
      <w:pPr>
        <w:jc w:val="both"/>
        <w:rPr>
          <w:i/>
          <w:sz w:val="20"/>
        </w:rPr>
      </w:pPr>
      <w:r w:rsidRPr="00FF5770">
        <w:rPr>
          <w:b/>
          <w:i/>
          <w:sz w:val="20"/>
        </w:rPr>
        <w:t xml:space="preserve">Figure </w:t>
      </w:r>
      <w:r w:rsidR="00A629C9">
        <w:rPr>
          <w:b/>
          <w:i/>
          <w:sz w:val="20"/>
        </w:rPr>
        <w:t>S3</w:t>
      </w:r>
      <w:r w:rsidRPr="00FF5770">
        <w:rPr>
          <w:b/>
          <w:i/>
          <w:sz w:val="20"/>
        </w:rPr>
        <w:t xml:space="preserve">: </w:t>
      </w:r>
      <w:r w:rsidRPr="00886212">
        <w:rPr>
          <w:b/>
          <w:i/>
          <w:sz w:val="20"/>
          <w:szCs w:val="20"/>
        </w:rPr>
        <w:t>Effect of offline</w:t>
      </w:r>
      <w:r w:rsidR="00A629C9">
        <w:rPr>
          <w:b/>
          <w:i/>
          <w:sz w:val="20"/>
          <w:szCs w:val="20"/>
        </w:rPr>
        <w:t xml:space="preserve"> N</w:t>
      </w:r>
      <w:r w:rsidR="00A629C9">
        <w:rPr>
          <w:b/>
          <w:i/>
          <w:sz w:val="20"/>
          <w:szCs w:val="20"/>
          <w:vertAlign w:val="subscript"/>
        </w:rPr>
        <w:t>2</w:t>
      </w:r>
      <w:r w:rsidR="00A629C9">
        <w:rPr>
          <w:b/>
          <w:i/>
          <w:sz w:val="20"/>
          <w:szCs w:val="20"/>
        </w:rPr>
        <w:t xml:space="preserve"> and</w:t>
      </w:r>
      <w:r w:rsidRPr="00886212">
        <w:rPr>
          <w:b/>
          <w:i/>
          <w:sz w:val="20"/>
          <w:szCs w:val="20"/>
        </w:rPr>
        <w:t xml:space="preserve"> O</w:t>
      </w:r>
      <w:r w:rsidRPr="00886212">
        <w:rPr>
          <w:b/>
          <w:i/>
          <w:sz w:val="20"/>
          <w:szCs w:val="20"/>
          <w:vertAlign w:val="subscript"/>
        </w:rPr>
        <w:t>2</w:t>
      </w:r>
      <w:r w:rsidRPr="00886212">
        <w:rPr>
          <w:b/>
          <w:i/>
          <w:sz w:val="20"/>
          <w:szCs w:val="20"/>
        </w:rPr>
        <w:t xml:space="preserve"> treatment on EHP recovery after operation on </w:t>
      </w:r>
      <w:r w:rsidRPr="00886212">
        <w:rPr>
          <w:b/>
          <w:bCs/>
          <w:i/>
          <w:sz w:val="20"/>
          <w:szCs w:val="20"/>
        </w:rPr>
        <w:t>H</w:t>
      </w:r>
      <w:r w:rsidRPr="00886212">
        <w:rPr>
          <w:b/>
          <w:bCs/>
          <w:i/>
          <w:sz w:val="20"/>
          <w:szCs w:val="20"/>
          <w:vertAlign w:val="subscript"/>
        </w:rPr>
        <w:t>2</w:t>
      </w:r>
      <w:r w:rsidRPr="00886212">
        <w:rPr>
          <w:b/>
          <w:bCs/>
          <w:i/>
          <w:sz w:val="20"/>
          <w:szCs w:val="20"/>
        </w:rPr>
        <w:t>+</w:t>
      </w:r>
      <w:r>
        <w:rPr>
          <w:b/>
          <w:bCs/>
          <w:i/>
          <w:sz w:val="20"/>
          <w:szCs w:val="20"/>
        </w:rPr>
        <w:t>5</w:t>
      </w:r>
      <w:r w:rsidRPr="00886212">
        <w:rPr>
          <w:b/>
          <w:bCs/>
          <w:i/>
          <w:sz w:val="20"/>
          <w:szCs w:val="20"/>
        </w:rPr>
        <w:t xml:space="preserve"> ppm </w:t>
      </w:r>
      <w:r>
        <w:rPr>
          <w:b/>
          <w:bCs/>
          <w:i/>
          <w:sz w:val="20"/>
          <w:szCs w:val="20"/>
        </w:rPr>
        <w:t>H</w:t>
      </w:r>
      <w:r w:rsidRPr="00B658B2">
        <w:rPr>
          <w:b/>
          <w:bCs/>
          <w:i/>
          <w:sz w:val="20"/>
          <w:szCs w:val="20"/>
          <w:vertAlign w:val="subscript"/>
        </w:rPr>
        <w:t>2</w:t>
      </w:r>
      <w:r>
        <w:rPr>
          <w:b/>
          <w:bCs/>
          <w:i/>
          <w:sz w:val="20"/>
          <w:szCs w:val="20"/>
        </w:rPr>
        <w:t>S</w:t>
      </w:r>
      <w:r>
        <w:rPr>
          <w:i/>
          <w:sz w:val="20"/>
        </w:rPr>
        <w:t xml:space="preserve">. </w:t>
      </w:r>
      <w:r w:rsidRPr="00283E6C">
        <w:rPr>
          <w:i/>
          <w:sz w:val="20"/>
        </w:rPr>
        <w:t>Chronoamperometry at a cell temperature of 35 °C, feed to the anode at a RH of 75% and flowrate of 200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of N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H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H</w:t>
      </w:r>
      <w:r w:rsidRPr="00283E6C">
        <w:rPr>
          <w:i/>
          <w:sz w:val="20"/>
          <w:vertAlign w:val="subscript"/>
        </w:rPr>
        <w:t>2</w:t>
      </w:r>
      <w:r>
        <w:rPr>
          <w:i/>
          <w:sz w:val="20"/>
        </w:rPr>
        <w:t>+5 ppm H</w:t>
      </w:r>
      <w:r>
        <w:rPr>
          <w:i/>
          <w:sz w:val="20"/>
          <w:vertAlign w:val="subscript"/>
        </w:rPr>
        <w:t>2</w:t>
      </w:r>
      <w:r>
        <w:rPr>
          <w:i/>
          <w:sz w:val="20"/>
        </w:rPr>
        <w:t xml:space="preserve">S </w:t>
      </w:r>
      <w:r w:rsidRPr="00283E6C">
        <w:rPr>
          <w:i/>
          <w:sz w:val="20"/>
        </w:rPr>
        <w:t>or 50 mL.min</w:t>
      </w:r>
      <w:r w:rsidRPr="00283E6C">
        <w:rPr>
          <w:i/>
          <w:sz w:val="20"/>
          <w:vertAlign w:val="superscript"/>
        </w:rPr>
        <w:t>-1</w:t>
      </w:r>
      <w:r w:rsidRPr="00283E6C">
        <w:rPr>
          <w:i/>
          <w:sz w:val="20"/>
        </w:rPr>
        <w:t xml:space="preserve">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/~4%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. Gas composition as indicated on the graph with offline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 potentiostatic. A)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>/Pt MEA at 100 mV with 15 minutes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, B)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>/Pt MEA at 100 mV with 15 minutes 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>, C)</w:t>
      </w:r>
      <w:r>
        <w:rPr>
          <w:i/>
          <w:sz w:val="20"/>
        </w:rPr>
        <w:t xml:space="preserve">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100 mV with </w:t>
      </w:r>
      <w:r>
        <w:rPr>
          <w:i/>
          <w:sz w:val="20"/>
        </w:rPr>
        <w:t>20</w:t>
      </w:r>
      <w:r w:rsidRPr="00283E6C">
        <w:rPr>
          <w:i/>
          <w:sz w:val="20"/>
        </w:rPr>
        <w:t xml:space="preserve"> minutes 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Pr="00283E6C">
        <w:rPr>
          <w:i/>
          <w:sz w:val="20"/>
        </w:rPr>
        <w:t xml:space="preserve"> </w:t>
      </w:r>
      <w:r>
        <w:rPr>
          <w:i/>
          <w:sz w:val="20"/>
        </w:rPr>
        <w:t xml:space="preserve">D)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>/Pt MEA at 200 mV with 15 minutes O</w:t>
      </w:r>
      <w:r w:rsidRPr="00283E6C">
        <w:rPr>
          <w:i/>
          <w:sz w:val="20"/>
          <w:vertAlign w:val="subscript"/>
        </w:rPr>
        <w:t xml:space="preserve">2 </w:t>
      </w:r>
      <w:r w:rsidRPr="00283E6C">
        <w:rPr>
          <w:i/>
          <w:sz w:val="20"/>
        </w:rPr>
        <w:t xml:space="preserve">and </w:t>
      </w:r>
      <w:r>
        <w:rPr>
          <w:i/>
          <w:sz w:val="20"/>
        </w:rPr>
        <w:t>E</w:t>
      </w:r>
      <w:r w:rsidRPr="00283E6C">
        <w:rPr>
          <w:i/>
          <w:sz w:val="20"/>
        </w:rPr>
        <w:t xml:space="preserve">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>/Pt MEA at 200 mV with 15 minutes 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>
        <w:rPr>
          <w:i/>
          <w:sz w:val="20"/>
        </w:rPr>
        <w:t xml:space="preserve"> F) </w:t>
      </w:r>
      <w:proofErr w:type="spellStart"/>
      <w:r w:rsidRPr="00283E6C">
        <w:rPr>
          <w:i/>
          <w:sz w:val="20"/>
        </w:rPr>
        <w:t>PtRu</w:t>
      </w:r>
      <w:proofErr w:type="spellEnd"/>
      <w:r w:rsidRPr="00283E6C">
        <w:rPr>
          <w:i/>
          <w:sz w:val="20"/>
        </w:rPr>
        <w:t xml:space="preserve">/Pt MEA at 200 mV with </w:t>
      </w:r>
      <w:r>
        <w:rPr>
          <w:i/>
          <w:sz w:val="20"/>
        </w:rPr>
        <w:t>20</w:t>
      </w:r>
      <w:r w:rsidRPr="00283E6C">
        <w:rPr>
          <w:i/>
          <w:sz w:val="20"/>
        </w:rPr>
        <w:t xml:space="preserve"> minutes ~4% O</w:t>
      </w:r>
      <w:r w:rsidRPr="00283E6C">
        <w:rPr>
          <w:i/>
          <w:sz w:val="20"/>
          <w:vertAlign w:val="subscript"/>
        </w:rPr>
        <w:t>3</w:t>
      </w:r>
      <w:r w:rsidRPr="00283E6C">
        <w:rPr>
          <w:i/>
          <w:sz w:val="20"/>
        </w:rPr>
        <w:t xml:space="preserve"> + O</w:t>
      </w:r>
      <w:r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 xml:space="preserve">, G) </w:t>
      </w:r>
      <w:proofErr w:type="spellStart"/>
      <w:r w:rsidR="00A629C9" w:rsidRPr="00283E6C">
        <w:rPr>
          <w:i/>
          <w:sz w:val="20"/>
        </w:rPr>
        <w:t>PtRu</w:t>
      </w:r>
      <w:proofErr w:type="spellEnd"/>
      <w:r w:rsidR="00A629C9" w:rsidRPr="00283E6C">
        <w:rPr>
          <w:i/>
          <w:sz w:val="20"/>
        </w:rPr>
        <w:t xml:space="preserve">/Pt MEA at 200 mV with </w:t>
      </w:r>
      <w:r w:rsidR="00A629C9">
        <w:rPr>
          <w:i/>
          <w:sz w:val="20"/>
        </w:rPr>
        <w:t>19</w:t>
      </w:r>
      <w:r w:rsidR="00A629C9" w:rsidRPr="00283E6C">
        <w:rPr>
          <w:i/>
          <w:sz w:val="20"/>
        </w:rPr>
        <w:t xml:space="preserve"> minutes </w:t>
      </w:r>
      <w:r w:rsidR="00A629C9">
        <w:rPr>
          <w:i/>
          <w:sz w:val="20"/>
        </w:rPr>
        <w:t>N</w:t>
      </w:r>
      <w:r w:rsidR="00A629C9" w:rsidRPr="00283E6C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>.</w:t>
      </w:r>
    </w:p>
    <w:p w14:paraId="7A3FD5DB" w14:textId="16ED0D8D" w:rsidR="00DF10BD" w:rsidRPr="00D773AA" w:rsidRDefault="00980B4A" w:rsidP="00D773AA">
      <w:pPr>
        <w:pStyle w:val="Heading1"/>
      </w:pPr>
      <w:bookmarkStart w:id="7" w:name="_Toc40685889"/>
      <w:r w:rsidRPr="00980B4A">
        <w:lastRenderedPageBreak/>
        <w:t>Offline regeneration of EHP cells – SMR-WGS-H</w:t>
      </w:r>
      <w:r w:rsidRPr="00980B4A">
        <w:rPr>
          <w:vertAlign w:val="subscript"/>
        </w:rPr>
        <w:t>2</w:t>
      </w:r>
      <w:r w:rsidRPr="00980B4A">
        <w:t>S H</w:t>
      </w:r>
      <w:r w:rsidRPr="00980B4A">
        <w:rPr>
          <w:vertAlign w:val="subscript"/>
        </w:rPr>
        <w:t>2</w:t>
      </w:r>
      <w:bookmarkEnd w:id="7"/>
    </w:p>
    <w:p w14:paraId="3A91B1B8" w14:textId="02D2C6CC" w:rsidR="007C384E" w:rsidRPr="00EE25A8" w:rsidRDefault="002830B9" w:rsidP="00EE25A8">
      <w:pPr>
        <w:jc w:val="both"/>
        <w:rPr>
          <w:i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6B213D2C" wp14:editId="7534C29C">
                <wp:extent cx="5681262" cy="2167587"/>
                <wp:effectExtent l="0" t="0" r="0" b="4445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1262" cy="2167587"/>
                          <a:chOff x="0" y="0"/>
                          <a:chExt cx="5681262" cy="2167587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8372" y="7952"/>
                            <a:ext cx="280289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73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8" name="Group 8"/>
                        <wpg:cNvGrpSpPr/>
                        <wpg:grpSpPr>
                          <a:xfrm>
                            <a:off x="2393342" y="1566407"/>
                            <a:ext cx="3068955" cy="320675"/>
                            <a:chOff x="2444912" y="1613131"/>
                            <a:chExt cx="3069995" cy="321317"/>
                          </a:xfrm>
                        </wpg:grpSpPr>
                        <wps:wsp>
                          <wps:cNvPr id="4" name="Text Box 62"/>
                          <wps:cNvSpPr txBox="1"/>
                          <wps:spPr>
                            <a:xfrm>
                              <a:off x="2444912" y="1616427"/>
                              <a:ext cx="264751" cy="3180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67965C8" w14:textId="77777777" w:rsidR="002830B9" w:rsidRDefault="002830B9" w:rsidP="002830B9">
                                <w:pPr>
                                  <w:spacing w:line="254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Calibri" w:hAnsi="Calibri"/>
                                    <w:b/>
                                    <w:bCs/>
                                    <w:color w:val="000000" w:themeColor="dark1"/>
                                    <w:kern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2" name="Text Box 62"/>
                          <wps:cNvSpPr txBox="1"/>
                          <wps:spPr>
                            <a:xfrm>
                              <a:off x="5250156" y="1613131"/>
                              <a:ext cx="264751" cy="31802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4276C3" w14:textId="77777777" w:rsidR="002830B9" w:rsidRDefault="002830B9" w:rsidP="002830B9">
                                <w:pPr>
                                  <w:spacing w:line="254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Calibri" w:hAnsi="Calibri"/>
                                    <w:b/>
                                    <w:bCs/>
                                    <w:color w:val="000000" w:themeColor="dark1"/>
                                    <w:kern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213D2C" id="Group 26" o:spid="_x0000_s1077" style="width:447.35pt;height:170.7pt;mso-position-horizontal-relative:char;mso-position-vertical-relative:line" coordsize="56812,21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">
                <v:shape id="Picture 25" o:spid="_x0000_s1078" type="#_x0000_t75" style="position:absolute;left:28783;top:79;width:28029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">
                  <v:imagedata r:id="rId54" o:title=""/>
                </v:shape>
                <v:shape id="Picture 24" o:spid="_x0000_s1079" type="#_x0000_t75" style="position:absolute;width:2832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">
                  <v:imagedata r:id="rId55" o:title=""/>
                </v:shape>
                <v:group id="Group 8" o:spid="_x0000_s1080" style="position:absolute;left:23933;top:15664;width:30689;height:3206" coordorigin="24449,16131" coordsize="30699,3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Text Box 62" o:spid="_x0000_s1081" type="#_x0000_t202" style="position:absolute;left:24449;top:16164;width:2647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<v:textbox>
                      <w:txbxContent>
                        <w:p w14:paraId="267965C8" w14:textId="77777777" w:rsidR="002830B9" w:rsidRDefault="002830B9" w:rsidP="002830B9">
                          <w:pPr>
                            <w:spacing w:line="254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Calibri" w:hAnsi="Calibri"/>
                              <w:b/>
                              <w:bCs/>
                              <w:color w:val="000000" w:themeColor="dark1"/>
                              <w:kern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62" o:spid="_x0000_s1082" type="#_x0000_t202" style="position:absolute;left:52501;top:16131;width:2648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" filled="f" stroked="f" strokeweight=".5pt">
                    <v:textbox>
                      <w:txbxContent>
                        <w:p w14:paraId="1A4276C3" w14:textId="77777777" w:rsidR="002830B9" w:rsidRDefault="002830B9" w:rsidP="002830B9">
                          <w:pPr>
                            <w:spacing w:line="254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Calibri" w:hAnsi="Calibri"/>
                              <w:b/>
                              <w:bCs/>
                              <w:color w:val="000000" w:themeColor="dark1"/>
                              <w:kern w:val="24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7C384E" w:rsidRPr="00FF5770">
        <w:rPr>
          <w:b/>
          <w:i/>
          <w:sz w:val="20"/>
        </w:rPr>
        <w:t xml:space="preserve">Figure </w:t>
      </w:r>
      <w:r w:rsidR="007C384E">
        <w:rPr>
          <w:b/>
          <w:i/>
          <w:sz w:val="20"/>
        </w:rPr>
        <w:t>S</w:t>
      </w:r>
      <w:r w:rsidR="00A629C9">
        <w:rPr>
          <w:b/>
          <w:i/>
          <w:sz w:val="20"/>
        </w:rPr>
        <w:t>4</w:t>
      </w:r>
      <w:r w:rsidR="007C384E" w:rsidRPr="00FF5770">
        <w:rPr>
          <w:b/>
          <w:i/>
          <w:sz w:val="20"/>
        </w:rPr>
        <w:t xml:space="preserve">: </w:t>
      </w:r>
      <w:r w:rsidR="007C384E" w:rsidRPr="00886212">
        <w:rPr>
          <w:b/>
          <w:i/>
          <w:sz w:val="20"/>
          <w:szCs w:val="20"/>
        </w:rPr>
        <w:t xml:space="preserve">Effect of offline </w:t>
      </w:r>
      <w:r w:rsidR="007C384E">
        <w:rPr>
          <w:b/>
          <w:i/>
          <w:sz w:val="20"/>
          <w:szCs w:val="20"/>
        </w:rPr>
        <w:t>N</w:t>
      </w:r>
      <w:r w:rsidR="007C384E">
        <w:rPr>
          <w:b/>
          <w:i/>
          <w:sz w:val="20"/>
          <w:szCs w:val="20"/>
          <w:vertAlign w:val="subscript"/>
        </w:rPr>
        <w:t>2</w:t>
      </w:r>
      <w:r w:rsidR="007C384E">
        <w:rPr>
          <w:b/>
          <w:i/>
          <w:sz w:val="20"/>
          <w:szCs w:val="20"/>
        </w:rPr>
        <w:t xml:space="preserve"> and </w:t>
      </w:r>
      <w:r w:rsidR="007C384E" w:rsidRPr="00984953">
        <w:rPr>
          <w:b/>
          <w:i/>
          <w:sz w:val="20"/>
          <w:szCs w:val="20"/>
        </w:rPr>
        <w:t>O</w:t>
      </w:r>
      <w:r w:rsidR="007C384E" w:rsidRPr="00984953">
        <w:rPr>
          <w:b/>
          <w:i/>
          <w:sz w:val="20"/>
          <w:szCs w:val="20"/>
          <w:vertAlign w:val="subscript"/>
        </w:rPr>
        <w:t>2</w:t>
      </w:r>
      <w:r w:rsidR="007C384E">
        <w:rPr>
          <w:b/>
          <w:i/>
          <w:sz w:val="20"/>
          <w:szCs w:val="20"/>
        </w:rPr>
        <w:t>/</w:t>
      </w:r>
      <w:r w:rsidR="007C384E" w:rsidRPr="00984953">
        <w:rPr>
          <w:b/>
          <w:i/>
          <w:sz w:val="20"/>
          <w:szCs w:val="20"/>
        </w:rPr>
        <w:t>O</w:t>
      </w:r>
      <w:r w:rsidR="007C384E" w:rsidRPr="00984953">
        <w:rPr>
          <w:b/>
          <w:i/>
          <w:sz w:val="20"/>
          <w:szCs w:val="20"/>
          <w:vertAlign w:val="subscript"/>
        </w:rPr>
        <w:t>3</w:t>
      </w:r>
      <w:r w:rsidR="007C384E" w:rsidRPr="00886212">
        <w:rPr>
          <w:b/>
          <w:i/>
          <w:sz w:val="20"/>
          <w:szCs w:val="20"/>
        </w:rPr>
        <w:t xml:space="preserve"> treatment on EHP recovery after operation </w:t>
      </w:r>
      <w:r w:rsidR="004A0478">
        <w:rPr>
          <w:b/>
          <w:i/>
          <w:sz w:val="20"/>
          <w:szCs w:val="20"/>
        </w:rPr>
        <w:t>with</w:t>
      </w:r>
      <w:r w:rsidR="007C384E">
        <w:rPr>
          <w:b/>
          <w:bCs/>
          <w:i/>
          <w:sz w:val="20"/>
          <w:szCs w:val="20"/>
        </w:rPr>
        <w:t xml:space="preserve"> SMR-WGS-H</w:t>
      </w:r>
      <w:r w:rsidR="007C384E">
        <w:rPr>
          <w:b/>
          <w:bCs/>
          <w:i/>
          <w:sz w:val="20"/>
          <w:szCs w:val="20"/>
          <w:vertAlign w:val="subscript"/>
        </w:rPr>
        <w:t>2</w:t>
      </w:r>
      <w:r w:rsidR="007C384E">
        <w:rPr>
          <w:b/>
          <w:bCs/>
          <w:i/>
          <w:sz w:val="20"/>
          <w:szCs w:val="20"/>
        </w:rPr>
        <w:t>S H</w:t>
      </w:r>
      <w:r w:rsidR="007C384E">
        <w:rPr>
          <w:b/>
          <w:bCs/>
          <w:i/>
          <w:sz w:val="20"/>
          <w:szCs w:val="20"/>
          <w:vertAlign w:val="subscript"/>
        </w:rPr>
        <w:t>2</w:t>
      </w:r>
      <w:r w:rsidR="007C384E">
        <w:rPr>
          <w:b/>
          <w:bCs/>
          <w:i/>
          <w:sz w:val="20"/>
          <w:szCs w:val="20"/>
        </w:rPr>
        <w:t xml:space="preserve">. </w:t>
      </w:r>
      <w:r w:rsidR="007C384E" w:rsidRPr="00283E6C">
        <w:rPr>
          <w:i/>
          <w:sz w:val="20"/>
        </w:rPr>
        <w:t>Chronoamperometry at a cell temperature of 35 °C, feed to the anode at a RH of 75% and flowrate of 200 mL.min</w:t>
      </w:r>
      <w:r w:rsidR="007C384E" w:rsidRPr="00283E6C">
        <w:rPr>
          <w:i/>
          <w:sz w:val="20"/>
          <w:vertAlign w:val="superscript"/>
        </w:rPr>
        <w:t>-1</w:t>
      </w:r>
      <w:r w:rsidR="007C384E" w:rsidRPr="00283E6C">
        <w:rPr>
          <w:i/>
          <w:sz w:val="20"/>
        </w:rPr>
        <w:t xml:space="preserve"> of N</w:t>
      </w:r>
      <w:r w:rsidR="007C384E" w:rsidRPr="00283E6C">
        <w:rPr>
          <w:i/>
          <w:sz w:val="20"/>
          <w:vertAlign w:val="subscript"/>
        </w:rPr>
        <w:t>2</w:t>
      </w:r>
      <w:r w:rsidR="007C384E" w:rsidRPr="00283E6C">
        <w:rPr>
          <w:i/>
          <w:sz w:val="20"/>
        </w:rPr>
        <w:t>, H</w:t>
      </w:r>
      <w:r w:rsidR="007C384E" w:rsidRPr="00283E6C">
        <w:rPr>
          <w:i/>
          <w:sz w:val="20"/>
          <w:vertAlign w:val="subscript"/>
        </w:rPr>
        <w:t>2</w:t>
      </w:r>
      <w:r w:rsidR="007C384E">
        <w:rPr>
          <w:i/>
          <w:sz w:val="20"/>
        </w:rPr>
        <w:t>, SMR-WGS-H</w:t>
      </w:r>
      <w:r w:rsidR="007C384E">
        <w:rPr>
          <w:i/>
          <w:sz w:val="20"/>
          <w:vertAlign w:val="subscript"/>
        </w:rPr>
        <w:t>2</w:t>
      </w:r>
      <w:r w:rsidR="007C384E">
        <w:rPr>
          <w:i/>
          <w:sz w:val="20"/>
        </w:rPr>
        <w:t>S H</w:t>
      </w:r>
      <w:r w:rsidR="007C384E">
        <w:rPr>
          <w:i/>
          <w:sz w:val="20"/>
          <w:vertAlign w:val="subscript"/>
        </w:rPr>
        <w:t>2</w:t>
      </w:r>
      <w:r w:rsidR="007C384E">
        <w:rPr>
          <w:i/>
          <w:sz w:val="20"/>
        </w:rPr>
        <w:t xml:space="preserve">, </w:t>
      </w:r>
      <w:r w:rsidR="007C384E" w:rsidRPr="00283E6C">
        <w:rPr>
          <w:i/>
          <w:sz w:val="20"/>
        </w:rPr>
        <w:t>or 50 mL.min</w:t>
      </w:r>
      <w:r w:rsidR="007C384E" w:rsidRPr="00283E6C">
        <w:rPr>
          <w:i/>
          <w:sz w:val="20"/>
          <w:vertAlign w:val="superscript"/>
        </w:rPr>
        <w:t>-1</w:t>
      </w:r>
      <w:r w:rsidR="007C384E" w:rsidRPr="00283E6C">
        <w:rPr>
          <w:i/>
          <w:sz w:val="20"/>
        </w:rPr>
        <w:t xml:space="preserve"> O</w:t>
      </w:r>
      <w:r w:rsidR="007C384E" w:rsidRPr="00283E6C">
        <w:rPr>
          <w:i/>
          <w:sz w:val="20"/>
          <w:vertAlign w:val="subscript"/>
        </w:rPr>
        <w:t>2</w:t>
      </w:r>
      <w:r w:rsidR="007C384E" w:rsidRPr="00283E6C">
        <w:rPr>
          <w:i/>
          <w:sz w:val="20"/>
        </w:rPr>
        <w:t>/~4% O</w:t>
      </w:r>
      <w:r w:rsidR="007C384E" w:rsidRPr="00283E6C">
        <w:rPr>
          <w:i/>
          <w:sz w:val="20"/>
          <w:vertAlign w:val="subscript"/>
        </w:rPr>
        <w:t>3</w:t>
      </w:r>
      <w:r w:rsidR="007C384E" w:rsidRPr="00283E6C">
        <w:rPr>
          <w:i/>
          <w:sz w:val="20"/>
        </w:rPr>
        <w:t xml:space="preserve"> + O</w:t>
      </w:r>
      <w:r w:rsidR="007C384E" w:rsidRPr="00283E6C">
        <w:rPr>
          <w:i/>
          <w:sz w:val="20"/>
          <w:vertAlign w:val="subscript"/>
        </w:rPr>
        <w:t>2</w:t>
      </w:r>
      <w:r w:rsidR="007C384E" w:rsidRPr="00283E6C">
        <w:rPr>
          <w:i/>
          <w:sz w:val="20"/>
        </w:rPr>
        <w:t>. Gas composition as indicated on the graph with offline O</w:t>
      </w:r>
      <w:r w:rsidR="007C384E" w:rsidRPr="00283E6C">
        <w:rPr>
          <w:i/>
          <w:sz w:val="20"/>
          <w:vertAlign w:val="subscript"/>
        </w:rPr>
        <w:t>2</w:t>
      </w:r>
      <w:r w:rsidR="007C384E" w:rsidRPr="00283E6C">
        <w:rPr>
          <w:i/>
          <w:sz w:val="20"/>
        </w:rPr>
        <w:t xml:space="preserve"> potentiostatic. A) </w:t>
      </w:r>
      <w:proofErr w:type="spellStart"/>
      <w:r w:rsidR="007C384E" w:rsidRPr="00283E6C">
        <w:rPr>
          <w:i/>
          <w:sz w:val="20"/>
        </w:rPr>
        <w:t>PtRu</w:t>
      </w:r>
      <w:proofErr w:type="spellEnd"/>
      <w:r w:rsidR="007C384E" w:rsidRPr="00283E6C">
        <w:rPr>
          <w:i/>
          <w:sz w:val="20"/>
        </w:rPr>
        <w:t xml:space="preserve">/Pt MEA at </w:t>
      </w:r>
      <w:r w:rsidR="00A629C9">
        <w:rPr>
          <w:i/>
          <w:sz w:val="20"/>
        </w:rPr>
        <w:t>1</w:t>
      </w:r>
      <w:r w:rsidR="007C384E" w:rsidRPr="00283E6C">
        <w:rPr>
          <w:i/>
          <w:sz w:val="20"/>
        </w:rPr>
        <w:t xml:space="preserve">00 mV with </w:t>
      </w:r>
      <w:r w:rsidR="00A629C9" w:rsidRPr="00283E6C">
        <w:rPr>
          <w:i/>
          <w:sz w:val="20"/>
        </w:rPr>
        <w:t>1</w:t>
      </w:r>
      <w:r w:rsidR="00A629C9">
        <w:rPr>
          <w:i/>
          <w:sz w:val="20"/>
        </w:rPr>
        <w:t>5</w:t>
      </w:r>
      <w:r w:rsidR="00A629C9" w:rsidRPr="00283E6C">
        <w:rPr>
          <w:i/>
          <w:sz w:val="20"/>
        </w:rPr>
        <w:t xml:space="preserve"> minute</w:t>
      </w:r>
      <w:r w:rsidR="00A629C9">
        <w:rPr>
          <w:i/>
          <w:sz w:val="20"/>
        </w:rPr>
        <w:t>s</w:t>
      </w:r>
      <w:r w:rsidR="00A629C9" w:rsidRPr="00283E6C">
        <w:rPr>
          <w:i/>
          <w:sz w:val="20"/>
        </w:rPr>
        <w:t xml:space="preserve"> </w:t>
      </w:r>
      <w:r w:rsidR="00A629C9">
        <w:rPr>
          <w:i/>
          <w:sz w:val="20"/>
        </w:rPr>
        <w:t xml:space="preserve">~4% </w:t>
      </w:r>
      <w:r w:rsidR="00A629C9" w:rsidRPr="009C539E">
        <w:rPr>
          <w:i/>
          <w:sz w:val="20"/>
        </w:rPr>
        <w:t>O</w:t>
      </w:r>
      <w:r w:rsidR="00A629C9">
        <w:rPr>
          <w:i/>
          <w:sz w:val="20"/>
          <w:vertAlign w:val="subscript"/>
        </w:rPr>
        <w:t>3</w:t>
      </w:r>
      <w:r w:rsidR="00A629C9">
        <w:rPr>
          <w:i/>
          <w:sz w:val="20"/>
        </w:rPr>
        <w:t xml:space="preserve"> + </w:t>
      </w:r>
      <w:r w:rsidR="00A629C9" w:rsidRPr="00A629C9">
        <w:rPr>
          <w:i/>
          <w:sz w:val="20"/>
        </w:rPr>
        <w:t>O</w:t>
      </w:r>
      <w:r w:rsidR="00A629C9" w:rsidRPr="00A629C9">
        <w:rPr>
          <w:i/>
          <w:sz w:val="20"/>
          <w:vertAlign w:val="subscript"/>
        </w:rPr>
        <w:t>2</w:t>
      </w:r>
      <w:r w:rsidR="00A629C9">
        <w:rPr>
          <w:i/>
          <w:sz w:val="20"/>
        </w:rPr>
        <w:t xml:space="preserve"> </w:t>
      </w:r>
      <w:r w:rsidR="007C384E" w:rsidRPr="00A629C9">
        <w:rPr>
          <w:i/>
          <w:sz w:val="20"/>
        </w:rPr>
        <w:t>and</w:t>
      </w:r>
      <w:r w:rsidR="007C384E" w:rsidRPr="00283E6C">
        <w:rPr>
          <w:i/>
          <w:sz w:val="20"/>
        </w:rPr>
        <w:t xml:space="preserve"> B) </w:t>
      </w:r>
      <w:proofErr w:type="spellStart"/>
      <w:r w:rsidR="007C384E" w:rsidRPr="00283E6C">
        <w:rPr>
          <w:i/>
          <w:sz w:val="20"/>
        </w:rPr>
        <w:t>PtRu</w:t>
      </w:r>
      <w:proofErr w:type="spellEnd"/>
      <w:r w:rsidR="007C384E" w:rsidRPr="00283E6C">
        <w:rPr>
          <w:i/>
          <w:sz w:val="20"/>
        </w:rPr>
        <w:t xml:space="preserve">/Pt MEA at </w:t>
      </w:r>
      <w:r w:rsidR="00A629C9">
        <w:rPr>
          <w:i/>
          <w:sz w:val="20"/>
        </w:rPr>
        <w:t>2</w:t>
      </w:r>
      <w:r w:rsidR="007C384E" w:rsidRPr="00283E6C">
        <w:rPr>
          <w:i/>
          <w:sz w:val="20"/>
        </w:rPr>
        <w:t>00 mV with 1</w:t>
      </w:r>
      <w:r w:rsidR="007C384E">
        <w:rPr>
          <w:i/>
          <w:sz w:val="20"/>
        </w:rPr>
        <w:t>5</w:t>
      </w:r>
      <w:r w:rsidR="007C384E" w:rsidRPr="00283E6C">
        <w:rPr>
          <w:i/>
          <w:sz w:val="20"/>
        </w:rPr>
        <w:t xml:space="preserve"> minute</w:t>
      </w:r>
      <w:r w:rsidR="007C384E">
        <w:rPr>
          <w:i/>
          <w:sz w:val="20"/>
        </w:rPr>
        <w:t>s</w:t>
      </w:r>
      <w:r w:rsidR="007C384E" w:rsidRPr="00283E6C">
        <w:rPr>
          <w:i/>
          <w:sz w:val="20"/>
        </w:rPr>
        <w:t xml:space="preserve"> </w:t>
      </w:r>
      <w:r w:rsidR="007C384E">
        <w:rPr>
          <w:i/>
          <w:sz w:val="20"/>
        </w:rPr>
        <w:t xml:space="preserve">~4% </w:t>
      </w:r>
      <w:r w:rsidR="007C384E" w:rsidRPr="009C539E">
        <w:rPr>
          <w:i/>
          <w:sz w:val="20"/>
        </w:rPr>
        <w:t>O</w:t>
      </w:r>
      <w:r w:rsidR="007C384E">
        <w:rPr>
          <w:i/>
          <w:sz w:val="20"/>
          <w:vertAlign w:val="subscript"/>
        </w:rPr>
        <w:t>3</w:t>
      </w:r>
      <w:r w:rsidR="007C384E">
        <w:rPr>
          <w:i/>
          <w:sz w:val="20"/>
        </w:rPr>
        <w:t xml:space="preserve"> + </w:t>
      </w:r>
      <w:r w:rsidR="007C384E" w:rsidRPr="009C539E">
        <w:rPr>
          <w:i/>
          <w:sz w:val="20"/>
        </w:rPr>
        <w:t>O</w:t>
      </w:r>
      <w:r w:rsidR="007C384E" w:rsidRPr="009C539E">
        <w:rPr>
          <w:i/>
          <w:sz w:val="20"/>
          <w:vertAlign w:val="subscript"/>
        </w:rPr>
        <w:t>2</w:t>
      </w:r>
      <w:r w:rsidR="007C384E">
        <w:rPr>
          <w:i/>
          <w:sz w:val="20"/>
        </w:rPr>
        <w:t>.</w:t>
      </w:r>
    </w:p>
    <w:p w14:paraId="4DBABBA8" w14:textId="2B6D7DA3" w:rsidR="00EE25A8" w:rsidRDefault="00EE25A8" w:rsidP="00EE25A8">
      <w:pPr>
        <w:pStyle w:val="Heading1"/>
      </w:pPr>
      <w:bookmarkStart w:id="8" w:name="_Toc40685890"/>
      <w:r>
        <w:t>References</w:t>
      </w:r>
      <w:bookmarkEnd w:id="8"/>
    </w:p>
    <w:p w14:paraId="5A21C813" w14:textId="77777777" w:rsidR="009640D7" w:rsidRPr="009640D7" w:rsidRDefault="00EE25A8" w:rsidP="009640D7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9640D7" w:rsidRPr="009640D7">
        <w:t>[1] V. Schroeder, K. Holtappels, in, 2005.</w:t>
      </w:r>
    </w:p>
    <w:p w14:paraId="32E12C67" w14:textId="6E61072C" w:rsidR="009640D7" w:rsidRPr="009640D7" w:rsidRDefault="009640D7" w:rsidP="009640D7">
      <w:pPr>
        <w:pStyle w:val="EndNoteBibliography"/>
        <w:spacing w:after="0"/>
      </w:pPr>
      <w:r w:rsidRPr="009640D7">
        <w:t>[2] C.-C. Chen, Industrial &amp; Engineering Chemistry Research, 50 (2011) 10283-10291.</w:t>
      </w:r>
    </w:p>
    <w:p w14:paraId="2855EADD" w14:textId="364ED573" w:rsidR="009640D7" w:rsidRPr="009640D7" w:rsidRDefault="009640D7" w:rsidP="009640D7">
      <w:pPr>
        <w:pStyle w:val="EndNoteBibliography"/>
        <w:spacing w:after="0"/>
      </w:pPr>
      <w:r w:rsidRPr="009640D7">
        <w:t>[3] P.A. Balakrishnan, A. Arunagiri, P.G. Rao, in, 2002, pp. 77-86.</w:t>
      </w:r>
    </w:p>
    <w:p w14:paraId="3BFFD844" w14:textId="77777777" w:rsidR="009640D7" w:rsidRPr="009640D7" w:rsidRDefault="009640D7" w:rsidP="009640D7">
      <w:pPr>
        <w:pStyle w:val="EndNoteBibliography"/>
        <w:spacing w:after="0"/>
      </w:pPr>
      <w:r w:rsidRPr="009640D7">
        <w:t>[4] S. Stucki, Process Technologies for Water Treatment, Springer US, 2013.</w:t>
      </w:r>
    </w:p>
    <w:p w14:paraId="0232B8BE" w14:textId="77777777" w:rsidR="009640D7" w:rsidRPr="009640D7" w:rsidRDefault="009640D7" w:rsidP="009640D7">
      <w:pPr>
        <w:pStyle w:val="EndNoteBibliography"/>
      </w:pPr>
      <w:r w:rsidRPr="009640D7">
        <w:t>[5] K. Rakness, G. Gordon, B. Langlais, W. Masschelein, N. Matsumoto, Y. Richard, C.M. Robson, I. Somiya, Ozone-Science &amp; Engineering, 18 (1996) 209-229.</w:t>
      </w:r>
    </w:p>
    <w:p w14:paraId="35DD8765" w14:textId="6118744E" w:rsidR="007C384E" w:rsidRDefault="00EE25A8" w:rsidP="00EE25A8">
      <w:pPr>
        <w:ind w:left="720" w:hanging="720"/>
        <w:jc w:val="both"/>
      </w:pPr>
      <w:r>
        <w:fldChar w:fldCharType="end"/>
      </w:r>
    </w:p>
    <w:sectPr w:rsidR="007C384E">
      <w:footerReference w:type="default" r:id="rId5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CA6F2" w14:textId="77777777" w:rsidR="00A65E9A" w:rsidRDefault="00A65E9A" w:rsidP="00760E58">
      <w:pPr>
        <w:spacing w:after="0" w:line="240" w:lineRule="auto"/>
      </w:pPr>
      <w:r>
        <w:separator/>
      </w:r>
    </w:p>
  </w:endnote>
  <w:endnote w:type="continuationSeparator" w:id="0">
    <w:p w14:paraId="28327665" w14:textId="77777777" w:rsidR="00A65E9A" w:rsidRDefault="00A65E9A" w:rsidP="00760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96360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A6271A" w14:textId="14A0E358" w:rsidR="00282BCE" w:rsidRDefault="00282B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7DDC6FB4" w14:textId="77777777" w:rsidR="00282BCE" w:rsidRDefault="00282B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B3D80" w14:textId="77777777" w:rsidR="00A65E9A" w:rsidRDefault="00A65E9A" w:rsidP="00760E58">
      <w:pPr>
        <w:spacing w:after="0" w:line="240" w:lineRule="auto"/>
      </w:pPr>
      <w:r>
        <w:separator/>
      </w:r>
    </w:p>
  </w:footnote>
  <w:footnote w:type="continuationSeparator" w:id="0">
    <w:p w14:paraId="4F4827A5" w14:textId="77777777" w:rsidR="00A65E9A" w:rsidRDefault="00A65E9A" w:rsidP="00760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06D35"/>
    <w:multiLevelType w:val="hybridMultilevel"/>
    <w:tmpl w:val="3BF69616"/>
    <w:lvl w:ilvl="0" w:tplc="C204BE6E">
      <w:start w:val="7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678C2"/>
    <w:multiLevelType w:val="hybridMultilevel"/>
    <w:tmpl w:val="051EA5EA"/>
    <w:lvl w:ilvl="0" w:tplc="775EDD78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495B"/>
    <w:multiLevelType w:val="hybridMultilevel"/>
    <w:tmpl w:val="88EE75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634D"/>
    <w:multiLevelType w:val="hybridMultilevel"/>
    <w:tmpl w:val="A6D006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E62AD"/>
    <w:multiLevelType w:val="hybridMultilevel"/>
    <w:tmpl w:val="2292AC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835DC"/>
    <w:multiLevelType w:val="hybridMultilevel"/>
    <w:tmpl w:val="683E8F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ower Sourc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9B2820"/>
    <w:rsid w:val="00001899"/>
    <w:rsid w:val="00002438"/>
    <w:rsid w:val="00003B3D"/>
    <w:rsid w:val="00004494"/>
    <w:rsid w:val="00005449"/>
    <w:rsid w:val="0000583B"/>
    <w:rsid w:val="00005A3A"/>
    <w:rsid w:val="00007934"/>
    <w:rsid w:val="00010BC9"/>
    <w:rsid w:val="00010FC1"/>
    <w:rsid w:val="00012944"/>
    <w:rsid w:val="00013CCC"/>
    <w:rsid w:val="000143B8"/>
    <w:rsid w:val="00015447"/>
    <w:rsid w:val="00015CDD"/>
    <w:rsid w:val="00016EE1"/>
    <w:rsid w:val="00021BEE"/>
    <w:rsid w:val="00023ED2"/>
    <w:rsid w:val="00024081"/>
    <w:rsid w:val="0002427E"/>
    <w:rsid w:val="00032F77"/>
    <w:rsid w:val="00034255"/>
    <w:rsid w:val="000357FB"/>
    <w:rsid w:val="0003695E"/>
    <w:rsid w:val="000412FF"/>
    <w:rsid w:val="00043602"/>
    <w:rsid w:val="00044EAE"/>
    <w:rsid w:val="000467BA"/>
    <w:rsid w:val="00050049"/>
    <w:rsid w:val="0005217A"/>
    <w:rsid w:val="000566B7"/>
    <w:rsid w:val="000568AC"/>
    <w:rsid w:val="00064A25"/>
    <w:rsid w:val="00067B7E"/>
    <w:rsid w:val="00067F26"/>
    <w:rsid w:val="00070B4F"/>
    <w:rsid w:val="000743F1"/>
    <w:rsid w:val="00074622"/>
    <w:rsid w:val="00075A3B"/>
    <w:rsid w:val="00075E2A"/>
    <w:rsid w:val="00076F8A"/>
    <w:rsid w:val="00082355"/>
    <w:rsid w:val="00083080"/>
    <w:rsid w:val="00084331"/>
    <w:rsid w:val="00084516"/>
    <w:rsid w:val="0008663A"/>
    <w:rsid w:val="0008733B"/>
    <w:rsid w:val="00091C3E"/>
    <w:rsid w:val="00092067"/>
    <w:rsid w:val="000935F6"/>
    <w:rsid w:val="000940E7"/>
    <w:rsid w:val="00097CC5"/>
    <w:rsid w:val="000A221C"/>
    <w:rsid w:val="000A41A9"/>
    <w:rsid w:val="000A5FAE"/>
    <w:rsid w:val="000A6589"/>
    <w:rsid w:val="000A75D0"/>
    <w:rsid w:val="000B337C"/>
    <w:rsid w:val="000B723E"/>
    <w:rsid w:val="000B7AD2"/>
    <w:rsid w:val="000C0B40"/>
    <w:rsid w:val="000C1083"/>
    <w:rsid w:val="000C1109"/>
    <w:rsid w:val="000C5B56"/>
    <w:rsid w:val="000D19E7"/>
    <w:rsid w:val="000D223D"/>
    <w:rsid w:val="000D5C6E"/>
    <w:rsid w:val="000E0589"/>
    <w:rsid w:val="000E1B07"/>
    <w:rsid w:val="000E1C7D"/>
    <w:rsid w:val="000E2890"/>
    <w:rsid w:val="000E2E64"/>
    <w:rsid w:val="000E37E0"/>
    <w:rsid w:val="000E7D84"/>
    <w:rsid w:val="000E7DD3"/>
    <w:rsid w:val="000F17E8"/>
    <w:rsid w:val="000F28AC"/>
    <w:rsid w:val="000F2E41"/>
    <w:rsid w:val="000F4024"/>
    <w:rsid w:val="000F5974"/>
    <w:rsid w:val="000F66F5"/>
    <w:rsid w:val="000F79EC"/>
    <w:rsid w:val="00101222"/>
    <w:rsid w:val="001019BD"/>
    <w:rsid w:val="001024A7"/>
    <w:rsid w:val="0010259F"/>
    <w:rsid w:val="001077A0"/>
    <w:rsid w:val="001107F3"/>
    <w:rsid w:val="00111457"/>
    <w:rsid w:val="00111A7C"/>
    <w:rsid w:val="00111E4F"/>
    <w:rsid w:val="00114263"/>
    <w:rsid w:val="001149FB"/>
    <w:rsid w:val="00114BBC"/>
    <w:rsid w:val="00115EC7"/>
    <w:rsid w:val="00120A1C"/>
    <w:rsid w:val="00121EBE"/>
    <w:rsid w:val="0012341C"/>
    <w:rsid w:val="00123603"/>
    <w:rsid w:val="0012464D"/>
    <w:rsid w:val="00124DFE"/>
    <w:rsid w:val="001255A2"/>
    <w:rsid w:val="00126E3D"/>
    <w:rsid w:val="001274B9"/>
    <w:rsid w:val="0013066E"/>
    <w:rsid w:val="00130B40"/>
    <w:rsid w:val="00131370"/>
    <w:rsid w:val="00131D42"/>
    <w:rsid w:val="00132EF7"/>
    <w:rsid w:val="001330E0"/>
    <w:rsid w:val="00135834"/>
    <w:rsid w:val="00140A7F"/>
    <w:rsid w:val="0014222B"/>
    <w:rsid w:val="00142B1E"/>
    <w:rsid w:val="00143129"/>
    <w:rsid w:val="0014313F"/>
    <w:rsid w:val="001458A8"/>
    <w:rsid w:val="00146204"/>
    <w:rsid w:val="00150D53"/>
    <w:rsid w:val="001534AB"/>
    <w:rsid w:val="001538AC"/>
    <w:rsid w:val="00153C15"/>
    <w:rsid w:val="0015413E"/>
    <w:rsid w:val="00155C63"/>
    <w:rsid w:val="001565FE"/>
    <w:rsid w:val="00157150"/>
    <w:rsid w:val="00160589"/>
    <w:rsid w:val="001640B5"/>
    <w:rsid w:val="00164A78"/>
    <w:rsid w:val="00164E4E"/>
    <w:rsid w:val="00165E31"/>
    <w:rsid w:val="0016613F"/>
    <w:rsid w:val="00171C0B"/>
    <w:rsid w:val="00172206"/>
    <w:rsid w:val="00174249"/>
    <w:rsid w:val="0017550E"/>
    <w:rsid w:val="00175674"/>
    <w:rsid w:val="00175680"/>
    <w:rsid w:val="00182125"/>
    <w:rsid w:val="00182C67"/>
    <w:rsid w:val="00183D9E"/>
    <w:rsid w:val="00183F8F"/>
    <w:rsid w:val="00184278"/>
    <w:rsid w:val="00185D59"/>
    <w:rsid w:val="0019079A"/>
    <w:rsid w:val="00190C6B"/>
    <w:rsid w:val="00191A0B"/>
    <w:rsid w:val="001951F5"/>
    <w:rsid w:val="0019593B"/>
    <w:rsid w:val="00196129"/>
    <w:rsid w:val="00196E28"/>
    <w:rsid w:val="0019717A"/>
    <w:rsid w:val="00197A19"/>
    <w:rsid w:val="001A0AC7"/>
    <w:rsid w:val="001A2FF5"/>
    <w:rsid w:val="001A3EF3"/>
    <w:rsid w:val="001A523C"/>
    <w:rsid w:val="001A5681"/>
    <w:rsid w:val="001B5B1E"/>
    <w:rsid w:val="001B676E"/>
    <w:rsid w:val="001B6EC4"/>
    <w:rsid w:val="001B7F0F"/>
    <w:rsid w:val="001C0B8B"/>
    <w:rsid w:val="001C10A2"/>
    <w:rsid w:val="001C4CB0"/>
    <w:rsid w:val="001C78E5"/>
    <w:rsid w:val="001D46BE"/>
    <w:rsid w:val="001D482B"/>
    <w:rsid w:val="001D5949"/>
    <w:rsid w:val="001D6497"/>
    <w:rsid w:val="001E01BB"/>
    <w:rsid w:val="001E0392"/>
    <w:rsid w:val="001E33AD"/>
    <w:rsid w:val="001E3ED6"/>
    <w:rsid w:val="001E489E"/>
    <w:rsid w:val="001E5B91"/>
    <w:rsid w:val="001F0253"/>
    <w:rsid w:val="001F2CEB"/>
    <w:rsid w:val="001F2DEA"/>
    <w:rsid w:val="001F342F"/>
    <w:rsid w:val="001F6309"/>
    <w:rsid w:val="001F670B"/>
    <w:rsid w:val="00200BDF"/>
    <w:rsid w:val="00200CA9"/>
    <w:rsid w:val="002018E3"/>
    <w:rsid w:val="00202003"/>
    <w:rsid w:val="00203312"/>
    <w:rsid w:val="002033BD"/>
    <w:rsid w:val="00204F3F"/>
    <w:rsid w:val="00207919"/>
    <w:rsid w:val="00207EDA"/>
    <w:rsid w:val="002129D3"/>
    <w:rsid w:val="0021376D"/>
    <w:rsid w:val="0022050A"/>
    <w:rsid w:val="00222900"/>
    <w:rsid w:val="00223135"/>
    <w:rsid w:val="00224A8B"/>
    <w:rsid w:val="0022622B"/>
    <w:rsid w:val="002327F5"/>
    <w:rsid w:val="00233129"/>
    <w:rsid w:val="002339AC"/>
    <w:rsid w:val="00234DBF"/>
    <w:rsid w:val="002358F4"/>
    <w:rsid w:val="00237246"/>
    <w:rsid w:val="00243AA8"/>
    <w:rsid w:val="00243D20"/>
    <w:rsid w:val="00244F70"/>
    <w:rsid w:val="002459E7"/>
    <w:rsid w:val="00247929"/>
    <w:rsid w:val="00247CEF"/>
    <w:rsid w:val="002557A8"/>
    <w:rsid w:val="002567D5"/>
    <w:rsid w:val="002572A3"/>
    <w:rsid w:val="0026081E"/>
    <w:rsid w:val="0026091F"/>
    <w:rsid w:val="00264594"/>
    <w:rsid w:val="00264BEE"/>
    <w:rsid w:val="00266837"/>
    <w:rsid w:val="0027068E"/>
    <w:rsid w:val="002708DB"/>
    <w:rsid w:val="00270B60"/>
    <w:rsid w:val="00272FDC"/>
    <w:rsid w:val="002734D0"/>
    <w:rsid w:val="0027490F"/>
    <w:rsid w:val="00275079"/>
    <w:rsid w:val="00282BCE"/>
    <w:rsid w:val="002830B9"/>
    <w:rsid w:val="00283E6C"/>
    <w:rsid w:val="00284BD1"/>
    <w:rsid w:val="0028590E"/>
    <w:rsid w:val="0028693F"/>
    <w:rsid w:val="0029013D"/>
    <w:rsid w:val="00291D56"/>
    <w:rsid w:val="00293CD4"/>
    <w:rsid w:val="002943EE"/>
    <w:rsid w:val="002960BF"/>
    <w:rsid w:val="00297F5A"/>
    <w:rsid w:val="002A299C"/>
    <w:rsid w:val="002A36C3"/>
    <w:rsid w:val="002A4A20"/>
    <w:rsid w:val="002A5335"/>
    <w:rsid w:val="002B07F6"/>
    <w:rsid w:val="002B3EC0"/>
    <w:rsid w:val="002B5805"/>
    <w:rsid w:val="002C01E0"/>
    <w:rsid w:val="002C1582"/>
    <w:rsid w:val="002C16AF"/>
    <w:rsid w:val="002C2B22"/>
    <w:rsid w:val="002C2DEA"/>
    <w:rsid w:val="002C442C"/>
    <w:rsid w:val="002C6AAE"/>
    <w:rsid w:val="002D1827"/>
    <w:rsid w:val="002D21DD"/>
    <w:rsid w:val="002D2291"/>
    <w:rsid w:val="002D56AD"/>
    <w:rsid w:val="002D5B36"/>
    <w:rsid w:val="002D629A"/>
    <w:rsid w:val="002D6AD0"/>
    <w:rsid w:val="002E19EB"/>
    <w:rsid w:val="002E5713"/>
    <w:rsid w:val="002F06DF"/>
    <w:rsid w:val="002F0CFF"/>
    <w:rsid w:val="002F1728"/>
    <w:rsid w:val="002F1F0D"/>
    <w:rsid w:val="002F41AD"/>
    <w:rsid w:val="003022D1"/>
    <w:rsid w:val="003030DD"/>
    <w:rsid w:val="00306627"/>
    <w:rsid w:val="00307082"/>
    <w:rsid w:val="00310380"/>
    <w:rsid w:val="003111F8"/>
    <w:rsid w:val="00312319"/>
    <w:rsid w:val="00316CB0"/>
    <w:rsid w:val="003201CA"/>
    <w:rsid w:val="0032097E"/>
    <w:rsid w:val="00321261"/>
    <w:rsid w:val="003212B2"/>
    <w:rsid w:val="003216AB"/>
    <w:rsid w:val="003220A5"/>
    <w:rsid w:val="00322400"/>
    <w:rsid w:val="00323E60"/>
    <w:rsid w:val="00327344"/>
    <w:rsid w:val="003305C0"/>
    <w:rsid w:val="0033096F"/>
    <w:rsid w:val="00330B09"/>
    <w:rsid w:val="0033241D"/>
    <w:rsid w:val="00333092"/>
    <w:rsid w:val="00333734"/>
    <w:rsid w:val="00334C67"/>
    <w:rsid w:val="0033502D"/>
    <w:rsid w:val="00335E1C"/>
    <w:rsid w:val="0033628B"/>
    <w:rsid w:val="003369DB"/>
    <w:rsid w:val="003426B2"/>
    <w:rsid w:val="00346923"/>
    <w:rsid w:val="00351054"/>
    <w:rsid w:val="0035698D"/>
    <w:rsid w:val="00356A16"/>
    <w:rsid w:val="00356A3D"/>
    <w:rsid w:val="003609F0"/>
    <w:rsid w:val="00361577"/>
    <w:rsid w:val="00361927"/>
    <w:rsid w:val="00364750"/>
    <w:rsid w:val="00370A14"/>
    <w:rsid w:val="00372AE2"/>
    <w:rsid w:val="00373056"/>
    <w:rsid w:val="00373978"/>
    <w:rsid w:val="00374AE6"/>
    <w:rsid w:val="00374FAA"/>
    <w:rsid w:val="0037542D"/>
    <w:rsid w:val="0038083B"/>
    <w:rsid w:val="003810AC"/>
    <w:rsid w:val="00381856"/>
    <w:rsid w:val="00383103"/>
    <w:rsid w:val="003841E7"/>
    <w:rsid w:val="003846D4"/>
    <w:rsid w:val="003848C9"/>
    <w:rsid w:val="003877F3"/>
    <w:rsid w:val="003911ED"/>
    <w:rsid w:val="00392792"/>
    <w:rsid w:val="00397579"/>
    <w:rsid w:val="00397B15"/>
    <w:rsid w:val="003A1A3E"/>
    <w:rsid w:val="003A26EA"/>
    <w:rsid w:val="003A31B1"/>
    <w:rsid w:val="003A3B9A"/>
    <w:rsid w:val="003B05DE"/>
    <w:rsid w:val="003B0E1F"/>
    <w:rsid w:val="003B2782"/>
    <w:rsid w:val="003B2DA3"/>
    <w:rsid w:val="003B60EC"/>
    <w:rsid w:val="003C0C4B"/>
    <w:rsid w:val="003C2207"/>
    <w:rsid w:val="003C331E"/>
    <w:rsid w:val="003C33DE"/>
    <w:rsid w:val="003C538C"/>
    <w:rsid w:val="003C550F"/>
    <w:rsid w:val="003C5920"/>
    <w:rsid w:val="003C685F"/>
    <w:rsid w:val="003C7012"/>
    <w:rsid w:val="003C7DE8"/>
    <w:rsid w:val="003D2C0B"/>
    <w:rsid w:val="003D2D3F"/>
    <w:rsid w:val="003D42B1"/>
    <w:rsid w:val="003D5DF1"/>
    <w:rsid w:val="003E2305"/>
    <w:rsid w:val="003E7548"/>
    <w:rsid w:val="003E7A4C"/>
    <w:rsid w:val="003F26F3"/>
    <w:rsid w:val="003F4401"/>
    <w:rsid w:val="003F4D60"/>
    <w:rsid w:val="004019E6"/>
    <w:rsid w:val="0040264D"/>
    <w:rsid w:val="00403C10"/>
    <w:rsid w:val="004060BB"/>
    <w:rsid w:val="00407785"/>
    <w:rsid w:val="00407E0D"/>
    <w:rsid w:val="00407FA2"/>
    <w:rsid w:val="00411274"/>
    <w:rsid w:val="00411CCB"/>
    <w:rsid w:val="00411F91"/>
    <w:rsid w:val="004121AB"/>
    <w:rsid w:val="004121F7"/>
    <w:rsid w:val="00414102"/>
    <w:rsid w:val="00414F46"/>
    <w:rsid w:val="00422696"/>
    <w:rsid w:val="00427527"/>
    <w:rsid w:val="00427D2F"/>
    <w:rsid w:val="00435B1E"/>
    <w:rsid w:val="004363B3"/>
    <w:rsid w:val="00441574"/>
    <w:rsid w:val="00442BB1"/>
    <w:rsid w:val="004432CA"/>
    <w:rsid w:val="00443D5C"/>
    <w:rsid w:val="00444D6E"/>
    <w:rsid w:val="00444EB9"/>
    <w:rsid w:val="00445D3E"/>
    <w:rsid w:val="00445D98"/>
    <w:rsid w:val="004516CF"/>
    <w:rsid w:val="004520CA"/>
    <w:rsid w:val="00453E44"/>
    <w:rsid w:val="00455CE2"/>
    <w:rsid w:val="00457E40"/>
    <w:rsid w:val="00461628"/>
    <w:rsid w:val="004616B3"/>
    <w:rsid w:val="00462D0C"/>
    <w:rsid w:val="00463ACE"/>
    <w:rsid w:val="00464EAE"/>
    <w:rsid w:val="00466EA6"/>
    <w:rsid w:val="00470F8E"/>
    <w:rsid w:val="004712CC"/>
    <w:rsid w:val="00472140"/>
    <w:rsid w:val="004736DE"/>
    <w:rsid w:val="00473C7C"/>
    <w:rsid w:val="0047592B"/>
    <w:rsid w:val="00475C56"/>
    <w:rsid w:val="00477124"/>
    <w:rsid w:val="0047750A"/>
    <w:rsid w:val="004775DD"/>
    <w:rsid w:val="00483097"/>
    <w:rsid w:val="0048769A"/>
    <w:rsid w:val="00490673"/>
    <w:rsid w:val="00491611"/>
    <w:rsid w:val="00491D42"/>
    <w:rsid w:val="00493897"/>
    <w:rsid w:val="004952C0"/>
    <w:rsid w:val="00496A43"/>
    <w:rsid w:val="00496C54"/>
    <w:rsid w:val="004970EE"/>
    <w:rsid w:val="004A01D7"/>
    <w:rsid w:val="004A0344"/>
    <w:rsid w:val="004A0478"/>
    <w:rsid w:val="004A0A0A"/>
    <w:rsid w:val="004A35CF"/>
    <w:rsid w:val="004A3C24"/>
    <w:rsid w:val="004A6367"/>
    <w:rsid w:val="004A644A"/>
    <w:rsid w:val="004A77E9"/>
    <w:rsid w:val="004A79BD"/>
    <w:rsid w:val="004B4101"/>
    <w:rsid w:val="004B5C7B"/>
    <w:rsid w:val="004B6603"/>
    <w:rsid w:val="004C0106"/>
    <w:rsid w:val="004C148C"/>
    <w:rsid w:val="004C2B1E"/>
    <w:rsid w:val="004C5044"/>
    <w:rsid w:val="004C50C2"/>
    <w:rsid w:val="004C7F61"/>
    <w:rsid w:val="004D0BEA"/>
    <w:rsid w:val="004D3635"/>
    <w:rsid w:val="004E000E"/>
    <w:rsid w:val="004E07B3"/>
    <w:rsid w:val="004E2872"/>
    <w:rsid w:val="004E3216"/>
    <w:rsid w:val="004E6B28"/>
    <w:rsid w:val="004E6C94"/>
    <w:rsid w:val="004F2968"/>
    <w:rsid w:val="004F2FE8"/>
    <w:rsid w:val="004F32A9"/>
    <w:rsid w:val="004F5873"/>
    <w:rsid w:val="004F5925"/>
    <w:rsid w:val="004F693E"/>
    <w:rsid w:val="004F78F8"/>
    <w:rsid w:val="00500E53"/>
    <w:rsid w:val="005017EC"/>
    <w:rsid w:val="005022AF"/>
    <w:rsid w:val="00502994"/>
    <w:rsid w:val="005068A8"/>
    <w:rsid w:val="00506AEB"/>
    <w:rsid w:val="00507F92"/>
    <w:rsid w:val="005126B4"/>
    <w:rsid w:val="00513071"/>
    <w:rsid w:val="00514146"/>
    <w:rsid w:val="0051591C"/>
    <w:rsid w:val="0052264C"/>
    <w:rsid w:val="005226FC"/>
    <w:rsid w:val="005228A9"/>
    <w:rsid w:val="00522B53"/>
    <w:rsid w:val="005244F3"/>
    <w:rsid w:val="00524FBD"/>
    <w:rsid w:val="0053267A"/>
    <w:rsid w:val="00532FA2"/>
    <w:rsid w:val="00535056"/>
    <w:rsid w:val="005374AF"/>
    <w:rsid w:val="0054034D"/>
    <w:rsid w:val="00541C9D"/>
    <w:rsid w:val="00550AAF"/>
    <w:rsid w:val="00551F10"/>
    <w:rsid w:val="005526E5"/>
    <w:rsid w:val="00552AB5"/>
    <w:rsid w:val="00553375"/>
    <w:rsid w:val="005546A7"/>
    <w:rsid w:val="00557122"/>
    <w:rsid w:val="005577AA"/>
    <w:rsid w:val="00563CDF"/>
    <w:rsid w:val="00564C5B"/>
    <w:rsid w:val="00564F85"/>
    <w:rsid w:val="005662EA"/>
    <w:rsid w:val="00570006"/>
    <w:rsid w:val="00570D0D"/>
    <w:rsid w:val="005737FC"/>
    <w:rsid w:val="00573C19"/>
    <w:rsid w:val="00575086"/>
    <w:rsid w:val="0057579E"/>
    <w:rsid w:val="005771B1"/>
    <w:rsid w:val="00582D97"/>
    <w:rsid w:val="00586368"/>
    <w:rsid w:val="00592119"/>
    <w:rsid w:val="005935E0"/>
    <w:rsid w:val="00593B1A"/>
    <w:rsid w:val="005966A1"/>
    <w:rsid w:val="005971AD"/>
    <w:rsid w:val="005A04F8"/>
    <w:rsid w:val="005A0593"/>
    <w:rsid w:val="005A09F3"/>
    <w:rsid w:val="005A2055"/>
    <w:rsid w:val="005A51CB"/>
    <w:rsid w:val="005A6C71"/>
    <w:rsid w:val="005B7776"/>
    <w:rsid w:val="005C0701"/>
    <w:rsid w:val="005C0842"/>
    <w:rsid w:val="005C29F5"/>
    <w:rsid w:val="005C31DE"/>
    <w:rsid w:val="005C38B6"/>
    <w:rsid w:val="005C5B4A"/>
    <w:rsid w:val="005C6FDC"/>
    <w:rsid w:val="005C7D9C"/>
    <w:rsid w:val="005D0014"/>
    <w:rsid w:val="005D16C2"/>
    <w:rsid w:val="005D4A6A"/>
    <w:rsid w:val="005D5DBE"/>
    <w:rsid w:val="005D6018"/>
    <w:rsid w:val="005D629F"/>
    <w:rsid w:val="005E346A"/>
    <w:rsid w:val="005E5BBE"/>
    <w:rsid w:val="005F2A68"/>
    <w:rsid w:val="005F3CA8"/>
    <w:rsid w:val="005F55D5"/>
    <w:rsid w:val="005F61A9"/>
    <w:rsid w:val="005F76C1"/>
    <w:rsid w:val="005F774F"/>
    <w:rsid w:val="006009B2"/>
    <w:rsid w:val="00601826"/>
    <w:rsid w:val="006035B9"/>
    <w:rsid w:val="0060500F"/>
    <w:rsid w:val="00607394"/>
    <w:rsid w:val="00607BF9"/>
    <w:rsid w:val="00611D67"/>
    <w:rsid w:val="00613182"/>
    <w:rsid w:val="0061419B"/>
    <w:rsid w:val="00614FA7"/>
    <w:rsid w:val="00616640"/>
    <w:rsid w:val="006178B4"/>
    <w:rsid w:val="0062240C"/>
    <w:rsid w:val="00623989"/>
    <w:rsid w:val="006255ED"/>
    <w:rsid w:val="006279FC"/>
    <w:rsid w:val="00631373"/>
    <w:rsid w:val="00631F66"/>
    <w:rsid w:val="00632AD0"/>
    <w:rsid w:val="006339E1"/>
    <w:rsid w:val="00635653"/>
    <w:rsid w:val="00636C4E"/>
    <w:rsid w:val="00640CE0"/>
    <w:rsid w:val="006415EF"/>
    <w:rsid w:val="006430BB"/>
    <w:rsid w:val="0064572D"/>
    <w:rsid w:val="00645AB0"/>
    <w:rsid w:val="00662C26"/>
    <w:rsid w:val="006636BF"/>
    <w:rsid w:val="00663C19"/>
    <w:rsid w:val="00664819"/>
    <w:rsid w:val="00667886"/>
    <w:rsid w:val="006704C9"/>
    <w:rsid w:val="00673E04"/>
    <w:rsid w:val="006743E0"/>
    <w:rsid w:val="00676224"/>
    <w:rsid w:val="00676C66"/>
    <w:rsid w:val="0067798C"/>
    <w:rsid w:val="0068065B"/>
    <w:rsid w:val="00680963"/>
    <w:rsid w:val="00684720"/>
    <w:rsid w:val="00684A2A"/>
    <w:rsid w:val="00685190"/>
    <w:rsid w:val="0068561E"/>
    <w:rsid w:val="00685AD3"/>
    <w:rsid w:val="006907DD"/>
    <w:rsid w:val="006919BE"/>
    <w:rsid w:val="006934E4"/>
    <w:rsid w:val="00694A42"/>
    <w:rsid w:val="00695108"/>
    <w:rsid w:val="006A360D"/>
    <w:rsid w:val="006A38D3"/>
    <w:rsid w:val="006A4CCF"/>
    <w:rsid w:val="006A5BC3"/>
    <w:rsid w:val="006A6814"/>
    <w:rsid w:val="006B15B0"/>
    <w:rsid w:val="006B5A97"/>
    <w:rsid w:val="006B68C0"/>
    <w:rsid w:val="006B6E6E"/>
    <w:rsid w:val="006C0D2E"/>
    <w:rsid w:val="006C50F8"/>
    <w:rsid w:val="006C5159"/>
    <w:rsid w:val="006C70B6"/>
    <w:rsid w:val="006C7D01"/>
    <w:rsid w:val="006D084A"/>
    <w:rsid w:val="006D4787"/>
    <w:rsid w:val="006D50B7"/>
    <w:rsid w:val="006D6324"/>
    <w:rsid w:val="006E4222"/>
    <w:rsid w:val="006E442F"/>
    <w:rsid w:val="006E44A2"/>
    <w:rsid w:val="006F1CA9"/>
    <w:rsid w:val="006F32D9"/>
    <w:rsid w:val="006F456D"/>
    <w:rsid w:val="006F51BA"/>
    <w:rsid w:val="006F600F"/>
    <w:rsid w:val="007013CB"/>
    <w:rsid w:val="00702F04"/>
    <w:rsid w:val="00704C02"/>
    <w:rsid w:val="00705A3D"/>
    <w:rsid w:val="007078F9"/>
    <w:rsid w:val="00710DBD"/>
    <w:rsid w:val="00713F75"/>
    <w:rsid w:val="00714113"/>
    <w:rsid w:val="00715A6D"/>
    <w:rsid w:val="00715FE2"/>
    <w:rsid w:val="007213B6"/>
    <w:rsid w:val="007239A2"/>
    <w:rsid w:val="00726A82"/>
    <w:rsid w:val="00726EC9"/>
    <w:rsid w:val="007308D5"/>
    <w:rsid w:val="00730934"/>
    <w:rsid w:val="007310C8"/>
    <w:rsid w:val="00733844"/>
    <w:rsid w:val="0074120A"/>
    <w:rsid w:val="007441B5"/>
    <w:rsid w:val="007527ED"/>
    <w:rsid w:val="007559D0"/>
    <w:rsid w:val="00755F22"/>
    <w:rsid w:val="00756239"/>
    <w:rsid w:val="00756836"/>
    <w:rsid w:val="00756A5A"/>
    <w:rsid w:val="00757751"/>
    <w:rsid w:val="00760754"/>
    <w:rsid w:val="00760BB2"/>
    <w:rsid w:val="00760E58"/>
    <w:rsid w:val="00762F91"/>
    <w:rsid w:val="00763CC1"/>
    <w:rsid w:val="007657BF"/>
    <w:rsid w:val="00765D10"/>
    <w:rsid w:val="007717CE"/>
    <w:rsid w:val="00773A2E"/>
    <w:rsid w:val="00775C67"/>
    <w:rsid w:val="007773D0"/>
    <w:rsid w:val="00780DF7"/>
    <w:rsid w:val="0078537A"/>
    <w:rsid w:val="00793C1C"/>
    <w:rsid w:val="007949C9"/>
    <w:rsid w:val="00795928"/>
    <w:rsid w:val="007969C1"/>
    <w:rsid w:val="007A1DA5"/>
    <w:rsid w:val="007A4290"/>
    <w:rsid w:val="007A772A"/>
    <w:rsid w:val="007B12FC"/>
    <w:rsid w:val="007B1E51"/>
    <w:rsid w:val="007B2063"/>
    <w:rsid w:val="007B2405"/>
    <w:rsid w:val="007B335A"/>
    <w:rsid w:val="007B4E6A"/>
    <w:rsid w:val="007B6036"/>
    <w:rsid w:val="007B67CE"/>
    <w:rsid w:val="007C2C57"/>
    <w:rsid w:val="007C384E"/>
    <w:rsid w:val="007C6133"/>
    <w:rsid w:val="007C6398"/>
    <w:rsid w:val="007C71E7"/>
    <w:rsid w:val="007D0F97"/>
    <w:rsid w:val="007D34D3"/>
    <w:rsid w:val="007D3614"/>
    <w:rsid w:val="007E1EF2"/>
    <w:rsid w:val="007E2D40"/>
    <w:rsid w:val="007E4889"/>
    <w:rsid w:val="007E508F"/>
    <w:rsid w:val="007E58C3"/>
    <w:rsid w:val="007F0503"/>
    <w:rsid w:val="007F1A0F"/>
    <w:rsid w:val="007F3F5A"/>
    <w:rsid w:val="007F5628"/>
    <w:rsid w:val="008004B3"/>
    <w:rsid w:val="00804FC7"/>
    <w:rsid w:val="0080734A"/>
    <w:rsid w:val="008116AE"/>
    <w:rsid w:val="00812DD1"/>
    <w:rsid w:val="00812E31"/>
    <w:rsid w:val="00814210"/>
    <w:rsid w:val="008155C4"/>
    <w:rsid w:val="00815C42"/>
    <w:rsid w:val="00817068"/>
    <w:rsid w:val="00820C20"/>
    <w:rsid w:val="00823C12"/>
    <w:rsid w:val="00827C4E"/>
    <w:rsid w:val="00830C3E"/>
    <w:rsid w:val="00830D73"/>
    <w:rsid w:val="008312C0"/>
    <w:rsid w:val="008313EB"/>
    <w:rsid w:val="008414C7"/>
    <w:rsid w:val="00841A34"/>
    <w:rsid w:val="00842509"/>
    <w:rsid w:val="0084765F"/>
    <w:rsid w:val="00850465"/>
    <w:rsid w:val="00850CD9"/>
    <w:rsid w:val="00851537"/>
    <w:rsid w:val="00854ACE"/>
    <w:rsid w:val="00857E34"/>
    <w:rsid w:val="00860255"/>
    <w:rsid w:val="00861768"/>
    <w:rsid w:val="00866AE5"/>
    <w:rsid w:val="00874E6F"/>
    <w:rsid w:val="00875CD4"/>
    <w:rsid w:val="00880BB0"/>
    <w:rsid w:val="008821EE"/>
    <w:rsid w:val="0088399D"/>
    <w:rsid w:val="00883B8B"/>
    <w:rsid w:val="00883FA1"/>
    <w:rsid w:val="00884A00"/>
    <w:rsid w:val="0088574C"/>
    <w:rsid w:val="00887140"/>
    <w:rsid w:val="008873A3"/>
    <w:rsid w:val="008901B7"/>
    <w:rsid w:val="008920BB"/>
    <w:rsid w:val="0089234C"/>
    <w:rsid w:val="00893A31"/>
    <w:rsid w:val="00897039"/>
    <w:rsid w:val="008976B6"/>
    <w:rsid w:val="008A1F4A"/>
    <w:rsid w:val="008A2535"/>
    <w:rsid w:val="008A370F"/>
    <w:rsid w:val="008A42A1"/>
    <w:rsid w:val="008A7BD6"/>
    <w:rsid w:val="008B093C"/>
    <w:rsid w:val="008B10C4"/>
    <w:rsid w:val="008B1264"/>
    <w:rsid w:val="008B18D4"/>
    <w:rsid w:val="008B5746"/>
    <w:rsid w:val="008B7BDA"/>
    <w:rsid w:val="008C0E59"/>
    <w:rsid w:val="008C35EC"/>
    <w:rsid w:val="008C3E56"/>
    <w:rsid w:val="008C49F5"/>
    <w:rsid w:val="008C6DAF"/>
    <w:rsid w:val="008C78F9"/>
    <w:rsid w:val="008C7B75"/>
    <w:rsid w:val="008D3FF9"/>
    <w:rsid w:val="008D47C6"/>
    <w:rsid w:val="008D5725"/>
    <w:rsid w:val="008D5969"/>
    <w:rsid w:val="008D59E4"/>
    <w:rsid w:val="008D786E"/>
    <w:rsid w:val="008D7F47"/>
    <w:rsid w:val="008E24E5"/>
    <w:rsid w:val="008E3E9F"/>
    <w:rsid w:val="008E50A6"/>
    <w:rsid w:val="008E530B"/>
    <w:rsid w:val="008E7AB0"/>
    <w:rsid w:val="008E7D22"/>
    <w:rsid w:val="008F0403"/>
    <w:rsid w:val="008F0431"/>
    <w:rsid w:val="008F1CD0"/>
    <w:rsid w:val="008F3740"/>
    <w:rsid w:val="008F4ABA"/>
    <w:rsid w:val="008F57F8"/>
    <w:rsid w:val="008F5CDE"/>
    <w:rsid w:val="0090002C"/>
    <w:rsid w:val="00901234"/>
    <w:rsid w:val="00904414"/>
    <w:rsid w:val="009050D7"/>
    <w:rsid w:val="00905211"/>
    <w:rsid w:val="00910602"/>
    <w:rsid w:val="00910B95"/>
    <w:rsid w:val="00910EDA"/>
    <w:rsid w:val="00912A55"/>
    <w:rsid w:val="00913EFE"/>
    <w:rsid w:val="009146B9"/>
    <w:rsid w:val="00914887"/>
    <w:rsid w:val="009155C0"/>
    <w:rsid w:val="00917E1A"/>
    <w:rsid w:val="00920A4D"/>
    <w:rsid w:val="009213D0"/>
    <w:rsid w:val="0092368D"/>
    <w:rsid w:val="0092713E"/>
    <w:rsid w:val="009314FD"/>
    <w:rsid w:val="00932C37"/>
    <w:rsid w:val="00932D2A"/>
    <w:rsid w:val="00933899"/>
    <w:rsid w:val="009377CD"/>
    <w:rsid w:val="00940382"/>
    <w:rsid w:val="00940E0A"/>
    <w:rsid w:val="00943ECC"/>
    <w:rsid w:val="0094419E"/>
    <w:rsid w:val="0094459F"/>
    <w:rsid w:val="00951326"/>
    <w:rsid w:val="009579D5"/>
    <w:rsid w:val="00963B2B"/>
    <w:rsid w:val="00963FB6"/>
    <w:rsid w:val="009640D7"/>
    <w:rsid w:val="00970C8E"/>
    <w:rsid w:val="00971F8E"/>
    <w:rsid w:val="00972EFA"/>
    <w:rsid w:val="00974AA9"/>
    <w:rsid w:val="00975BC0"/>
    <w:rsid w:val="00976CD7"/>
    <w:rsid w:val="00980B4A"/>
    <w:rsid w:val="009831E9"/>
    <w:rsid w:val="0098448A"/>
    <w:rsid w:val="00984953"/>
    <w:rsid w:val="009869C2"/>
    <w:rsid w:val="00987F04"/>
    <w:rsid w:val="00993766"/>
    <w:rsid w:val="009941CB"/>
    <w:rsid w:val="0099464D"/>
    <w:rsid w:val="009A32AE"/>
    <w:rsid w:val="009A40D4"/>
    <w:rsid w:val="009A594F"/>
    <w:rsid w:val="009A7382"/>
    <w:rsid w:val="009B0038"/>
    <w:rsid w:val="009B1B03"/>
    <w:rsid w:val="009B22C7"/>
    <w:rsid w:val="009B266F"/>
    <w:rsid w:val="009B2820"/>
    <w:rsid w:val="009B3728"/>
    <w:rsid w:val="009B65F1"/>
    <w:rsid w:val="009B6F25"/>
    <w:rsid w:val="009C2339"/>
    <w:rsid w:val="009C2957"/>
    <w:rsid w:val="009C4968"/>
    <w:rsid w:val="009C539E"/>
    <w:rsid w:val="009C6BAD"/>
    <w:rsid w:val="009D0048"/>
    <w:rsid w:val="009D0F19"/>
    <w:rsid w:val="009D1B4D"/>
    <w:rsid w:val="009D5F33"/>
    <w:rsid w:val="009D642E"/>
    <w:rsid w:val="009D76C8"/>
    <w:rsid w:val="009E0338"/>
    <w:rsid w:val="009E0CBD"/>
    <w:rsid w:val="009E1CAF"/>
    <w:rsid w:val="009E2ED1"/>
    <w:rsid w:val="009E31A4"/>
    <w:rsid w:val="009E3712"/>
    <w:rsid w:val="009F35F6"/>
    <w:rsid w:val="009F4232"/>
    <w:rsid w:val="009F54AC"/>
    <w:rsid w:val="009F6186"/>
    <w:rsid w:val="009F640F"/>
    <w:rsid w:val="009F7A30"/>
    <w:rsid w:val="00A01380"/>
    <w:rsid w:val="00A01538"/>
    <w:rsid w:val="00A052AB"/>
    <w:rsid w:val="00A05829"/>
    <w:rsid w:val="00A11B46"/>
    <w:rsid w:val="00A1487F"/>
    <w:rsid w:val="00A16A19"/>
    <w:rsid w:val="00A1717C"/>
    <w:rsid w:val="00A21F30"/>
    <w:rsid w:val="00A2317A"/>
    <w:rsid w:val="00A23C18"/>
    <w:rsid w:val="00A24D0D"/>
    <w:rsid w:val="00A30390"/>
    <w:rsid w:val="00A324A7"/>
    <w:rsid w:val="00A33CA3"/>
    <w:rsid w:val="00A34C10"/>
    <w:rsid w:val="00A357FB"/>
    <w:rsid w:val="00A36EEB"/>
    <w:rsid w:val="00A3774C"/>
    <w:rsid w:val="00A41542"/>
    <w:rsid w:val="00A428E9"/>
    <w:rsid w:val="00A438E9"/>
    <w:rsid w:val="00A43E50"/>
    <w:rsid w:val="00A43F30"/>
    <w:rsid w:val="00A45E8F"/>
    <w:rsid w:val="00A46BA6"/>
    <w:rsid w:val="00A505D5"/>
    <w:rsid w:val="00A5261F"/>
    <w:rsid w:val="00A540D2"/>
    <w:rsid w:val="00A56DF2"/>
    <w:rsid w:val="00A61551"/>
    <w:rsid w:val="00A6204B"/>
    <w:rsid w:val="00A629C9"/>
    <w:rsid w:val="00A6313C"/>
    <w:rsid w:val="00A63BE6"/>
    <w:rsid w:val="00A63DC8"/>
    <w:rsid w:val="00A64508"/>
    <w:rsid w:val="00A64777"/>
    <w:rsid w:val="00A6591A"/>
    <w:rsid w:val="00A65E9A"/>
    <w:rsid w:val="00A70099"/>
    <w:rsid w:val="00A70EAB"/>
    <w:rsid w:val="00A75C0C"/>
    <w:rsid w:val="00A75D05"/>
    <w:rsid w:val="00A77E56"/>
    <w:rsid w:val="00A853B0"/>
    <w:rsid w:val="00A85476"/>
    <w:rsid w:val="00A86B22"/>
    <w:rsid w:val="00A87C17"/>
    <w:rsid w:val="00A939D3"/>
    <w:rsid w:val="00A942F6"/>
    <w:rsid w:val="00A960CB"/>
    <w:rsid w:val="00A9611A"/>
    <w:rsid w:val="00A96FF6"/>
    <w:rsid w:val="00AA0066"/>
    <w:rsid w:val="00AA1405"/>
    <w:rsid w:val="00AA3C45"/>
    <w:rsid w:val="00AB374A"/>
    <w:rsid w:val="00AC283C"/>
    <w:rsid w:val="00AC3540"/>
    <w:rsid w:val="00AC3E8B"/>
    <w:rsid w:val="00AC4C1E"/>
    <w:rsid w:val="00AC5356"/>
    <w:rsid w:val="00AC5EA7"/>
    <w:rsid w:val="00AC70C6"/>
    <w:rsid w:val="00AD0B83"/>
    <w:rsid w:val="00AD138F"/>
    <w:rsid w:val="00AD1A1C"/>
    <w:rsid w:val="00AD3058"/>
    <w:rsid w:val="00AD498A"/>
    <w:rsid w:val="00AD552A"/>
    <w:rsid w:val="00AD6DCB"/>
    <w:rsid w:val="00AE54C6"/>
    <w:rsid w:val="00AE5ABE"/>
    <w:rsid w:val="00AE74EB"/>
    <w:rsid w:val="00AF01DB"/>
    <w:rsid w:val="00AF3BE3"/>
    <w:rsid w:val="00AF5F13"/>
    <w:rsid w:val="00AF73DF"/>
    <w:rsid w:val="00AF7BE0"/>
    <w:rsid w:val="00AF7E96"/>
    <w:rsid w:val="00B0011D"/>
    <w:rsid w:val="00B0136D"/>
    <w:rsid w:val="00B0224E"/>
    <w:rsid w:val="00B02A13"/>
    <w:rsid w:val="00B04CB3"/>
    <w:rsid w:val="00B065E2"/>
    <w:rsid w:val="00B117EA"/>
    <w:rsid w:val="00B11EC0"/>
    <w:rsid w:val="00B11F85"/>
    <w:rsid w:val="00B12DC9"/>
    <w:rsid w:val="00B134E5"/>
    <w:rsid w:val="00B135AC"/>
    <w:rsid w:val="00B15C04"/>
    <w:rsid w:val="00B161DE"/>
    <w:rsid w:val="00B161E8"/>
    <w:rsid w:val="00B2166E"/>
    <w:rsid w:val="00B230EE"/>
    <w:rsid w:val="00B27027"/>
    <w:rsid w:val="00B27D32"/>
    <w:rsid w:val="00B30E02"/>
    <w:rsid w:val="00B40597"/>
    <w:rsid w:val="00B42C2F"/>
    <w:rsid w:val="00B438E8"/>
    <w:rsid w:val="00B46DAA"/>
    <w:rsid w:val="00B472B2"/>
    <w:rsid w:val="00B47C6F"/>
    <w:rsid w:val="00B506E4"/>
    <w:rsid w:val="00B517B6"/>
    <w:rsid w:val="00B544C7"/>
    <w:rsid w:val="00B55278"/>
    <w:rsid w:val="00B57C61"/>
    <w:rsid w:val="00B61940"/>
    <w:rsid w:val="00B658B2"/>
    <w:rsid w:val="00B65D9A"/>
    <w:rsid w:val="00B66570"/>
    <w:rsid w:val="00B66D6D"/>
    <w:rsid w:val="00B70EF4"/>
    <w:rsid w:val="00B7104A"/>
    <w:rsid w:val="00B71F0F"/>
    <w:rsid w:val="00B737E4"/>
    <w:rsid w:val="00B74FDE"/>
    <w:rsid w:val="00B76D2A"/>
    <w:rsid w:val="00B812FA"/>
    <w:rsid w:val="00B8131B"/>
    <w:rsid w:val="00B82650"/>
    <w:rsid w:val="00B8287F"/>
    <w:rsid w:val="00B8486F"/>
    <w:rsid w:val="00B86B14"/>
    <w:rsid w:val="00B879CA"/>
    <w:rsid w:val="00B90C14"/>
    <w:rsid w:val="00B92629"/>
    <w:rsid w:val="00B93474"/>
    <w:rsid w:val="00B94D90"/>
    <w:rsid w:val="00BA07B8"/>
    <w:rsid w:val="00BA14BF"/>
    <w:rsid w:val="00BA2C53"/>
    <w:rsid w:val="00BA2F9B"/>
    <w:rsid w:val="00BA3F34"/>
    <w:rsid w:val="00BA431E"/>
    <w:rsid w:val="00BA75D6"/>
    <w:rsid w:val="00BB11B2"/>
    <w:rsid w:val="00BB3C80"/>
    <w:rsid w:val="00BB78FE"/>
    <w:rsid w:val="00BB7EBF"/>
    <w:rsid w:val="00BC06A3"/>
    <w:rsid w:val="00BC5377"/>
    <w:rsid w:val="00BC619B"/>
    <w:rsid w:val="00BC65EF"/>
    <w:rsid w:val="00BC7120"/>
    <w:rsid w:val="00BD054F"/>
    <w:rsid w:val="00BD27ED"/>
    <w:rsid w:val="00BD2F5D"/>
    <w:rsid w:val="00BD3523"/>
    <w:rsid w:val="00BD6602"/>
    <w:rsid w:val="00BD760B"/>
    <w:rsid w:val="00BD7766"/>
    <w:rsid w:val="00BE0AEC"/>
    <w:rsid w:val="00BE1FC4"/>
    <w:rsid w:val="00BE298E"/>
    <w:rsid w:val="00BE30ED"/>
    <w:rsid w:val="00BE3D34"/>
    <w:rsid w:val="00BE4A07"/>
    <w:rsid w:val="00BE54FC"/>
    <w:rsid w:val="00BE5841"/>
    <w:rsid w:val="00BF5F81"/>
    <w:rsid w:val="00C011F4"/>
    <w:rsid w:val="00C02D7A"/>
    <w:rsid w:val="00C03525"/>
    <w:rsid w:val="00C13B04"/>
    <w:rsid w:val="00C17FE2"/>
    <w:rsid w:val="00C276A0"/>
    <w:rsid w:val="00C30CA8"/>
    <w:rsid w:val="00C313DF"/>
    <w:rsid w:val="00C32CA4"/>
    <w:rsid w:val="00C351AA"/>
    <w:rsid w:val="00C36344"/>
    <w:rsid w:val="00C41669"/>
    <w:rsid w:val="00C41981"/>
    <w:rsid w:val="00C43712"/>
    <w:rsid w:val="00C45957"/>
    <w:rsid w:val="00C4700D"/>
    <w:rsid w:val="00C47175"/>
    <w:rsid w:val="00C50353"/>
    <w:rsid w:val="00C55D1C"/>
    <w:rsid w:val="00C56059"/>
    <w:rsid w:val="00C60F9A"/>
    <w:rsid w:val="00C642B3"/>
    <w:rsid w:val="00C64DCE"/>
    <w:rsid w:val="00C65792"/>
    <w:rsid w:val="00C65E9F"/>
    <w:rsid w:val="00C668B6"/>
    <w:rsid w:val="00C71DF6"/>
    <w:rsid w:val="00C721B3"/>
    <w:rsid w:val="00C726C4"/>
    <w:rsid w:val="00C730BF"/>
    <w:rsid w:val="00C7707E"/>
    <w:rsid w:val="00C80E5E"/>
    <w:rsid w:val="00C81384"/>
    <w:rsid w:val="00C81C67"/>
    <w:rsid w:val="00C82001"/>
    <w:rsid w:val="00C837AF"/>
    <w:rsid w:val="00C84F77"/>
    <w:rsid w:val="00C87642"/>
    <w:rsid w:val="00C902CB"/>
    <w:rsid w:val="00C90BF7"/>
    <w:rsid w:val="00C91008"/>
    <w:rsid w:val="00C9222B"/>
    <w:rsid w:val="00C93BF1"/>
    <w:rsid w:val="00C979BB"/>
    <w:rsid w:val="00CA196D"/>
    <w:rsid w:val="00CA1D53"/>
    <w:rsid w:val="00CA4A3C"/>
    <w:rsid w:val="00CA4FF3"/>
    <w:rsid w:val="00CA57CD"/>
    <w:rsid w:val="00CA5F1D"/>
    <w:rsid w:val="00CA6854"/>
    <w:rsid w:val="00CA757E"/>
    <w:rsid w:val="00CA7B66"/>
    <w:rsid w:val="00CA7F14"/>
    <w:rsid w:val="00CB546C"/>
    <w:rsid w:val="00CB59CD"/>
    <w:rsid w:val="00CB5BB5"/>
    <w:rsid w:val="00CB691F"/>
    <w:rsid w:val="00CC153D"/>
    <w:rsid w:val="00CC2883"/>
    <w:rsid w:val="00CC522D"/>
    <w:rsid w:val="00CC6C27"/>
    <w:rsid w:val="00CC7BB0"/>
    <w:rsid w:val="00CD43B7"/>
    <w:rsid w:val="00CD6237"/>
    <w:rsid w:val="00CE0AA6"/>
    <w:rsid w:val="00CE1B8C"/>
    <w:rsid w:val="00CE24A8"/>
    <w:rsid w:val="00CE288C"/>
    <w:rsid w:val="00CE45C8"/>
    <w:rsid w:val="00CE5147"/>
    <w:rsid w:val="00CE5271"/>
    <w:rsid w:val="00CE67F8"/>
    <w:rsid w:val="00CE76FA"/>
    <w:rsid w:val="00CE78B6"/>
    <w:rsid w:val="00CE7B4A"/>
    <w:rsid w:val="00CF0474"/>
    <w:rsid w:val="00CF1625"/>
    <w:rsid w:val="00CF2F54"/>
    <w:rsid w:val="00CF424F"/>
    <w:rsid w:val="00CF4788"/>
    <w:rsid w:val="00CF4793"/>
    <w:rsid w:val="00CF4B34"/>
    <w:rsid w:val="00CF6E78"/>
    <w:rsid w:val="00D003F7"/>
    <w:rsid w:val="00D009B1"/>
    <w:rsid w:val="00D02D35"/>
    <w:rsid w:val="00D06D71"/>
    <w:rsid w:val="00D120DC"/>
    <w:rsid w:val="00D122F1"/>
    <w:rsid w:val="00D15F66"/>
    <w:rsid w:val="00D15FF1"/>
    <w:rsid w:val="00D1702B"/>
    <w:rsid w:val="00D17321"/>
    <w:rsid w:val="00D20156"/>
    <w:rsid w:val="00D20BC2"/>
    <w:rsid w:val="00D21773"/>
    <w:rsid w:val="00D21F95"/>
    <w:rsid w:val="00D229C7"/>
    <w:rsid w:val="00D24268"/>
    <w:rsid w:val="00D24C1F"/>
    <w:rsid w:val="00D2546A"/>
    <w:rsid w:val="00D278D0"/>
    <w:rsid w:val="00D30301"/>
    <w:rsid w:val="00D30B04"/>
    <w:rsid w:val="00D35326"/>
    <w:rsid w:val="00D41A9E"/>
    <w:rsid w:val="00D429C4"/>
    <w:rsid w:val="00D440C0"/>
    <w:rsid w:val="00D4564A"/>
    <w:rsid w:val="00D46F80"/>
    <w:rsid w:val="00D505B8"/>
    <w:rsid w:val="00D50621"/>
    <w:rsid w:val="00D5592D"/>
    <w:rsid w:val="00D56EB3"/>
    <w:rsid w:val="00D572B2"/>
    <w:rsid w:val="00D619FB"/>
    <w:rsid w:val="00D61D36"/>
    <w:rsid w:val="00D621BD"/>
    <w:rsid w:val="00D63AD3"/>
    <w:rsid w:val="00D63DDA"/>
    <w:rsid w:val="00D64DBE"/>
    <w:rsid w:val="00D6531A"/>
    <w:rsid w:val="00D7042A"/>
    <w:rsid w:val="00D70E42"/>
    <w:rsid w:val="00D7102B"/>
    <w:rsid w:val="00D71D0E"/>
    <w:rsid w:val="00D7317A"/>
    <w:rsid w:val="00D74EDF"/>
    <w:rsid w:val="00D773AA"/>
    <w:rsid w:val="00D80E02"/>
    <w:rsid w:val="00D828D0"/>
    <w:rsid w:val="00D83057"/>
    <w:rsid w:val="00D8308B"/>
    <w:rsid w:val="00D83AE5"/>
    <w:rsid w:val="00D8492D"/>
    <w:rsid w:val="00D85153"/>
    <w:rsid w:val="00D91FCC"/>
    <w:rsid w:val="00D92C4B"/>
    <w:rsid w:val="00D95867"/>
    <w:rsid w:val="00D95FEA"/>
    <w:rsid w:val="00D96120"/>
    <w:rsid w:val="00DA21C2"/>
    <w:rsid w:val="00DA2FCD"/>
    <w:rsid w:val="00DA4261"/>
    <w:rsid w:val="00DA57A3"/>
    <w:rsid w:val="00DA5F8D"/>
    <w:rsid w:val="00DA728A"/>
    <w:rsid w:val="00DA7BAE"/>
    <w:rsid w:val="00DB0D6A"/>
    <w:rsid w:val="00DB0F28"/>
    <w:rsid w:val="00DB1966"/>
    <w:rsid w:val="00DB19E6"/>
    <w:rsid w:val="00DB1A73"/>
    <w:rsid w:val="00DB692E"/>
    <w:rsid w:val="00DB6AD1"/>
    <w:rsid w:val="00DB7405"/>
    <w:rsid w:val="00DB75E8"/>
    <w:rsid w:val="00DB7D50"/>
    <w:rsid w:val="00DC1C38"/>
    <w:rsid w:val="00DD00E2"/>
    <w:rsid w:val="00DD1B5E"/>
    <w:rsid w:val="00DD4111"/>
    <w:rsid w:val="00DD569D"/>
    <w:rsid w:val="00DD6BEA"/>
    <w:rsid w:val="00DE08CD"/>
    <w:rsid w:val="00DE3E07"/>
    <w:rsid w:val="00DE4288"/>
    <w:rsid w:val="00DE51E4"/>
    <w:rsid w:val="00DE7E1D"/>
    <w:rsid w:val="00DF0511"/>
    <w:rsid w:val="00DF0FE7"/>
    <w:rsid w:val="00DF10BD"/>
    <w:rsid w:val="00DF69D0"/>
    <w:rsid w:val="00DF6A8D"/>
    <w:rsid w:val="00E0189D"/>
    <w:rsid w:val="00E022B3"/>
    <w:rsid w:val="00E03A7B"/>
    <w:rsid w:val="00E107D3"/>
    <w:rsid w:val="00E1166A"/>
    <w:rsid w:val="00E21234"/>
    <w:rsid w:val="00E22B8F"/>
    <w:rsid w:val="00E2539D"/>
    <w:rsid w:val="00E2586A"/>
    <w:rsid w:val="00E2771B"/>
    <w:rsid w:val="00E35D0E"/>
    <w:rsid w:val="00E42384"/>
    <w:rsid w:val="00E435A2"/>
    <w:rsid w:val="00E444FA"/>
    <w:rsid w:val="00E44E36"/>
    <w:rsid w:val="00E4689D"/>
    <w:rsid w:val="00E46EFD"/>
    <w:rsid w:val="00E5137C"/>
    <w:rsid w:val="00E569A9"/>
    <w:rsid w:val="00E56B88"/>
    <w:rsid w:val="00E57273"/>
    <w:rsid w:val="00E57B6F"/>
    <w:rsid w:val="00E60271"/>
    <w:rsid w:val="00E64501"/>
    <w:rsid w:val="00E65692"/>
    <w:rsid w:val="00E67AAE"/>
    <w:rsid w:val="00E71515"/>
    <w:rsid w:val="00E71838"/>
    <w:rsid w:val="00E757F4"/>
    <w:rsid w:val="00E7618E"/>
    <w:rsid w:val="00E81FDF"/>
    <w:rsid w:val="00E82839"/>
    <w:rsid w:val="00E83E0E"/>
    <w:rsid w:val="00E844EC"/>
    <w:rsid w:val="00E90C0C"/>
    <w:rsid w:val="00E91219"/>
    <w:rsid w:val="00E91AD7"/>
    <w:rsid w:val="00E91F98"/>
    <w:rsid w:val="00E93355"/>
    <w:rsid w:val="00E93D93"/>
    <w:rsid w:val="00E94BD9"/>
    <w:rsid w:val="00EA3027"/>
    <w:rsid w:val="00EA640A"/>
    <w:rsid w:val="00EA7C3C"/>
    <w:rsid w:val="00EA7ECB"/>
    <w:rsid w:val="00EB0515"/>
    <w:rsid w:val="00EB33BD"/>
    <w:rsid w:val="00EB7264"/>
    <w:rsid w:val="00EC4DE0"/>
    <w:rsid w:val="00EC5F9F"/>
    <w:rsid w:val="00EC7F17"/>
    <w:rsid w:val="00ED06C2"/>
    <w:rsid w:val="00ED0A61"/>
    <w:rsid w:val="00ED2D38"/>
    <w:rsid w:val="00ED382D"/>
    <w:rsid w:val="00ED50A3"/>
    <w:rsid w:val="00ED7CE2"/>
    <w:rsid w:val="00EE25A8"/>
    <w:rsid w:val="00EE780E"/>
    <w:rsid w:val="00EF0C7F"/>
    <w:rsid w:val="00EF2705"/>
    <w:rsid w:val="00EF3DBA"/>
    <w:rsid w:val="00EF56BD"/>
    <w:rsid w:val="00EF7CE7"/>
    <w:rsid w:val="00F00CD2"/>
    <w:rsid w:val="00F03931"/>
    <w:rsid w:val="00F060CA"/>
    <w:rsid w:val="00F1454A"/>
    <w:rsid w:val="00F14E74"/>
    <w:rsid w:val="00F14ED0"/>
    <w:rsid w:val="00F16A86"/>
    <w:rsid w:val="00F16CE9"/>
    <w:rsid w:val="00F17E55"/>
    <w:rsid w:val="00F20E22"/>
    <w:rsid w:val="00F2316C"/>
    <w:rsid w:val="00F233B3"/>
    <w:rsid w:val="00F2641F"/>
    <w:rsid w:val="00F269B6"/>
    <w:rsid w:val="00F30F04"/>
    <w:rsid w:val="00F34150"/>
    <w:rsid w:val="00F36AC1"/>
    <w:rsid w:val="00F37239"/>
    <w:rsid w:val="00F43338"/>
    <w:rsid w:val="00F43EA3"/>
    <w:rsid w:val="00F50617"/>
    <w:rsid w:val="00F528D4"/>
    <w:rsid w:val="00F5417F"/>
    <w:rsid w:val="00F54E06"/>
    <w:rsid w:val="00F633F2"/>
    <w:rsid w:val="00F63A67"/>
    <w:rsid w:val="00F653A6"/>
    <w:rsid w:val="00F653BF"/>
    <w:rsid w:val="00F70ACA"/>
    <w:rsid w:val="00F73368"/>
    <w:rsid w:val="00F73483"/>
    <w:rsid w:val="00F73B04"/>
    <w:rsid w:val="00F75308"/>
    <w:rsid w:val="00F772CC"/>
    <w:rsid w:val="00F77CA9"/>
    <w:rsid w:val="00F77F03"/>
    <w:rsid w:val="00F808C3"/>
    <w:rsid w:val="00F823BB"/>
    <w:rsid w:val="00F84478"/>
    <w:rsid w:val="00F8733E"/>
    <w:rsid w:val="00F879CE"/>
    <w:rsid w:val="00F9035D"/>
    <w:rsid w:val="00F919B1"/>
    <w:rsid w:val="00F92A90"/>
    <w:rsid w:val="00F93584"/>
    <w:rsid w:val="00F93EE3"/>
    <w:rsid w:val="00FA0925"/>
    <w:rsid w:val="00FA1DB0"/>
    <w:rsid w:val="00FA240C"/>
    <w:rsid w:val="00FA426B"/>
    <w:rsid w:val="00FA579D"/>
    <w:rsid w:val="00FA599B"/>
    <w:rsid w:val="00FA73FF"/>
    <w:rsid w:val="00FA79BB"/>
    <w:rsid w:val="00FA79E2"/>
    <w:rsid w:val="00FA7E3E"/>
    <w:rsid w:val="00FB0BFD"/>
    <w:rsid w:val="00FB4A5F"/>
    <w:rsid w:val="00FB5349"/>
    <w:rsid w:val="00FB54CE"/>
    <w:rsid w:val="00FB5B87"/>
    <w:rsid w:val="00FB6BCF"/>
    <w:rsid w:val="00FC0DF2"/>
    <w:rsid w:val="00FC2671"/>
    <w:rsid w:val="00FC29A5"/>
    <w:rsid w:val="00FC3996"/>
    <w:rsid w:val="00FC4F72"/>
    <w:rsid w:val="00FC63DF"/>
    <w:rsid w:val="00FD4D48"/>
    <w:rsid w:val="00FD5078"/>
    <w:rsid w:val="00FD60D2"/>
    <w:rsid w:val="00FD64BE"/>
    <w:rsid w:val="00FD6530"/>
    <w:rsid w:val="00FD76C3"/>
    <w:rsid w:val="00FE0618"/>
    <w:rsid w:val="00FE0DE4"/>
    <w:rsid w:val="00FE1B6D"/>
    <w:rsid w:val="00FE2202"/>
    <w:rsid w:val="00FE381A"/>
    <w:rsid w:val="00FE3CF6"/>
    <w:rsid w:val="00FE597F"/>
    <w:rsid w:val="00FE6972"/>
    <w:rsid w:val="00FE7A2C"/>
    <w:rsid w:val="00FF1050"/>
    <w:rsid w:val="00FF163A"/>
    <w:rsid w:val="00FF1BD0"/>
    <w:rsid w:val="00FF251D"/>
    <w:rsid w:val="00FF30C7"/>
    <w:rsid w:val="00FF43FC"/>
    <w:rsid w:val="00FF491C"/>
    <w:rsid w:val="00FF5770"/>
    <w:rsid w:val="00FF5B17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8C0C5A"/>
  <w15:chartTrackingRefBased/>
  <w15:docId w15:val="{547CBE61-BCB2-4C7F-900C-04F7A5D6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00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80B4A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2F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3E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B4A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F2F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247929"/>
    <w:rPr>
      <w:i/>
      <w:iCs/>
    </w:rPr>
  </w:style>
  <w:style w:type="table" w:styleId="TableGrid">
    <w:name w:val="Table Grid"/>
    <w:basedOn w:val="TableNormal"/>
    <w:uiPriority w:val="39"/>
    <w:rsid w:val="001C4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1C4CB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23135"/>
    <w:pPr>
      <w:spacing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3135"/>
    <w:rPr>
      <w:color w:val="0000FF"/>
      <w:u w:val="single"/>
    </w:rPr>
  </w:style>
  <w:style w:type="table" w:styleId="GridTable4-Accent3">
    <w:name w:val="Grid Table 4 Accent 3"/>
    <w:basedOn w:val="TableNormal"/>
    <w:uiPriority w:val="49"/>
    <w:rsid w:val="009844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AC3E8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C31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E0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1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D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D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D1C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B05DE"/>
    <w:pPr>
      <w:spacing w:after="200" w:line="240" w:lineRule="auto"/>
      <w:jc w:val="both"/>
    </w:pPr>
    <w:rPr>
      <w:rFonts w:ascii="Arial" w:eastAsia="Times New Roman" w:hAnsi="Arial" w:cs="Times New Roman"/>
      <w:i/>
      <w:iCs/>
      <w:color w:val="44546A" w:themeColor="text2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760E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58"/>
  </w:style>
  <w:style w:type="paragraph" w:styleId="Footer">
    <w:name w:val="footer"/>
    <w:basedOn w:val="Normal"/>
    <w:link w:val="FooterChar"/>
    <w:uiPriority w:val="99"/>
    <w:unhideWhenUsed/>
    <w:rsid w:val="00760E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E58"/>
  </w:style>
  <w:style w:type="paragraph" w:styleId="NormalWeb">
    <w:name w:val="Normal (Web)"/>
    <w:basedOn w:val="Normal"/>
    <w:uiPriority w:val="99"/>
    <w:semiHidden/>
    <w:unhideWhenUsed/>
    <w:rsid w:val="004D363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E2123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8265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C7D0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7D0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C7D0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C7D01"/>
    <w:rPr>
      <w:rFonts w:ascii="Calibri" w:hAnsi="Calibri" w:cs="Calibri"/>
      <w:noProof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27C4E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827C4E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827C4E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827C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4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cks14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48E406563D24EACF332D308F75DBC" ma:contentTypeVersion="13" ma:contentTypeDescription="Create a new document." ma:contentTypeScope="" ma:versionID="b0906daf0d6dc1da23e7250114e5a21f">
  <xsd:schema xmlns:xsd="http://www.w3.org/2001/XMLSchema" xmlns:xs="http://www.w3.org/2001/XMLSchema" xmlns:p="http://schemas.microsoft.com/office/2006/metadata/properties" xmlns:ns3="c44153ac-48b6-450a-9c7f-0a11463facbc" xmlns:ns4="a2eee42b-dc7e-4da8-91c0-7f821203cdb6" targetNamespace="http://schemas.microsoft.com/office/2006/metadata/properties" ma:root="true" ma:fieldsID="de99a3b74c1ed1118396dcc3ece65ce3" ns3:_="" ns4:_="">
    <xsd:import namespace="c44153ac-48b6-450a-9c7f-0a11463facbc"/>
    <xsd:import namespace="a2eee42b-dc7e-4da8-91c0-7f821203cd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153ac-48b6-450a-9c7f-0a11463fac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ee42b-dc7e-4da8-91c0-7f821203c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90F49-1C34-482A-BBD8-26005DAB90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B77CB-8E91-45B2-9827-4B3D201601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321A4F-3227-40BD-AD08-4E16EB010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153ac-48b6-450a-9c7f-0a11463facbc"/>
    <ds:schemaRef ds:uri="a2eee42b-dc7e-4da8-91c0-7f821203c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804FB6-68A7-44E4-B6DE-AB5A529D831A}">
  <ds:schemaRefs>
    <ds:schemaRef ds:uri="urn:schemas-microsoft-com.VSTO2008Demos.ControlsStorage"/>
  </ds:schemaRefs>
</ds:datastoreItem>
</file>

<file path=customXml/itemProps5.xml><?xml version="1.0" encoding="utf-8"?>
<ds:datastoreItem xmlns:ds="http://schemas.openxmlformats.org/officeDocument/2006/customXml" ds:itemID="{75617BEF-75D5-42E6-A1D6-EB604B76F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55</TotalTime>
  <Pages>6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Colleen</dc:creator>
  <cp:keywords/>
  <dc:description/>
  <cp:lastModifiedBy>Jackson, Colleen</cp:lastModifiedBy>
  <cp:revision>23</cp:revision>
  <cp:lastPrinted>2020-01-22T14:30:00Z</cp:lastPrinted>
  <dcterms:created xsi:type="dcterms:W3CDTF">2020-06-04T08:06:00Z</dcterms:created>
  <dcterms:modified xsi:type="dcterms:W3CDTF">2020-06-04T08:37:00Z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user:5ba0035fe4b07f0454fceacc</vt:lpwstr>
  </property>
  <property fmtid="{D5CDD505-2E9C-101B-9397-08002B2CF9AE}" pid="3" name="WnCSubscriberId">
    <vt:lpwstr>0</vt:lpwstr>
  </property>
  <property fmtid="{D5CDD505-2E9C-101B-9397-08002B2CF9AE}" pid="4" name="WnCOutputStyleId">
    <vt:lpwstr>rwuserstyle:59b902825ebc0507d34d46f8</vt:lpwstr>
  </property>
  <property fmtid="{D5CDD505-2E9C-101B-9397-08002B2CF9AE}" pid="5" name="RWProductId">
    <vt:lpwstr>Flow</vt:lpwstr>
  </property>
  <property fmtid="{D5CDD505-2E9C-101B-9397-08002B2CF9AE}" pid="6" name="WnC4Folder">
    <vt:lpwstr>Documents///Poison Mitigation in EHPs - CJ3 ark2</vt:lpwstr>
  </property>
  <property fmtid="{D5CDD505-2E9C-101B-9397-08002B2CF9AE}" pid="7" name="RWProjectId">
    <vt:lpwstr>ap:5c0d13f0e4b05f656f86429d</vt:lpwstr>
  </property>
  <property fmtid="{D5CDD505-2E9C-101B-9397-08002B2CF9AE}" pid="8" name="ContentTypeId">
    <vt:lpwstr>0x010100E4E48E406563D24EACF332D308F75DBC</vt:lpwstr>
  </property>
</Properties>
</file>