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6255" w:rsidRPr="00D66255" w:rsidRDefault="00D66255" w:rsidP="00D66255"/>
    <w:p w:rsidR="00D66255" w:rsidRPr="00D66255" w:rsidRDefault="00D66255" w:rsidP="00D66255">
      <w:bookmarkStart w:id="0" w:name="_MailOriginal"/>
      <w:r w:rsidRPr="00D66255">
        <w:t>-----Oorspronkelijk bericht-----</w:t>
      </w:r>
      <w:r w:rsidRPr="00D66255">
        <w:br/>
        <w:t xml:space="preserve">Van: onbehalfof+carcinogenesis.editorialoffice+oup.com@manuscriptcentral.com [mailto:onbehalfof+carcinogenesis.editorialoffice+oup.com@manuscriptcentral.com] </w:t>
      </w:r>
      <w:r w:rsidRPr="00D66255">
        <w:br/>
        <w:t>Verzonden: woensdag 19 april 2017 15:13</w:t>
      </w:r>
      <w:r w:rsidRPr="00D66255">
        <w:br/>
        <w:t>Aan: davhug1@gmail.com</w:t>
      </w:r>
      <w:r w:rsidRPr="00D66255">
        <w:br/>
        <w:t xml:space="preserve">CC: stepienm@iarc.fr; jenabm@iarc.fr; FreislingH@iarc.fr; Niels-Peter.Becker@charite.de; magdalena.czuban@charite.de; annet@cancer.dk; anja@cancer.dk; ko@ph.au.dk; marie-christine.boutron@gustaveroussy.fr; francesca.mancini@gustaveroussy.fr; isabelle.savoye@gustaveroussy.fr; V.Katzke@Dkfz-Heidelberg.de; t.kuehn@dkfz-heidelberg.de; boeing@dife.de; Khalid.Iqbal@dife.de; atrichopoulou@hhf-greece.gr; cbamia@med.uoa.gr; orfanos@hhf-greece.gr; d.palli@ispo.toscana.it; sabina.sieri@istitutotumori.mi.it; rtumino@tin.it; alenacca@hotmail.com; spanico@unina.it; basbuenodemesquita@gmail.com; Peeters, P.H.M.; Elisabete.Weiderpass.Vainio@ki.se; susana.merinoperera@asturias.org; paujak.ico@gmail.com; mariajose.sanchez.easp@juntadeandalucia.es; </w:t>
      </w:r>
      <w:proofErr w:type="spellStart"/>
      <w:r w:rsidRPr="00D66255">
        <w:t>m-dorronsoro@euskadi.eus</w:t>
      </w:r>
      <w:proofErr w:type="spellEnd"/>
      <w:r w:rsidRPr="00D66255">
        <w:t>; jmhuerta.carm@gmail.com; aurelio.barricarte.gurrea@cfnavarra.es; stina.boden@umu.se; bethany.vanguelpen@umu.se; nick.wareham@mrc-epid.cam.ac.uk; kk101@medschl.cam.ac.uk; kathryn.bradbury@ceu.ox.ac.uk; amanda.cross@imperial.ac.uk; lutz.schomburg@charite.de; davhug1@gmail.com</w:t>
      </w:r>
      <w:r w:rsidRPr="00D66255">
        <w:br/>
        <w:t xml:space="preserve">Onderwerp: </w:t>
      </w:r>
      <w:proofErr w:type="spellStart"/>
      <w:r w:rsidRPr="00D66255">
        <w:t>Carcinogenesis</w:t>
      </w:r>
      <w:proofErr w:type="spellEnd"/>
      <w:r w:rsidRPr="00D66255">
        <w:t xml:space="preserve"> - Manuscript CARCIN-2017-00093.R1</w:t>
      </w:r>
    </w:p>
    <w:p w:rsidR="00D66255" w:rsidRPr="00D66255" w:rsidRDefault="00D66255" w:rsidP="00D66255"/>
    <w:p w:rsidR="00D66255" w:rsidRPr="00D66255" w:rsidRDefault="00D66255" w:rsidP="00D66255">
      <w:pPr>
        <w:rPr>
          <w:lang w:val="en-US"/>
        </w:rPr>
      </w:pPr>
      <w:r w:rsidRPr="00D66255">
        <w:rPr>
          <w:lang w:val="en-US"/>
        </w:rPr>
        <w:t>19-Apr-2017</w:t>
      </w:r>
    </w:p>
    <w:p w:rsidR="00D66255" w:rsidRPr="00D66255" w:rsidRDefault="00D66255" w:rsidP="00D66255">
      <w:pPr>
        <w:rPr>
          <w:lang w:val="en-US"/>
        </w:rPr>
      </w:pPr>
    </w:p>
    <w:p w:rsidR="00D66255" w:rsidRPr="00D66255" w:rsidRDefault="00D66255" w:rsidP="00D66255">
      <w:pPr>
        <w:rPr>
          <w:lang w:val="en-US"/>
        </w:rPr>
      </w:pPr>
      <w:r w:rsidRPr="00D66255">
        <w:rPr>
          <w:lang w:val="en-US"/>
        </w:rPr>
        <w:t>Dear Dr Hughes</w:t>
      </w:r>
    </w:p>
    <w:p w:rsidR="00D66255" w:rsidRPr="00D66255" w:rsidRDefault="00D66255" w:rsidP="00D66255">
      <w:pPr>
        <w:rPr>
          <w:lang w:val="en-US"/>
        </w:rPr>
      </w:pPr>
    </w:p>
    <w:p w:rsidR="00D66255" w:rsidRPr="00D66255" w:rsidRDefault="00D66255" w:rsidP="00D66255">
      <w:pPr>
        <w:rPr>
          <w:lang w:val="en-US"/>
        </w:rPr>
      </w:pPr>
      <w:r w:rsidRPr="00D66255">
        <w:rPr>
          <w:lang w:val="en-US"/>
        </w:rPr>
        <w:t>We are writing to confirm that the revised manuscript titled "Pre-diagnostic copper and zinc biomarkers and colorectal cancer risk in the European Prospective Investigation into Cancer and Nutrition cohort", has been successfully submitted to Carcinogenesis.  The manuscript has been assigned the following manuscript number: CARCIN-2017-00093.R1.  Please make a note of this manuscript number and include it in all future communications.</w:t>
      </w:r>
    </w:p>
    <w:p w:rsidR="00D66255" w:rsidRPr="00D66255" w:rsidRDefault="00D66255" w:rsidP="00D66255">
      <w:pPr>
        <w:rPr>
          <w:lang w:val="en-US"/>
        </w:rPr>
      </w:pPr>
    </w:p>
    <w:p w:rsidR="00D66255" w:rsidRPr="00D66255" w:rsidRDefault="00D66255" w:rsidP="00D66255">
      <w:pPr>
        <w:rPr>
          <w:lang w:val="en-US"/>
        </w:rPr>
      </w:pPr>
      <w:r w:rsidRPr="00D66255">
        <w:rPr>
          <w:lang w:val="en-US"/>
        </w:rPr>
        <w:t xml:space="preserve">You can keep track of this manuscript by logging in to your Author Centre at </w:t>
      </w:r>
      <w:hyperlink r:id="rId5" w:history="1">
        <w:r w:rsidRPr="00D66255">
          <w:rPr>
            <w:rStyle w:val="Hyperlink"/>
            <w:lang w:val="en-US"/>
          </w:rPr>
          <w:t>https://mc.manuscriptcentral.com/carcin</w:t>
        </w:r>
      </w:hyperlink>
      <w:r w:rsidRPr="00D66255">
        <w:rPr>
          <w:lang w:val="en-US"/>
        </w:rPr>
        <w:t xml:space="preserve"> where the status will be displayed.</w:t>
      </w:r>
    </w:p>
    <w:p w:rsidR="00D66255" w:rsidRPr="00D66255" w:rsidRDefault="00D66255" w:rsidP="00D66255">
      <w:pPr>
        <w:rPr>
          <w:lang w:val="en-US"/>
        </w:rPr>
      </w:pPr>
    </w:p>
    <w:p w:rsidR="00D66255" w:rsidRPr="00D66255" w:rsidRDefault="00D66255" w:rsidP="00D66255">
      <w:pPr>
        <w:rPr>
          <w:lang w:val="en-US"/>
        </w:rPr>
      </w:pPr>
      <w:r w:rsidRPr="00D66255">
        <w:rPr>
          <w:lang w:val="en-US"/>
        </w:rPr>
        <w:t>If you do not know your log in details, you can enter your e-mail address in the Password Help field on the log in page and you will receive an e-mail with your account information and a link to create a new password.</w:t>
      </w:r>
    </w:p>
    <w:p w:rsidR="00D66255" w:rsidRPr="00D66255" w:rsidRDefault="00D66255" w:rsidP="00D66255">
      <w:pPr>
        <w:rPr>
          <w:lang w:val="en-US"/>
        </w:rPr>
      </w:pPr>
    </w:p>
    <w:p w:rsidR="00D66255" w:rsidRPr="00D66255" w:rsidRDefault="00D66255" w:rsidP="00D66255">
      <w:pPr>
        <w:rPr>
          <w:lang w:val="en-US"/>
        </w:rPr>
      </w:pPr>
      <w:r w:rsidRPr="00D66255">
        <w:rPr>
          <w:lang w:val="en-US"/>
        </w:rPr>
        <w:t>Please note that all future communications concerning this manuscript will be directed to the Corresponding Author ONLY.</w:t>
      </w:r>
    </w:p>
    <w:p w:rsidR="00D66255" w:rsidRPr="00D66255" w:rsidRDefault="00D66255" w:rsidP="00D66255">
      <w:pPr>
        <w:rPr>
          <w:lang w:val="en-US"/>
        </w:rPr>
      </w:pPr>
    </w:p>
    <w:p w:rsidR="00D66255" w:rsidRPr="00D66255" w:rsidRDefault="00D66255" w:rsidP="00D66255">
      <w:pPr>
        <w:rPr>
          <w:lang w:val="en-US"/>
        </w:rPr>
      </w:pPr>
      <w:r w:rsidRPr="00D66255">
        <w:rPr>
          <w:lang w:val="en-US"/>
        </w:rPr>
        <w:t>Co-authors: Please contact the Editorial Office as soon as possible if you disagree with being listed as a co-author for this manuscript.</w:t>
      </w:r>
    </w:p>
    <w:p w:rsidR="00D66255" w:rsidRPr="00D66255" w:rsidRDefault="00D66255" w:rsidP="00D66255">
      <w:pPr>
        <w:rPr>
          <w:lang w:val="en-US"/>
        </w:rPr>
      </w:pPr>
    </w:p>
    <w:p w:rsidR="00D66255" w:rsidRPr="00D66255" w:rsidRDefault="00D66255" w:rsidP="00D66255">
      <w:pPr>
        <w:rPr>
          <w:lang w:val="en-US"/>
        </w:rPr>
      </w:pPr>
      <w:r w:rsidRPr="00D66255">
        <w:rPr>
          <w:lang w:val="en-US"/>
        </w:rPr>
        <w:t xml:space="preserve">OPTIONAL OPEN ACCESS – Please note that if the manuscript is accepted for publication in Carcinogenesis, you will have the option, at an additional charge, to make the paper freely available online immediately upon publication, under the Oxford Open initiative (see </w:t>
      </w:r>
      <w:hyperlink r:id="rId6" w:history="1">
        <w:r w:rsidRPr="00D66255">
          <w:rPr>
            <w:rStyle w:val="Hyperlink"/>
            <w:lang w:val="en-US"/>
          </w:rPr>
          <w:t>http://www.oxfordjournals.org/oxfordopen/about</w:t>
        </w:r>
      </w:hyperlink>
      <w:r w:rsidRPr="00D66255">
        <w:rPr>
          <w:lang w:val="en-US"/>
        </w:rPr>
        <w:t>). Applicable Oxford Open charges can be found in the Authors Instructions (</w:t>
      </w:r>
      <w:hyperlink r:id="rId7" w:history="1">
        <w:r w:rsidRPr="00D66255">
          <w:rPr>
            <w:rStyle w:val="Hyperlink"/>
            <w:lang w:val="en-US"/>
          </w:rPr>
          <w:t>http://www.oxfordjournals.org/jnls/list/carcin/instauth/general.html</w:t>
        </w:r>
      </w:hyperlink>
      <w:r w:rsidRPr="00D66255">
        <w:rPr>
          <w:lang w:val="en-US"/>
        </w:rPr>
        <w:t>).</w:t>
      </w:r>
    </w:p>
    <w:p w:rsidR="00D66255" w:rsidRPr="00D66255" w:rsidRDefault="00D66255" w:rsidP="00D66255">
      <w:pPr>
        <w:rPr>
          <w:lang w:val="en-US"/>
        </w:rPr>
      </w:pPr>
    </w:p>
    <w:p w:rsidR="00D66255" w:rsidRPr="00D66255" w:rsidRDefault="00D66255" w:rsidP="00D66255">
      <w:pPr>
        <w:rPr>
          <w:lang w:val="en-US"/>
        </w:rPr>
      </w:pPr>
      <w:r w:rsidRPr="00D66255">
        <w:rPr>
          <w:lang w:val="en-US"/>
        </w:rPr>
        <w:t>Thank you for your interest in Carcinogenesis.</w:t>
      </w:r>
    </w:p>
    <w:p w:rsidR="00D66255" w:rsidRPr="00D66255" w:rsidRDefault="00D66255" w:rsidP="00D66255">
      <w:pPr>
        <w:rPr>
          <w:lang w:val="en-US"/>
        </w:rPr>
      </w:pPr>
    </w:p>
    <w:p w:rsidR="00D66255" w:rsidRPr="00D66255" w:rsidRDefault="00D66255" w:rsidP="00D66255">
      <w:pPr>
        <w:rPr>
          <w:lang w:val="en-US"/>
        </w:rPr>
      </w:pPr>
      <w:r w:rsidRPr="00D66255">
        <w:rPr>
          <w:lang w:val="en-US"/>
        </w:rPr>
        <w:t>Yours sincerely</w:t>
      </w:r>
    </w:p>
    <w:p w:rsidR="00D66255" w:rsidRPr="00D66255" w:rsidRDefault="00D66255" w:rsidP="00D66255">
      <w:pPr>
        <w:rPr>
          <w:lang w:val="en-US"/>
        </w:rPr>
      </w:pPr>
    </w:p>
    <w:p w:rsidR="00D66255" w:rsidRPr="00D66255" w:rsidRDefault="00D66255" w:rsidP="00D66255">
      <w:pPr>
        <w:rPr>
          <w:lang w:val="en-US"/>
        </w:rPr>
      </w:pPr>
      <w:r w:rsidRPr="00D66255">
        <w:rPr>
          <w:lang w:val="en-US"/>
        </w:rPr>
        <w:t>Penny</w:t>
      </w:r>
    </w:p>
    <w:p w:rsidR="00D66255" w:rsidRPr="00D66255" w:rsidRDefault="00D66255" w:rsidP="00D66255">
      <w:pPr>
        <w:rPr>
          <w:lang w:val="en-US"/>
        </w:rPr>
      </w:pPr>
    </w:p>
    <w:p w:rsidR="00D66255" w:rsidRPr="00D66255" w:rsidRDefault="00D66255" w:rsidP="00D66255">
      <w:pPr>
        <w:rPr>
          <w:lang w:val="en-US"/>
        </w:rPr>
      </w:pPr>
      <w:r w:rsidRPr="00D66255">
        <w:rPr>
          <w:lang w:val="en-US"/>
        </w:rPr>
        <w:t>Mrs Penny Brown</w:t>
      </w:r>
    </w:p>
    <w:p w:rsidR="00D66255" w:rsidRPr="00D66255" w:rsidRDefault="00D66255" w:rsidP="00D66255">
      <w:proofErr w:type="spellStart"/>
      <w:r w:rsidRPr="00D66255">
        <w:t>Carcinogenesis</w:t>
      </w:r>
      <w:proofErr w:type="spellEnd"/>
    </w:p>
    <w:p w:rsidR="00D66255" w:rsidRPr="00D66255" w:rsidRDefault="00D66255" w:rsidP="00D66255">
      <w:hyperlink r:id="rId8" w:history="1">
        <w:r w:rsidRPr="00D66255">
          <w:rPr>
            <w:rStyle w:val="Hyperlink"/>
          </w:rPr>
          <w:t>carcinogenesis.editorialoffice@oup.com</w:t>
        </w:r>
      </w:hyperlink>
      <w:bookmarkEnd w:id="0"/>
    </w:p>
    <w:p w:rsidR="000E3365" w:rsidRDefault="00D66255">
      <w:bookmarkStart w:id="1" w:name="_GoBack"/>
      <w:bookmarkEnd w:id="1"/>
    </w:p>
    <w:sectPr w:rsidR="000E33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255"/>
    <w:rsid w:val="003378D5"/>
    <w:rsid w:val="00763EEB"/>
    <w:rsid w:val="00D662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662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662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3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cinogenesis.editorialoffice@oup.com" TargetMode="External"/><Relationship Id="rId3" Type="http://schemas.openxmlformats.org/officeDocument/2006/relationships/settings" Target="settings.xml"/><Relationship Id="rId7" Type="http://schemas.openxmlformats.org/officeDocument/2006/relationships/hyperlink" Target="http://www.oxfordjournals.org/jnls/list/carcin/instauth/general.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oxfordjournals.org/oxfordopen/about" TargetMode="External"/><Relationship Id="rId5" Type="http://schemas.openxmlformats.org/officeDocument/2006/relationships/hyperlink" Target="https://mc.manuscriptcentral.com/carci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6A2F993F</Template>
  <TotalTime>6</TotalTime>
  <Pages>2</Pages>
  <Words>512</Words>
  <Characters>2818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UMC Utrecht</Company>
  <LinksUpToDate>false</LinksUpToDate>
  <CharactersWithSpaces>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Peeters, P.H.M.</dc:creator>
  <cp:lastModifiedBy>Peeters, P.H.M.</cp:lastModifiedBy>
  <cp:revision>1</cp:revision>
  <dcterms:created xsi:type="dcterms:W3CDTF">2017-06-08T06:36:00Z</dcterms:created>
  <dcterms:modified xsi:type="dcterms:W3CDTF">2017-06-08T06:42:00Z</dcterms:modified>
</cp:coreProperties>
</file>