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15DD06" w14:textId="77777777" w:rsidR="0016719A" w:rsidRDefault="00EF3A4E">
      <w:pPr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sz w:val="32"/>
          <w:szCs w:val="32"/>
        </w:rPr>
        <w:t>Supplementary Information:</w:t>
      </w:r>
    </w:p>
    <w:p w14:paraId="32CCD7F1" w14:textId="77777777" w:rsidR="006050C0" w:rsidRPr="006050C0" w:rsidRDefault="006050C0" w:rsidP="009905B3">
      <w:pPr>
        <w:rPr>
          <w:b/>
        </w:rPr>
      </w:pPr>
      <w:r w:rsidRPr="006050C0">
        <w:rPr>
          <w:b/>
        </w:rPr>
        <w:t xml:space="preserve">BET isotherm </w:t>
      </w:r>
      <w:r>
        <w:rPr>
          <w:b/>
        </w:rPr>
        <w:t xml:space="preserve">and </w:t>
      </w:r>
      <w:r w:rsidRPr="006050C0">
        <w:rPr>
          <w:b/>
        </w:rPr>
        <w:t xml:space="preserve">BJH </w:t>
      </w:r>
      <w:proofErr w:type="gramStart"/>
      <w:r w:rsidRPr="006050C0">
        <w:rPr>
          <w:b/>
        </w:rPr>
        <w:t>pore</w:t>
      </w:r>
      <w:proofErr w:type="gramEnd"/>
      <w:r w:rsidRPr="006050C0">
        <w:rPr>
          <w:b/>
        </w:rPr>
        <w:t xml:space="preserve"> size distribution of catalysts</w:t>
      </w:r>
    </w:p>
    <w:p w14:paraId="77850B32" w14:textId="654F9171" w:rsidR="00BA39BA" w:rsidRDefault="009905B3" w:rsidP="00F45E43">
      <w:pPr>
        <w:jc w:val="both"/>
      </w:pPr>
      <w:r>
        <w:t>The instrument used was a Micromeritics TriStar 3000 surface area and porosity analyser. The adsorbent was N</w:t>
      </w:r>
      <w:r w:rsidRPr="00F57958">
        <w:rPr>
          <w:vertAlign w:val="subscript"/>
        </w:rPr>
        <w:t>2</w:t>
      </w:r>
      <w:r>
        <w:t>, the temperature was 77</w:t>
      </w:r>
      <w:r w:rsidR="00584E48">
        <w:t>.2</w:t>
      </w:r>
      <w:r>
        <w:t xml:space="preserve">K. The best region for the linear fit was determined by the </w:t>
      </w:r>
      <w:proofErr w:type="spellStart"/>
      <w:r>
        <w:t>Rouquerol</w:t>
      </w:r>
      <w:proofErr w:type="spellEnd"/>
      <w:r>
        <w:t xml:space="preserve"> method. The surface area was determined by the BET method. The molecular cross sectional area for nitrogen is 0.1620 nm</w:t>
      </w:r>
      <w:r w:rsidRPr="00981698">
        <w:rPr>
          <w:vertAlign w:val="superscript"/>
        </w:rPr>
        <w:t>2</w:t>
      </w:r>
      <w:r>
        <w:t>.</w:t>
      </w:r>
      <w:r w:rsidR="00981698">
        <w:t xml:space="preserve"> </w:t>
      </w:r>
      <w:r w:rsidR="00324F3F">
        <w:t xml:space="preserve">Microporous and external surface area were determined with the t-plot using the </w:t>
      </w:r>
      <w:proofErr w:type="spellStart"/>
      <w:r w:rsidR="00324F3F" w:rsidRPr="000623E6">
        <w:t>the</w:t>
      </w:r>
      <w:proofErr w:type="spellEnd"/>
      <w:r w:rsidR="00324F3F" w:rsidRPr="000623E6">
        <w:t xml:space="preserve"> </w:t>
      </w:r>
      <w:proofErr w:type="spellStart"/>
      <w:r w:rsidR="00324F3F" w:rsidRPr="000623E6">
        <w:t>Broekhoff-DeBoer</w:t>
      </w:r>
      <w:proofErr w:type="spellEnd"/>
      <w:r w:rsidR="00324F3F" w:rsidRPr="000623E6">
        <w:t xml:space="preserve"> thickness equation</w:t>
      </w:r>
      <w:r w:rsidR="00324F3F">
        <w:t xml:space="preserve">. </w:t>
      </w:r>
      <w:r w:rsidR="00981698">
        <w:t>The pore size distribution was determined by the BJH method form the desorption branch of the isotherm.</w:t>
      </w:r>
    </w:p>
    <w:p w14:paraId="460B646A" w14:textId="77777777" w:rsidR="00BA39BA" w:rsidRDefault="00BA39BA" w:rsidP="00F45E43">
      <w:pPr>
        <w:jc w:val="both"/>
      </w:pPr>
    </w:p>
    <w:p w14:paraId="3E181C09" w14:textId="77777777" w:rsidR="007749BD" w:rsidRDefault="007749BD" w:rsidP="007749BD">
      <w:pPr>
        <w:keepNext/>
        <w:jc w:val="center"/>
      </w:pPr>
      <w:r w:rsidRPr="005A6072">
        <w:rPr>
          <w:noProof/>
          <w:lang w:eastAsia="en-GB"/>
        </w:rPr>
        <w:drawing>
          <wp:inline distT="0" distB="0" distL="0" distR="0" wp14:anchorId="3E8FFE68" wp14:editId="351FA789">
            <wp:extent cx="3924300" cy="3000375"/>
            <wp:effectExtent l="0" t="0" r="0" b="0"/>
            <wp:docPr id="20" name="Picture 20" descr="H:\ICRATIO\Paper on IC ratio\Figures\Supporting_Information\S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CRATIO\Paper on IC ratio\Figures\Supporting_Information\S1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863D4" w14:textId="77777777" w:rsidR="00BA39BA" w:rsidRDefault="006050C0" w:rsidP="007749BD">
      <w:pPr>
        <w:pStyle w:val="Caption"/>
        <w:jc w:val="center"/>
      </w:pPr>
      <w:r w:rsidRPr="00584E48">
        <w:rPr>
          <w:b/>
        </w:rPr>
        <w:t>S</w:t>
      </w:r>
      <w:r w:rsidR="007749BD" w:rsidRPr="00584E48">
        <w:rPr>
          <w:b/>
        </w:rPr>
        <w:t xml:space="preserve"> </w:t>
      </w:r>
      <w:r w:rsidR="007749BD" w:rsidRPr="00584E48">
        <w:rPr>
          <w:b/>
        </w:rPr>
        <w:fldChar w:fldCharType="begin"/>
      </w:r>
      <w:r w:rsidR="007749BD" w:rsidRPr="00584E48">
        <w:rPr>
          <w:b/>
        </w:rPr>
        <w:instrText xml:space="preserve"> SEQ Figure \* ARABIC </w:instrText>
      </w:r>
      <w:r w:rsidR="007749BD" w:rsidRPr="00584E48">
        <w:rPr>
          <w:b/>
        </w:rPr>
        <w:fldChar w:fldCharType="separate"/>
      </w:r>
      <w:r w:rsidR="00DC479F">
        <w:rPr>
          <w:b/>
          <w:noProof/>
        </w:rPr>
        <w:t>1</w:t>
      </w:r>
      <w:r w:rsidR="007749BD" w:rsidRPr="00584E48">
        <w:rPr>
          <w:b/>
        </w:rPr>
        <w:fldChar w:fldCharType="end"/>
      </w:r>
      <w:r w:rsidR="007749BD" w:rsidRPr="00584E48">
        <w:rPr>
          <w:b/>
        </w:rPr>
        <w:t>:</w:t>
      </w:r>
      <w:r w:rsidR="007749BD">
        <w:t xml:space="preserve"> Nitrogen adsorption isotherm @ 77.2K</w:t>
      </w:r>
    </w:p>
    <w:p w14:paraId="7D1A9EB1" w14:textId="77777777" w:rsidR="00BA39BA" w:rsidRDefault="00BA39BA" w:rsidP="00BA39BA">
      <w:pPr>
        <w:jc w:val="center"/>
      </w:pPr>
    </w:p>
    <w:p w14:paraId="0146F4F9" w14:textId="77777777" w:rsidR="00BA39BA" w:rsidRDefault="00BA39BA" w:rsidP="00BA39BA"/>
    <w:p w14:paraId="1A30B3ED" w14:textId="77777777" w:rsidR="00BA39BA" w:rsidRDefault="00BA39BA" w:rsidP="00BA39BA"/>
    <w:p w14:paraId="597338CE" w14:textId="77777777" w:rsidR="00BA39BA" w:rsidRDefault="00BA39BA" w:rsidP="00BA39BA"/>
    <w:p w14:paraId="34571489" w14:textId="77777777" w:rsidR="00BA39BA" w:rsidRDefault="00BA39BA" w:rsidP="00BA39BA"/>
    <w:p w14:paraId="0BBB97E6" w14:textId="77777777" w:rsidR="00BA39BA" w:rsidRDefault="00BA39BA" w:rsidP="00BA39BA"/>
    <w:p w14:paraId="36BF1B03" w14:textId="77777777" w:rsidR="00BA39BA" w:rsidRDefault="00BA39BA" w:rsidP="00BA39BA"/>
    <w:p w14:paraId="5C7C0E5E" w14:textId="77777777" w:rsidR="00BA39BA" w:rsidRDefault="00BA39BA" w:rsidP="00BA39BA"/>
    <w:p w14:paraId="1E40028B" w14:textId="77777777" w:rsidR="00BA39BA" w:rsidRDefault="00BA39BA" w:rsidP="00BA39BA"/>
    <w:p w14:paraId="18AE5289" w14:textId="77777777" w:rsidR="006050C0" w:rsidRDefault="006050C0" w:rsidP="00BA39BA"/>
    <w:p w14:paraId="72A1028C" w14:textId="77777777" w:rsidR="00BA39BA" w:rsidRDefault="00BA39BA" w:rsidP="00BA39BA"/>
    <w:p w14:paraId="25EB9837" w14:textId="77777777" w:rsidR="00BA39BA" w:rsidRDefault="00BA39BA" w:rsidP="00BA39BA"/>
    <w:p w14:paraId="5A3B4A6C" w14:textId="77777777" w:rsidR="007749BD" w:rsidRDefault="00BA39BA" w:rsidP="007749BD">
      <w:pPr>
        <w:keepNext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A6AFEC0" wp14:editId="15BBC646">
            <wp:extent cx="2984500" cy="5753100"/>
            <wp:effectExtent l="0" t="0" r="6350" b="0"/>
            <wp:docPr id="23" name="Picture 23" descr="H:\ICRATIO\Paper on IC ratio\Figures\Supporting_Information\S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ICRATIO\Paper on IC ratio\Figures\Supporting_Information\S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30646" w14:textId="244560A1" w:rsidR="00BA39BA" w:rsidRDefault="000D0CFC" w:rsidP="007749BD">
      <w:pPr>
        <w:pStyle w:val="Caption"/>
        <w:jc w:val="center"/>
      </w:pPr>
      <w:r w:rsidRPr="00584E48">
        <w:rPr>
          <w:b/>
        </w:rPr>
        <w:t>S</w:t>
      </w:r>
      <w:r w:rsidR="007749BD" w:rsidRPr="00584E48">
        <w:rPr>
          <w:b/>
        </w:rPr>
        <w:t xml:space="preserve"> </w:t>
      </w:r>
      <w:r w:rsidR="007749BD" w:rsidRPr="00584E48">
        <w:rPr>
          <w:b/>
        </w:rPr>
        <w:fldChar w:fldCharType="begin"/>
      </w:r>
      <w:r w:rsidR="007749BD" w:rsidRPr="00584E48">
        <w:rPr>
          <w:b/>
        </w:rPr>
        <w:instrText xml:space="preserve"> SEQ Figure \* ARABIC </w:instrText>
      </w:r>
      <w:r w:rsidR="007749BD" w:rsidRPr="00584E48">
        <w:rPr>
          <w:b/>
        </w:rPr>
        <w:fldChar w:fldCharType="separate"/>
      </w:r>
      <w:r w:rsidR="00DC479F">
        <w:rPr>
          <w:b/>
          <w:noProof/>
        </w:rPr>
        <w:t>2</w:t>
      </w:r>
      <w:r w:rsidR="007749BD" w:rsidRPr="00584E48">
        <w:rPr>
          <w:b/>
        </w:rPr>
        <w:fldChar w:fldCharType="end"/>
      </w:r>
      <w:r w:rsidR="007749BD" w:rsidRPr="00584E48">
        <w:rPr>
          <w:b/>
        </w:rPr>
        <w:t>:</w:t>
      </w:r>
      <w:r w:rsidR="007749BD">
        <w:t xml:space="preserve"> </w:t>
      </w:r>
      <w:r w:rsidR="00C742B6">
        <w:t>P</w:t>
      </w:r>
      <w:r w:rsidR="007749BD">
        <w:t xml:space="preserve">ore size distribution, as determined by the BJH method from the desorption branch </w:t>
      </w:r>
      <w:r w:rsidR="00C742B6">
        <w:t>o</w:t>
      </w:r>
      <w:r w:rsidR="007749BD">
        <w:t>f the above isotherm</w:t>
      </w:r>
    </w:p>
    <w:p w14:paraId="1C347AA2" w14:textId="77777777" w:rsidR="00BA39BA" w:rsidRDefault="00BA39BA" w:rsidP="00BA39BA"/>
    <w:p w14:paraId="24514C1B" w14:textId="77777777" w:rsidR="00BA39BA" w:rsidRDefault="00BA39BA" w:rsidP="00BA39BA"/>
    <w:p w14:paraId="5DE16493" w14:textId="77777777" w:rsidR="00BA39BA" w:rsidRDefault="00BA39BA" w:rsidP="00BA39BA"/>
    <w:p w14:paraId="2ADC4128" w14:textId="77777777" w:rsidR="00BA39BA" w:rsidRDefault="00BA39BA" w:rsidP="00BA39BA"/>
    <w:p w14:paraId="5EBC68A2" w14:textId="77777777" w:rsidR="00BA39BA" w:rsidRDefault="00BA39BA" w:rsidP="00BA39BA"/>
    <w:p w14:paraId="7D06E52A" w14:textId="77777777" w:rsidR="00BA39BA" w:rsidRDefault="00BA39BA" w:rsidP="00BA39BA"/>
    <w:p w14:paraId="0C92860E" w14:textId="77777777" w:rsidR="00BA39BA" w:rsidRDefault="00BA39BA" w:rsidP="00BA39BA"/>
    <w:p w14:paraId="6C2D7C0F" w14:textId="77777777" w:rsidR="00BA39BA" w:rsidRDefault="00BA39BA" w:rsidP="00BA39BA"/>
    <w:p w14:paraId="27FD3566" w14:textId="77777777" w:rsidR="00BA39BA" w:rsidRDefault="00BA39BA" w:rsidP="00BA39BA"/>
    <w:p w14:paraId="37F65DE6" w14:textId="77777777" w:rsidR="007749BD" w:rsidRDefault="00BA39BA" w:rsidP="007749BD">
      <w:pPr>
        <w:keepNext/>
        <w:jc w:val="center"/>
      </w:pPr>
      <w:r w:rsidRPr="003D050F">
        <w:rPr>
          <w:noProof/>
          <w:lang w:eastAsia="en-GB"/>
        </w:rPr>
        <w:lastRenderedPageBreak/>
        <w:drawing>
          <wp:inline distT="0" distB="0" distL="0" distR="0" wp14:anchorId="5FB21995" wp14:editId="4E8C6522">
            <wp:extent cx="2581275" cy="4895850"/>
            <wp:effectExtent l="0" t="0" r="9525" b="0"/>
            <wp:docPr id="21" name="Picture 21" descr="H:\ICRATIO\Paper on IC ratio\Figures\Supporting_Information\S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CRATIO\Paper on IC ratio\Figures\Supporting_Information\S1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D2437" w14:textId="4281ADCA" w:rsidR="00BA39BA" w:rsidRDefault="000D0CFC" w:rsidP="007749BD">
      <w:pPr>
        <w:pStyle w:val="Caption"/>
        <w:jc w:val="center"/>
      </w:pPr>
      <w:r w:rsidRPr="00584E48">
        <w:rPr>
          <w:b/>
        </w:rPr>
        <w:t>S</w:t>
      </w:r>
      <w:r w:rsidR="007749BD" w:rsidRPr="00584E48">
        <w:rPr>
          <w:b/>
        </w:rPr>
        <w:t xml:space="preserve"> </w:t>
      </w:r>
      <w:r w:rsidR="007749BD" w:rsidRPr="00584E48">
        <w:rPr>
          <w:b/>
        </w:rPr>
        <w:fldChar w:fldCharType="begin"/>
      </w:r>
      <w:r w:rsidR="007749BD" w:rsidRPr="00584E48">
        <w:rPr>
          <w:b/>
        </w:rPr>
        <w:instrText xml:space="preserve"> SEQ Figure \* ARABIC </w:instrText>
      </w:r>
      <w:r w:rsidR="007749BD" w:rsidRPr="00584E48">
        <w:rPr>
          <w:b/>
        </w:rPr>
        <w:fldChar w:fldCharType="separate"/>
      </w:r>
      <w:r w:rsidR="00DC479F">
        <w:rPr>
          <w:b/>
          <w:noProof/>
        </w:rPr>
        <w:t>3</w:t>
      </w:r>
      <w:r w:rsidR="007749BD" w:rsidRPr="00584E48">
        <w:rPr>
          <w:b/>
        </w:rPr>
        <w:fldChar w:fldCharType="end"/>
      </w:r>
      <w:r w:rsidR="007749BD" w:rsidRPr="00584E48">
        <w:rPr>
          <w:b/>
        </w:rPr>
        <w:t>:</w:t>
      </w:r>
      <w:r w:rsidR="007749BD">
        <w:t xml:space="preserve"> </w:t>
      </w:r>
      <w:r w:rsidR="00C742B6">
        <w:t>P</w:t>
      </w:r>
      <w:r w:rsidR="007749BD" w:rsidRPr="000B1B70">
        <w:t xml:space="preserve">ore size distribution, as determined by the BJH method from the desorption branch </w:t>
      </w:r>
      <w:r w:rsidR="00C742B6">
        <w:t>o</w:t>
      </w:r>
      <w:r w:rsidR="007749BD" w:rsidRPr="000B1B70">
        <w:t>f the above isotherm</w:t>
      </w:r>
    </w:p>
    <w:p w14:paraId="38E2F56C" w14:textId="77777777" w:rsidR="00BA39BA" w:rsidRDefault="00BA39BA" w:rsidP="00BA39BA"/>
    <w:p w14:paraId="75EE06DA" w14:textId="77777777" w:rsidR="00BA39BA" w:rsidRDefault="00BA39BA" w:rsidP="00BA39BA"/>
    <w:p w14:paraId="4789BD99" w14:textId="77777777" w:rsidR="00BA39BA" w:rsidRDefault="00BA39BA" w:rsidP="00BA39BA"/>
    <w:p w14:paraId="0A3B7FB6" w14:textId="77777777" w:rsidR="00BA39BA" w:rsidRDefault="00BA39BA" w:rsidP="00BA39BA"/>
    <w:p w14:paraId="279F1687" w14:textId="77777777" w:rsidR="00BA39BA" w:rsidRDefault="00BA39BA" w:rsidP="00BA39BA"/>
    <w:p w14:paraId="1D2FEF5E" w14:textId="77777777" w:rsidR="00BA39BA" w:rsidRDefault="00BA39BA" w:rsidP="00BA39BA"/>
    <w:p w14:paraId="52FEB713" w14:textId="77777777" w:rsidR="006050C0" w:rsidRDefault="006050C0" w:rsidP="00BA39BA"/>
    <w:p w14:paraId="10C22A26" w14:textId="77777777" w:rsidR="006050C0" w:rsidRDefault="006050C0" w:rsidP="00BA39BA"/>
    <w:p w14:paraId="03D7A9E8" w14:textId="77777777" w:rsidR="006050C0" w:rsidRDefault="006050C0" w:rsidP="00BA39BA"/>
    <w:p w14:paraId="039DE24E" w14:textId="77777777" w:rsidR="006050C0" w:rsidRDefault="006050C0" w:rsidP="00BA39BA"/>
    <w:p w14:paraId="5AFF8694" w14:textId="77777777" w:rsidR="006050C0" w:rsidRDefault="006050C0" w:rsidP="00BA39BA"/>
    <w:p w14:paraId="17DAB71B" w14:textId="77777777" w:rsidR="006050C0" w:rsidRDefault="006050C0" w:rsidP="00BA39BA"/>
    <w:p w14:paraId="3CAF4A65" w14:textId="77777777" w:rsidR="006050C0" w:rsidRDefault="006050C0"/>
    <w:p w14:paraId="2BC5D863" w14:textId="77777777" w:rsidR="00E14ACC" w:rsidRPr="00BF1780" w:rsidRDefault="00E14ACC">
      <w:pPr>
        <w:rPr>
          <w:b/>
        </w:rPr>
      </w:pPr>
      <w:r w:rsidRPr="00BF1780">
        <w:rPr>
          <w:b/>
        </w:rPr>
        <w:lastRenderedPageBreak/>
        <w:t>Bode magnitude plots H</w:t>
      </w:r>
      <w:r w:rsidRPr="003B5FD7">
        <w:rPr>
          <w:b/>
          <w:vertAlign w:val="subscript"/>
        </w:rPr>
        <w:t>2</w:t>
      </w:r>
      <w:r w:rsidRPr="00BF1780">
        <w:rPr>
          <w:b/>
        </w:rPr>
        <w:t>/</w:t>
      </w:r>
      <w:proofErr w:type="spellStart"/>
      <w:r w:rsidRPr="00BF1780">
        <w:rPr>
          <w:b/>
        </w:rPr>
        <w:t>Ar</w:t>
      </w:r>
      <w:proofErr w:type="spellEnd"/>
    </w:p>
    <w:p w14:paraId="600B23AE" w14:textId="77777777" w:rsidR="001C5CDA" w:rsidRDefault="007935F1" w:rsidP="001C5CDA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7B10BACA" wp14:editId="4BDAD7BC">
            <wp:extent cx="2859405" cy="5418455"/>
            <wp:effectExtent l="0" t="0" r="0" b="0"/>
            <wp:docPr id="1" name="Picture 1" descr="C:\Users\vhs\Desktop\Paper on IC ratio\Figures\Supporting_Information\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hs\Desktop\Paper on IC ratio\Figures\Supporting_Information\S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541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4C29F" w14:textId="77777777" w:rsidR="007935F1" w:rsidRDefault="001C5CDA" w:rsidP="001C5CDA">
      <w:pPr>
        <w:pStyle w:val="Caption"/>
        <w:jc w:val="center"/>
      </w:pPr>
      <w:r w:rsidRPr="00584E48">
        <w:rPr>
          <w:b/>
        </w:rPr>
        <w:t xml:space="preserve">S </w:t>
      </w:r>
      <w:r w:rsidRPr="00584E48">
        <w:rPr>
          <w:b/>
        </w:rPr>
        <w:fldChar w:fldCharType="begin"/>
      </w:r>
      <w:r w:rsidRPr="00584E48">
        <w:rPr>
          <w:b/>
        </w:rPr>
        <w:instrText xml:space="preserve"> SEQ Figure \* ARABIC </w:instrText>
      </w:r>
      <w:r w:rsidRPr="00584E48">
        <w:rPr>
          <w:b/>
        </w:rPr>
        <w:fldChar w:fldCharType="separate"/>
      </w:r>
      <w:r w:rsidR="00DC479F">
        <w:rPr>
          <w:b/>
          <w:noProof/>
        </w:rPr>
        <w:t>4</w:t>
      </w:r>
      <w:r w:rsidRPr="00584E48">
        <w:rPr>
          <w:b/>
        </w:rPr>
        <w:fldChar w:fldCharType="end"/>
      </w:r>
      <w:r w:rsidRPr="00584E48">
        <w:rPr>
          <w:b/>
        </w:rPr>
        <w:t>:</w:t>
      </w:r>
      <w:r>
        <w:t xml:space="preserve"> Bode Magnitude plots corresponding to measurements shown in </w:t>
      </w:r>
      <w:r w:rsidRPr="00B727D9">
        <w:rPr>
          <w:b/>
        </w:rPr>
        <w:t>Figure</w:t>
      </w:r>
      <w:r w:rsidR="00B727D9" w:rsidRPr="00B727D9">
        <w:rPr>
          <w:b/>
        </w:rPr>
        <w:t xml:space="preserve"> 3</w:t>
      </w:r>
      <w:r>
        <w:t xml:space="preserve"> </w:t>
      </w:r>
      <w:r w:rsidR="00B727D9">
        <w:t xml:space="preserve">for catalysts </w:t>
      </w:r>
      <w:r w:rsidR="00B727D9" w:rsidRPr="00B727D9">
        <w:rPr>
          <w:b/>
        </w:rPr>
        <w:t xml:space="preserve">a) </w:t>
      </w:r>
      <w:proofErr w:type="spellStart"/>
      <w:r w:rsidR="00B727D9" w:rsidRPr="00B727D9">
        <w:rPr>
          <w:b/>
        </w:rPr>
        <w:t>FeCo</w:t>
      </w:r>
      <w:proofErr w:type="spellEnd"/>
      <w:r w:rsidR="00B727D9" w:rsidRPr="00B727D9">
        <w:rPr>
          <w:b/>
        </w:rPr>
        <w:t xml:space="preserve"> b) Fe-1 c) Fe-2</w:t>
      </w:r>
    </w:p>
    <w:p w14:paraId="028B23A2" w14:textId="77777777" w:rsidR="00A54469" w:rsidRDefault="00A54469"/>
    <w:p w14:paraId="2EE2B779" w14:textId="77777777" w:rsidR="00A54469" w:rsidRDefault="00A54469"/>
    <w:p w14:paraId="4AA56A96" w14:textId="77777777" w:rsidR="00A54469" w:rsidRDefault="00A54469"/>
    <w:p w14:paraId="46F6CDDD" w14:textId="77777777" w:rsidR="00A54469" w:rsidRDefault="00A54469"/>
    <w:p w14:paraId="05447B2B" w14:textId="77777777" w:rsidR="00A54469" w:rsidRDefault="00A54469"/>
    <w:p w14:paraId="2F35D8F8" w14:textId="77777777" w:rsidR="004A4864" w:rsidRDefault="004A4864"/>
    <w:p w14:paraId="3FD16C59" w14:textId="77777777" w:rsidR="004A4864" w:rsidRDefault="004A4864"/>
    <w:p w14:paraId="60366C65" w14:textId="77777777" w:rsidR="00760E6B" w:rsidRDefault="00760E6B"/>
    <w:p w14:paraId="22E94545" w14:textId="77777777" w:rsidR="00BA39BA" w:rsidRDefault="00BA39BA"/>
    <w:p w14:paraId="6A133517" w14:textId="77777777" w:rsidR="00BA39BA" w:rsidRDefault="00BA39BA"/>
    <w:p w14:paraId="7DE8A910" w14:textId="77777777" w:rsidR="00BA39BA" w:rsidRDefault="00BA39BA"/>
    <w:p w14:paraId="61AAD8BA" w14:textId="77777777" w:rsidR="00E14ACC" w:rsidRPr="00CF21B0" w:rsidRDefault="00E14ACC">
      <w:pPr>
        <w:rPr>
          <w:b/>
        </w:rPr>
      </w:pPr>
      <w:r w:rsidRPr="00CF21B0">
        <w:rPr>
          <w:b/>
        </w:rPr>
        <w:t>Bode magnitude plots H</w:t>
      </w:r>
      <w:r w:rsidRPr="008D4052">
        <w:rPr>
          <w:b/>
          <w:vertAlign w:val="subscript"/>
        </w:rPr>
        <w:t>2</w:t>
      </w:r>
      <w:r w:rsidRPr="00CF21B0">
        <w:rPr>
          <w:b/>
        </w:rPr>
        <w:t>/O</w:t>
      </w:r>
      <w:r w:rsidRPr="008D4052">
        <w:rPr>
          <w:b/>
          <w:vertAlign w:val="subscript"/>
        </w:rPr>
        <w:t>2</w:t>
      </w:r>
      <w:r w:rsidR="002954EA" w:rsidRPr="00CF21B0">
        <w:rPr>
          <w:b/>
        </w:rPr>
        <w:t xml:space="preserve"> low current</w:t>
      </w:r>
    </w:p>
    <w:p w14:paraId="7249329B" w14:textId="77777777" w:rsidR="001C5CDA" w:rsidRDefault="00B843F4" w:rsidP="001C5CDA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259326FB" wp14:editId="194B434D">
            <wp:extent cx="2886710" cy="5418455"/>
            <wp:effectExtent l="0" t="0" r="0" b="0"/>
            <wp:docPr id="2" name="Picture 2" descr="C:\Users\vhs\Desktop\Paper on IC ratio\Figures\Supporting_Information\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hs\Desktop\Paper on IC ratio\Figures\Supporting_Information\S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541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758BE" w14:textId="77777777" w:rsidR="003200FA" w:rsidRDefault="001C5CDA" w:rsidP="003200FA">
      <w:pPr>
        <w:pStyle w:val="Caption"/>
        <w:jc w:val="center"/>
      </w:pPr>
      <w:r w:rsidRPr="003200FA">
        <w:rPr>
          <w:b/>
        </w:rPr>
        <w:t>S 5:</w:t>
      </w:r>
      <w:r w:rsidRPr="000F48DF">
        <w:t xml:space="preserve"> </w:t>
      </w:r>
      <w:r w:rsidR="003200FA">
        <w:t xml:space="preserve">Bode Magnitude plots corresponding to measurements shown in </w:t>
      </w:r>
      <w:r w:rsidR="003200FA" w:rsidRPr="00B727D9">
        <w:rPr>
          <w:b/>
        </w:rPr>
        <w:t>Figure</w:t>
      </w:r>
      <w:r w:rsidR="003200FA">
        <w:rPr>
          <w:b/>
        </w:rPr>
        <w:t xml:space="preserve"> 5</w:t>
      </w:r>
      <w:r w:rsidR="003200FA">
        <w:t xml:space="preserve"> for catalysts </w:t>
      </w:r>
      <w:r w:rsidR="003200FA" w:rsidRPr="00B727D9">
        <w:rPr>
          <w:b/>
        </w:rPr>
        <w:t xml:space="preserve">a) </w:t>
      </w:r>
      <w:proofErr w:type="spellStart"/>
      <w:r w:rsidR="003200FA" w:rsidRPr="00B727D9">
        <w:rPr>
          <w:b/>
        </w:rPr>
        <w:t>FeCo</w:t>
      </w:r>
      <w:proofErr w:type="spellEnd"/>
      <w:r w:rsidR="003200FA" w:rsidRPr="00B727D9">
        <w:rPr>
          <w:b/>
        </w:rPr>
        <w:t xml:space="preserve"> b) Fe-1 c) Fe-2</w:t>
      </w:r>
    </w:p>
    <w:p w14:paraId="69847BB7" w14:textId="77777777" w:rsidR="00291397" w:rsidRDefault="00291397" w:rsidP="003200FA">
      <w:pPr>
        <w:pStyle w:val="Caption"/>
        <w:jc w:val="center"/>
      </w:pPr>
    </w:p>
    <w:p w14:paraId="1A8AFDB7" w14:textId="77777777" w:rsidR="00291397" w:rsidRDefault="00291397"/>
    <w:p w14:paraId="61340DFA" w14:textId="77777777" w:rsidR="00291397" w:rsidRDefault="00291397"/>
    <w:p w14:paraId="25090803" w14:textId="77777777" w:rsidR="00291397" w:rsidRDefault="00291397"/>
    <w:p w14:paraId="66852CE9" w14:textId="77777777" w:rsidR="00291397" w:rsidRDefault="00291397"/>
    <w:p w14:paraId="1E18CDF9" w14:textId="77777777" w:rsidR="00291397" w:rsidRDefault="00291397"/>
    <w:p w14:paraId="38A28F71" w14:textId="77777777" w:rsidR="00291397" w:rsidRDefault="00291397"/>
    <w:p w14:paraId="4F65AE8D" w14:textId="77777777" w:rsidR="00291397" w:rsidRDefault="00291397"/>
    <w:p w14:paraId="0AE64286" w14:textId="77777777" w:rsidR="00E35B11" w:rsidRDefault="00E35B11"/>
    <w:p w14:paraId="3E92C65A" w14:textId="77777777" w:rsidR="00E35B11" w:rsidRDefault="00E35B11"/>
    <w:p w14:paraId="1FD042F7" w14:textId="77777777" w:rsidR="00E35B11" w:rsidRDefault="00E35B11"/>
    <w:p w14:paraId="13A5B029" w14:textId="6AA69C2F" w:rsidR="00A54469" w:rsidRPr="00CF21B0" w:rsidRDefault="00A54469">
      <w:pPr>
        <w:rPr>
          <w:b/>
        </w:rPr>
      </w:pPr>
      <w:r w:rsidRPr="00CF21B0">
        <w:rPr>
          <w:b/>
        </w:rPr>
        <w:t xml:space="preserve">Bode Magnitude </w:t>
      </w:r>
      <w:r w:rsidR="00DC2467">
        <w:rPr>
          <w:b/>
        </w:rPr>
        <w:t xml:space="preserve">plots </w:t>
      </w:r>
      <w:r w:rsidRPr="00CF21B0">
        <w:rPr>
          <w:b/>
        </w:rPr>
        <w:t>high current</w:t>
      </w:r>
    </w:p>
    <w:p w14:paraId="5663D1BC" w14:textId="77777777" w:rsidR="00F33167" w:rsidRDefault="00291397" w:rsidP="00F33167">
      <w:pPr>
        <w:keepNext/>
        <w:jc w:val="center"/>
      </w:pPr>
      <w:r w:rsidRPr="00291397">
        <w:rPr>
          <w:noProof/>
          <w:lang w:eastAsia="en-GB"/>
        </w:rPr>
        <w:drawing>
          <wp:inline distT="0" distB="0" distL="0" distR="0" wp14:anchorId="7761ABD3" wp14:editId="7909A919">
            <wp:extent cx="2886710" cy="5418455"/>
            <wp:effectExtent l="0" t="0" r="0" b="0"/>
            <wp:docPr id="3" name="Picture 3" descr="C:\Users\vhs\Desktop\Paper on IC ratio\Figures\Supporting_Information\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hs\Desktop\Paper on IC ratio\Figures\Supporting_Information\S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541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20604" w14:textId="77777777" w:rsidR="003200FA" w:rsidRDefault="003200FA" w:rsidP="003200FA">
      <w:pPr>
        <w:pStyle w:val="Caption"/>
        <w:jc w:val="center"/>
      </w:pPr>
      <w:r w:rsidRPr="003200FA">
        <w:rPr>
          <w:b/>
        </w:rPr>
        <w:t>S 6:</w:t>
      </w:r>
      <w:r>
        <w:t xml:space="preserve"> Bode Magnitude plots corresponding to measurements shown in </w:t>
      </w:r>
      <w:r w:rsidRPr="00B727D9">
        <w:rPr>
          <w:b/>
        </w:rPr>
        <w:t>Figure</w:t>
      </w:r>
      <w:r>
        <w:rPr>
          <w:b/>
        </w:rPr>
        <w:t xml:space="preserve"> 7</w:t>
      </w:r>
      <w:r>
        <w:t xml:space="preserve"> for catalysts </w:t>
      </w:r>
      <w:r w:rsidRPr="00B727D9">
        <w:rPr>
          <w:b/>
        </w:rPr>
        <w:t xml:space="preserve">a) </w:t>
      </w:r>
      <w:proofErr w:type="spellStart"/>
      <w:r w:rsidRPr="00B727D9">
        <w:rPr>
          <w:b/>
        </w:rPr>
        <w:t>FeCo</w:t>
      </w:r>
      <w:proofErr w:type="spellEnd"/>
      <w:r w:rsidRPr="00B727D9">
        <w:rPr>
          <w:b/>
        </w:rPr>
        <w:t xml:space="preserve"> b) Fe-1 c) Fe-2</w:t>
      </w:r>
    </w:p>
    <w:p w14:paraId="075DB6CD" w14:textId="77777777" w:rsidR="00291397" w:rsidRDefault="00291397" w:rsidP="00F33167">
      <w:pPr>
        <w:pStyle w:val="Caption"/>
        <w:jc w:val="center"/>
      </w:pPr>
    </w:p>
    <w:p w14:paraId="313A86CD" w14:textId="77777777" w:rsidR="00291397" w:rsidRDefault="00291397"/>
    <w:p w14:paraId="2D524662" w14:textId="77777777" w:rsidR="00291397" w:rsidRDefault="00291397"/>
    <w:p w14:paraId="4862E442" w14:textId="77777777" w:rsidR="00291397" w:rsidRDefault="00291397"/>
    <w:p w14:paraId="14DB9CD5" w14:textId="77777777" w:rsidR="00291397" w:rsidRDefault="00291397"/>
    <w:p w14:paraId="481C5D96" w14:textId="77777777" w:rsidR="00291397" w:rsidRDefault="00291397"/>
    <w:p w14:paraId="033F24E7" w14:textId="77777777" w:rsidR="00291397" w:rsidRDefault="00291397"/>
    <w:p w14:paraId="28776A7E" w14:textId="77777777" w:rsidR="003200FA" w:rsidRDefault="003200FA"/>
    <w:p w14:paraId="083D1C93" w14:textId="77777777" w:rsidR="00BA51E8" w:rsidRPr="0002555B" w:rsidRDefault="00BA51E8">
      <w:pPr>
        <w:rPr>
          <w:b/>
        </w:rPr>
      </w:pPr>
      <w:r w:rsidRPr="0002555B">
        <w:rPr>
          <w:b/>
        </w:rPr>
        <w:lastRenderedPageBreak/>
        <w:t xml:space="preserve">Performance </w:t>
      </w:r>
      <w:r w:rsidR="0002555B" w:rsidRPr="0002555B">
        <w:rPr>
          <w:b/>
        </w:rPr>
        <w:t xml:space="preserve">of </w:t>
      </w:r>
      <w:proofErr w:type="spellStart"/>
      <w:r w:rsidR="008719D9">
        <w:rPr>
          <w:b/>
        </w:rPr>
        <w:t>FeCo</w:t>
      </w:r>
      <w:proofErr w:type="spellEnd"/>
      <w:r w:rsidR="008719D9">
        <w:rPr>
          <w:b/>
        </w:rPr>
        <w:t xml:space="preserve"> </w:t>
      </w:r>
      <w:r w:rsidR="0002555B" w:rsidRPr="0002555B">
        <w:rPr>
          <w:b/>
        </w:rPr>
        <w:t xml:space="preserve">electrode </w:t>
      </w:r>
      <w:r w:rsidRPr="0002555B">
        <w:rPr>
          <w:b/>
        </w:rPr>
        <w:t>at different thickness</w:t>
      </w:r>
    </w:p>
    <w:p w14:paraId="2B7DF1BF" w14:textId="77777777" w:rsidR="00874F01" w:rsidRDefault="00874F01"/>
    <w:p w14:paraId="19AFE4A9" w14:textId="77777777" w:rsidR="00D065AA" w:rsidRDefault="00D065AA"/>
    <w:p w14:paraId="0BE3EAAF" w14:textId="77777777" w:rsidR="006E4849" w:rsidRDefault="000C2EE3" w:rsidP="006E4849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02A91035" wp14:editId="2ADF78ED">
            <wp:extent cx="4156075" cy="2903220"/>
            <wp:effectExtent l="0" t="0" r="0" b="0"/>
            <wp:docPr id="5" name="Picture 5" descr="C:\Users\vhs\Desktop\Paper on IC ratio\Figures\Supporting_Information\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hs\Desktop\Paper on IC ratio\Figures\Supporting_Information\S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EF365" w14:textId="77777777" w:rsidR="00D065AA" w:rsidRPr="00433081" w:rsidRDefault="006E4849" w:rsidP="006E4849">
      <w:pPr>
        <w:pStyle w:val="Caption"/>
        <w:jc w:val="center"/>
      </w:pPr>
      <w:r w:rsidRPr="006E4849">
        <w:rPr>
          <w:b/>
        </w:rPr>
        <w:t>S 7:</w:t>
      </w:r>
      <w:r>
        <w:rPr>
          <w:b/>
        </w:rPr>
        <w:t xml:space="preserve"> </w:t>
      </w:r>
      <w:proofErr w:type="spellStart"/>
      <w:r w:rsidR="00C90635">
        <w:t>Galvanostatic</w:t>
      </w:r>
      <w:proofErr w:type="spellEnd"/>
      <w:r w:rsidR="00C90635">
        <w:t xml:space="preserve"> polarisation curves for single cells with different catalyst loadings at the cathode, Anode: H</w:t>
      </w:r>
      <w:r w:rsidR="00C90635">
        <w:rPr>
          <w:vertAlign w:val="subscript"/>
        </w:rPr>
        <w:t>2</w:t>
      </w:r>
      <w:r w:rsidR="00C90635">
        <w:t xml:space="preserve">, 160 </w:t>
      </w:r>
      <w:proofErr w:type="spellStart"/>
      <w:r w:rsidR="00C90635">
        <w:t>sccm</w:t>
      </w:r>
      <w:proofErr w:type="spellEnd"/>
      <w:r w:rsidR="00C90635">
        <w:t xml:space="preserve">, 2 bar back pressure (gage), 100% RH, Johnson Matthey Hydrogen reformate electrode 0.4 </w:t>
      </w:r>
      <w:proofErr w:type="spellStart"/>
      <w:r w:rsidR="00C90635">
        <w:t>mg</w:t>
      </w:r>
      <w:r w:rsidR="00C90635">
        <w:rPr>
          <w:vertAlign w:val="subscript"/>
        </w:rPr>
        <w:t>Pt</w:t>
      </w:r>
      <w:proofErr w:type="spellEnd"/>
      <w:r w:rsidR="00C90635">
        <w:rPr>
          <w:vertAlign w:val="subscript"/>
        </w:rPr>
        <w:softHyphen/>
      </w:r>
      <w:r w:rsidR="00C90635">
        <w:t>/cm</w:t>
      </w:r>
      <w:r w:rsidR="00C90635">
        <w:rPr>
          <w:vertAlign w:val="superscript"/>
        </w:rPr>
        <w:t>2</w:t>
      </w:r>
      <w:r w:rsidR="00C90635">
        <w:t>, Cathode: O</w:t>
      </w:r>
      <w:r w:rsidR="00C90635">
        <w:rPr>
          <w:vertAlign w:val="subscript"/>
        </w:rPr>
        <w:t>2</w:t>
      </w:r>
      <w:r w:rsidR="00C90635">
        <w:t xml:space="preserve">, 550 </w:t>
      </w:r>
      <w:proofErr w:type="spellStart"/>
      <w:r w:rsidR="00C90635">
        <w:t>sccm</w:t>
      </w:r>
      <w:proofErr w:type="spellEnd"/>
      <w:r w:rsidR="00C90635">
        <w:t>, 2 bar back pressure (gage), 100% RH, 4mg</w:t>
      </w:r>
      <w:r w:rsidR="00C90635">
        <w:rPr>
          <w:vertAlign w:val="subscript"/>
        </w:rPr>
        <w:t>catalyst</w:t>
      </w:r>
      <w:r w:rsidR="00C90635">
        <w:t>/cm</w:t>
      </w:r>
      <w:r w:rsidR="00C90635">
        <w:rPr>
          <w:vertAlign w:val="superscript"/>
        </w:rPr>
        <w:t>2</w:t>
      </w:r>
      <w:r w:rsidR="00433081">
        <w:t xml:space="preserve">; Cell temperature: 80 </w:t>
      </w:r>
      <w:proofErr w:type="spellStart"/>
      <w:r w:rsidR="00433081">
        <w:rPr>
          <w:vertAlign w:val="superscript"/>
        </w:rPr>
        <w:t>o</w:t>
      </w:r>
      <w:r w:rsidR="00433081">
        <w:t>C</w:t>
      </w:r>
      <w:proofErr w:type="spellEnd"/>
    </w:p>
    <w:p w14:paraId="6FBC4FE4" w14:textId="77777777" w:rsidR="00D065AA" w:rsidRDefault="00D065AA"/>
    <w:p w14:paraId="2651D4BE" w14:textId="77777777" w:rsidR="00D065AA" w:rsidRDefault="00D065AA"/>
    <w:p w14:paraId="2C5B3AB1" w14:textId="77777777" w:rsidR="00D065AA" w:rsidRDefault="00D065AA"/>
    <w:p w14:paraId="42E75E95" w14:textId="77777777" w:rsidR="00D065AA" w:rsidRDefault="00D065AA"/>
    <w:p w14:paraId="41246281" w14:textId="77777777" w:rsidR="00D065AA" w:rsidRDefault="00D065AA"/>
    <w:p w14:paraId="2BE3C9AE" w14:textId="77777777" w:rsidR="00D065AA" w:rsidRDefault="00D065AA"/>
    <w:p w14:paraId="5CBCD161" w14:textId="77777777" w:rsidR="00D065AA" w:rsidRDefault="00D065AA"/>
    <w:p w14:paraId="52B966C8" w14:textId="77777777" w:rsidR="00D065AA" w:rsidRDefault="00D065AA"/>
    <w:p w14:paraId="2DA8D9C1" w14:textId="77777777" w:rsidR="00D065AA" w:rsidRDefault="00D065AA"/>
    <w:p w14:paraId="41B68573" w14:textId="77777777" w:rsidR="00D065AA" w:rsidRDefault="00D065AA"/>
    <w:p w14:paraId="122A596F" w14:textId="77777777" w:rsidR="00D065AA" w:rsidRDefault="00D065AA"/>
    <w:p w14:paraId="7DB5A3D4" w14:textId="77777777" w:rsidR="00D065AA" w:rsidRDefault="00D065AA"/>
    <w:p w14:paraId="3C5AF82C" w14:textId="77777777" w:rsidR="00D065AA" w:rsidRDefault="00D065AA"/>
    <w:p w14:paraId="08EF8914" w14:textId="77777777" w:rsidR="00D065AA" w:rsidRDefault="00D065AA"/>
    <w:p w14:paraId="686A769E" w14:textId="77777777" w:rsidR="00D065AA" w:rsidRDefault="00D065AA"/>
    <w:p w14:paraId="575567A2" w14:textId="77777777" w:rsidR="00FB18EC" w:rsidRDefault="00FB18EC"/>
    <w:p w14:paraId="0275A2B3" w14:textId="77777777" w:rsidR="000A1768" w:rsidRPr="0002555B" w:rsidRDefault="000A1768">
      <w:pPr>
        <w:rPr>
          <w:b/>
        </w:rPr>
      </w:pPr>
      <w:r w:rsidRPr="0002555B">
        <w:rPr>
          <w:b/>
        </w:rPr>
        <w:lastRenderedPageBreak/>
        <w:t>Bode plots H</w:t>
      </w:r>
      <w:r w:rsidRPr="0002555B">
        <w:rPr>
          <w:b/>
          <w:vertAlign w:val="subscript"/>
        </w:rPr>
        <w:t>2</w:t>
      </w:r>
      <w:r w:rsidRPr="0002555B">
        <w:rPr>
          <w:b/>
        </w:rPr>
        <w:t>/</w:t>
      </w:r>
      <w:proofErr w:type="spellStart"/>
      <w:r w:rsidRPr="0002555B">
        <w:rPr>
          <w:b/>
        </w:rPr>
        <w:t>Ar</w:t>
      </w:r>
      <w:proofErr w:type="spellEnd"/>
      <w:r w:rsidRPr="0002555B">
        <w:rPr>
          <w:b/>
        </w:rPr>
        <w:t xml:space="preserve"> </w:t>
      </w:r>
      <w:r w:rsidR="0002555B" w:rsidRPr="0002555B">
        <w:rPr>
          <w:b/>
        </w:rPr>
        <w:t xml:space="preserve">at different </w:t>
      </w:r>
      <w:r w:rsidRPr="0002555B">
        <w:rPr>
          <w:b/>
        </w:rPr>
        <w:t>thickness</w:t>
      </w:r>
    </w:p>
    <w:p w14:paraId="75EF4F44" w14:textId="77777777" w:rsidR="00DC479F" w:rsidRDefault="000A1768" w:rsidP="00DC479F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5A2EF45D" wp14:editId="56618394">
            <wp:extent cx="4060800" cy="5677200"/>
            <wp:effectExtent l="0" t="0" r="0" b="0"/>
            <wp:docPr id="6" name="Picture 6" descr="C:\Users\vhs\Desktop\Paper on IC ratio\Figures\Supporting_Information\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hs\Desktop\Paper on IC ratio\Figures\Supporting_Information\S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00" cy="56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0E447" w14:textId="77777777" w:rsidR="000A1768" w:rsidRDefault="00DC479F" w:rsidP="00DC479F">
      <w:pPr>
        <w:pStyle w:val="Caption"/>
        <w:jc w:val="center"/>
      </w:pPr>
      <w:r w:rsidRPr="00DC479F">
        <w:rPr>
          <w:b/>
        </w:rPr>
        <w:t>S 8:</w:t>
      </w:r>
      <w:r>
        <w:t xml:space="preserve"> Bode </w:t>
      </w:r>
      <w:r w:rsidRPr="00DC479F">
        <w:rPr>
          <w:b/>
        </w:rPr>
        <w:t>a)</w:t>
      </w:r>
      <w:r>
        <w:t xml:space="preserve"> phase angle and </w:t>
      </w:r>
      <w:r w:rsidRPr="00DC479F">
        <w:rPr>
          <w:b/>
        </w:rPr>
        <w:t>b)</w:t>
      </w:r>
      <w:r>
        <w:t xml:space="preserve"> magnitude plots corresponding to measurement</w:t>
      </w:r>
      <w:r w:rsidR="00CB154D">
        <w:t>s</w:t>
      </w:r>
      <w:r>
        <w:t xml:space="preserve"> shown in </w:t>
      </w:r>
      <w:r w:rsidRPr="00DC479F">
        <w:rPr>
          <w:b/>
        </w:rPr>
        <w:t>Figure 8</w:t>
      </w:r>
    </w:p>
    <w:p w14:paraId="1B028363" w14:textId="77777777" w:rsidR="000A1768" w:rsidRDefault="000A1768"/>
    <w:p w14:paraId="4A772FBA" w14:textId="77777777" w:rsidR="000A1768" w:rsidRDefault="000A1768"/>
    <w:p w14:paraId="596EC657" w14:textId="77777777" w:rsidR="000A1768" w:rsidRDefault="000A1768"/>
    <w:p w14:paraId="09BBD44C" w14:textId="77777777" w:rsidR="000A1768" w:rsidRDefault="000A1768"/>
    <w:p w14:paraId="05CC0F2D" w14:textId="77777777" w:rsidR="000A1768" w:rsidRDefault="000A1768"/>
    <w:p w14:paraId="006EE13B" w14:textId="77777777" w:rsidR="000A1768" w:rsidRDefault="000A1768"/>
    <w:p w14:paraId="38C34A88" w14:textId="77777777" w:rsidR="00591484" w:rsidRDefault="00591484"/>
    <w:p w14:paraId="370F22CB" w14:textId="77777777" w:rsidR="00591484" w:rsidRDefault="00591484"/>
    <w:p w14:paraId="5AB68D73" w14:textId="77777777" w:rsidR="00BD71E4" w:rsidRDefault="00BD71E4"/>
    <w:p w14:paraId="285D6E76" w14:textId="77777777" w:rsidR="0016719A" w:rsidRPr="0002555B" w:rsidRDefault="00EF3A4E">
      <w:pPr>
        <w:rPr>
          <w:b/>
        </w:rPr>
      </w:pPr>
      <w:r w:rsidRPr="0002555B">
        <w:rPr>
          <w:b/>
        </w:rPr>
        <w:lastRenderedPageBreak/>
        <w:t>Impedance of H</w:t>
      </w:r>
      <w:r w:rsidRPr="0002555B">
        <w:rPr>
          <w:b/>
          <w:vertAlign w:val="subscript"/>
        </w:rPr>
        <w:t>2</w:t>
      </w:r>
      <w:r w:rsidRPr="0002555B">
        <w:rPr>
          <w:b/>
        </w:rPr>
        <w:t>/</w:t>
      </w:r>
      <w:proofErr w:type="spellStart"/>
      <w:r w:rsidRPr="0002555B">
        <w:rPr>
          <w:b/>
        </w:rPr>
        <w:t>Ar</w:t>
      </w:r>
      <w:proofErr w:type="spellEnd"/>
      <w:r w:rsidRPr="0002555B">
        <w:rPr>
          <w:b/>
        </w:rPr>
        <w:t xml:space="preserve"> with and without backpressure</w:t>
      </w:r>
    </w:p>
    <w:p w14:paraId="23637E1C" w14:textId="77777777" w:rsidR="00EA30B9" w:rsidRDefault="00EA30B9"/>
    <w:p w14:paraId="3AE9B876" w14:textId="77777777" w:rsidR="00A52579" w:rsidRDefault="0047219C" w:rsidP="00A52579">
      <w:pPr>
        <w:keepNext/>
        <w:jc w:val="center"/>
      </w:pPr>
      <w:r w:rsidRPr="0047219C">
        <w:rPr>
          <w:noProof/>
          <w:lang w:eastAsia="en-GB"/>
        </w:rPr>
        <w:drawing>
          <wp:inline distT="0" distB="0" distL="0" distR="0" wp14:anchorId="76019EE7" wp14:editId="3739F177">
            <wp:extent cx="3430800" cy="6127200"/>
            <wp:effectExtent l="0" t="0" r="0" b="0"/>
            <wp:docPr id="19" name="Picture 19" descr="H:\ICRATIO\Paper on IC ratio\Figures\Supporting_Information\S8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CRATIO\Paper on IC ratio\Figures\Supporting_Information\S8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00" cy="61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65ADD" w14:textId="77777777" w:rsidR="008259F0" w:rsidRPr="00632018" w:rsidRDefault="00316314" w:rsidP="00A52579">
      <w:pPr>
        <w:pStyle w:val="Caption"/>
        <w:jc w:val="center"/>
      </w:pPr>
      <w:r w:rsidRPr="00316314">
        <w:rPr>
          <w:b/>
        </w:rPr>
        <w:t>S 9:</w:t>
      </w:r>
      <w:r>
        <w:rPr>
          <w:b/>
        </w:rPr>
        <w:t xml:space="preserve"> </w:t>
      </w:r>
      <w:r w:rsidR="00805D48" w:rsidRPr="00632018">
        <w:t>H</w:t>
      </w:r>
      <w:r w:rsidR="00805D48" w:rsidRPr="00632018">
        <w:rPr>
          <w:vertAlign w:val="subscript"/>
        </w:rPr>
        <w:t>2</w:t>
      </w:r>
      <w:r w:rsidR="00805D48" w:rsidRPr="00632018">
        <w:t>/</w:t>
      </w:r>
      <w:proofErr w:type="spellStart"/>
      <w:r w:rsidR="00805D48" w:rsidRPr="00632018">
        <w:t>Ar</w:t>
      </w:r>
      <w:proofErr w:type="spellEnd"/>
      <w:r w:rsidR="00805D48" w:rsidRPr="00632018">
        <w:t xml:space="preserve"> Nyquist plots for catalyst </w:t>
      </w:r>
      <w:proofErr w:type="spellStart"/>
      <w:r w:rsidR="00805D48" w:rsidRPr="00632018">
        <w:rPr>
          <w:b/>
        </w:rPr>
        <w:t>FeCo</w:t>
      </w:r>
      <w:proofErr w:type="spellEnd"/>
      <w:r w:rsidR="00805D48" w:rsidRPr="00632018">
        <w:t xml:space="preserve"> with and without backpressure </w:t>
      </w:r>
      <w:r w:rsidR="00632018">
        <w:t xml:space="preserve">at I/C ratio </w:t>
      </w:r>
      <w:r w:rsidR="00632018" w:rsidRPr="00632018">
        <w:rPr>
          <w:b/>
        </w:rPr>
        <w:t>a)</w:t>
      </w:r>
      <w:r w:rsidR="00632018">
        <w:t xml:space="preserve"> 0.5 </w:t>
      </w:r>
      <w:r w:rsidR="00632018" w:rsidRPr="00632018">
        <w:rPr>
          <w:b/>
        </w:rPr>
        <w:t>b)</w:t>
      </w:r>
      <w:r w:rsidR="00632018">
        <w:t xml:space="preserve"> 1.0 </w:t>
      </w:r>
      <w:r w:rsidR="00632018" w:rsidRPr="00632018">
        <w:rPr>
          <w:b/>
        </w:rPr>
        <w:t>c)</w:t>
      </w:r>
      <w:r w:rsidR="00632018">
        <w:t xml:space="preserve"> 2.0</w:t>
      </w:r>
    </w:p>
    <w:p w14:paraId="12E89B84" w14:textId="77777777" w:rsidR="008259F0" w:rsidRDefault="008259F0"/>
    <w:p w14:paraId="00A2D885" w14:textId="77777777" w:rsidR="008259F0" w:rsidRDefault="008259F0"/>
    <w:p w14:paraId="5B5F6F39" w14:textId="77777777" w:rsidR="00AC6D8A" w:rsidRDefault="00AC6D8A"/>
    <w:p w14:paraId="62722947" w14:textId="77777777" w:rsidR="008259F0" w:rsidRDefault="008259F0"/>
    <w:p w14:paraId="1165C3E9" w14:textId="77777777" w:rsidR="00AC6D8A" w:rsidRDefault="00AC6D8A"/>
    <w:p w14:paraId="08197C04" w14:textId="77777777" w:rsidR="00AC6D8A" w:rsidRDefault="00AC6D8A"/>
    <w:p w14:paraId="50A67271" w14:textId="77777777" w:rsidR="00140876" w:rsidRDefault="00140876"/>
    <w:p w14:paraId="1C81373D" w14:textId="1F2F1DAB" w:rsidR="00BA51E8" w:rsidRPr="00E715BE" w:rsidRDefault="00F062F0">
      <w:pPr>
        <w:rPr>
          <w:b/>
        </w:rPr>
      </w:pPr>
      <w:r w:rsidRPr="00E715BE">
        <w:rPr>
          <w:b/>
        </w:rPr>
        <w:t>S1</w:t>
      </w:r>
      <w:r w:rsidR="00AC6D8A">
        <w:rPr>
          <w:b/>
        </w:rPr>
        <w:t>0</w:t>
      </w:r>
      <w:r w:rsidRPr="00E715BE">
        <w:rPr>
          <w:b/>
        </w:rPr>
        <w:t>-1</w:t>
      </w:r>
      <w:r w:rsidR="00AC6D8A">
        <w:rPr>
          <w:b/>
        </w:rPr>
        <w:t>2</w:t>
      </w:r>
      <w:r w:rsidR="002C4927" w:rsidRPr="00E715BE">
        <w:rPr>
          <w:b/>
        </w:rPr>
        <w:t xml:space="preserve">: </w:t>
      </w:r>
      <w:r w:rsidR="00BA51E8" w:rsidRPr="00E715BE">
        <w:rPr>
          <w:b/>
        </w:rPr>
        <w:t xml:space="preserve">Original SEM </w:t>
      </w:r>
      <w:r w:rsidR="00E20921" w:rsidRPr="00E715BE">
        <w:rPr>
          <w:b/>
        </w:rPr>
        <w:t xml:space="preserve">of </w:t>
      </w:r>
      <w:proofErr w:type="spellStart"/>
      <w:r w:rsidR="00E20921" w:rsidRPr="00E715BE">
        <w:rPr>
          <w:b/>
        </w:rPr>
        <w:t>FeCo</w:t>
      </w:r>
      <w:proofErr w:type="spellEnd"/>
      <w:r w:rsidR="00E20921" w:rsidRPr="00E715BE">
        <w:rPr>
          <w:b/>
        </w:rPr>
        <w:t xml:space="preserve"> catalyst</w:t>
      </w:r>
      <w:r w:rsidR="00ED412C">
        <w:rPr>
          <w:b/>
        </w:rPr>
        <w:t xml:space="preserve"> with different ionomer loading</w:t>
      </w:r>
      <w:r w:rsidR="00E20921" w:rsidRPr="00E715BE">
        <w:rPr>
          <w:b/>
        </w:rPr>
        <w:t xml:space="preserve"> as shown in main text</w:t>
      </w:r>
    </w:p>
    <w:p w14:paraId="2430DF00" w14:textId="77777777" w:rsidR="00DA7E4D" w:rsidRDefault="00DA7E4D"/>
    <w:p w14:paraId="01E7D38D" w14:textId="77777777" w:rsidR="00732216" w:rsidRDefault="00732216" w:rsidP="00FF19C7">
      <w:pPr>
        <w:jc w:val="center"/>
      </w:pPr>
      <w:r>
        <w:rPr>
          <w:noProof/>
          <w:lang w:eastAsia="en-GB"/>
        </w:rPr>
        <w:drawing>
          <wp:inline distT="0" distB="0" distL="0" distR="0" wp14:anchorId="44F12B49" wp14:editId="73166D2D">
            <wp:extent cx="3355200" cy="2520000"/>
            <wp:effectExtent l="0" t="0" r="0" b="0"/>
            <wp:docPr id="9" name="Picture 9" descr="C:\Users\vhs\Desktop\Paper on IC ratio\SEM\originals\S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hs\Desktop\Paper on IC ratio\SEM\originals\S12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3BEF0" w14:textId="77777777" w:rsidR="00ED412C" w:rsidRDefault="00732216" w:rsidP="00A65EF3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3E675980" wp14:editId="1DE14A9C">
            <wp:extent cx="3355200" cy="2520000"/>
            <wp:effectExtent l="0" t="0" r="0" b="0"/>
            <wp:docPr id="10" name="Picture 10" descr="C:\Users\vhs\Desktop\Paper on IC ratio\SEM\originals\S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hs\Desktop\Paper on IC ratio\SEM\originals\S13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B85D1" w14:textId="1D6E7434" w:rsidR="00732216" w:rsidRPr="00A65EF3" w:rsidRDefault="00ED412C" w:rsidP="00A65EF3">
      <w:pPr>
        <w:pStyle w:val="Caption"/>
        <w:jc w:val="center"/>
      </w:pPr>
      <w:r w:rsidRPr="00A65EF3">
        <w:rPr>
          <w:i w:val="0"/>
        </w:rPr>
        <w:t>S10</w:t>
      </w:r>
      <w:r>
        <w:rPr>
          <w:i w:val="0"/>
        </w:rPr>
        <w:t xml:space="preserve">: original SEM micrograph of the </w:t>
      </w:r>
      <w:proofErr w:type="spellStart"/>
      <w:r>
        <w:rPr>
          <w:i w:val="0"/>
        </w:rPr>
        <w:t>FeCo</w:t>
      </w:r>
      <w:proofErr w:type="spellEnd"/>
      <w:r>
        <w:rPr>
          <w:i w:val="0"/>
        </w:rPr>
        <w:t xml:space="preserve"> catalyst with </w:t>
      </w:r>
      <w:proofErr w:type="gramStart"/>
      <w:r>
        <w:rPr>
          <w:i w:val="0"/>
        </w:rPr>
        <w:t>I/C</w:t>
      </w:r>
      <w:proofErr w:type="gramEnd"/>
      <w:r>
        <w:rPr>
          <w:i w:val="0"/>
        </w:rPr>
        <w:t xml:space="preserve"> 0.5</w:t>
      </w:r>
    </w:p>
    <w:p w14:paraId="1039623F" w14:textId="77777777" w:rsidR="00732216" w:rsidRDefault="00732216" w:rsidP="00732216"/>
    <w:p w14:paraId="047AC1AA" w14:textId="77777777" w:rsidR="00732216" w:rsidRDefault="00732216"/>
    <w:p w14:paraId="746441C4" w14:textId="77777777" w:rsidR="0009138F" w:rsidRDefault="0009138F"/>
    <w:p w14:paraId="453BE015" w14:textId="77777777" w:rsidR="0009138F" w:rsidRDefault="0009138F"/>
    <w:p w14:paraId="2510646A" w14:textId="77777777" w:rsidR="0009138F" w:rsidRDefault="0009138F"/>
    <w:p w14:paraId="00E907BC" w14:textId="77777777" w:rsidR="0009138F" w:rsidRDefault="0009138F"/>
    <w:p w14:paraId="06DA66E1" w14:textId="77777777" w:rsidR="0009138F" w:rsidRDefault="0009138F"/>
    <w:p w14:paraId="03A98655" w14:textId="77777777" w:rsidR="0009138F" w:rsidRDefault="0009138F"/>
    <w:p w14:paraId="19931986" w14:textId="77777777" w:rsidR="0009138F" w:rsidRDefault="0009138F"/>
    <w:p w14:paraId="3B46F313" w14:textId="77777777" w:rsidR="0009138F" w:rsidRDefault="0009138F"/>
    <w:p w14:paraId="2BE7E360" w14:textId="77777777" w:rsidR="0009138F" w:rsidRDefault="0009138F"/>
    <w:p w14:paraId="7A0AB655" w14:textId="77777777" w:rsidR="0009138F" w:rsidRDefault="0009138F"/>
    <w:p w14:paraId="0801E0A1" w14:textId="77777777" w:rsidR="0009138F" w:rsidRDefault="0009138F"/>
    <w:p w14:paraId="6F04A856" w14:textId="77777777" w:rsidR="00ED412C" w:rsidRDefault="00C33B80" w:rsidP="00A65EF3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66F8049B" wp14:editId="53D5A884">
            <wp:extent cx="3355200" cy="2520000"/>
            <wp:effectExtent l="0" t="0" r="0" b="0"/>
            <wp:docPr id="7" name="Picture 7" descr="C:\Users\vhs\Desktop\Paper on IC ratio\SEM\originals\S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hs\Desktop\Paper on IC ratio\SEM\originals\S10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6AEB39C" wp14:editId="372D317A">
            <wp:extent cx="3355200" cy="2520000"/>
            <wp:effectExtent l="0" t="0" r="0" b="0"/>
            <wp:docPr id="8" name="Picture 8" descr="C:\Users\vhs\Desktop\Paper on IC ratio\SEM\originals\S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hs\Desktop\Paper on IC ratio\SEM\originals\S11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33CCE" w14:textId="562E4111" w:rsidR="00E35B11" w:rsidRPr="00A65EF3" w:rsidRDefault="00ED412C" w:rsidP="00A65EF3">
      <w:pPr>
        <w:pStyle w:val="Caption"/>
        <w:jc w:val="center"/>
      </w:pPr>
      <w:r w:rsidRPr="00A65EF3">
        <w:rPr>
          <w:i w:val="0"/>
        </w:rPr>
        <w:t>S11</w:t>
      </w:r>
      <w:r>
        <w:rPr>
          <w:i w:val="0"/>
        </w:rPr>
        <w:t xml:space="preserve">; </w:t>
      </w:r>
      <w:r w:rsidRPr="00ED412C">
        <w:rPr>
          <w:i w:val="0"/>
        </w:rPr>
        <w:t>original SEM micrograph o</w:t>
      </w:r>
      <w:r>
        <w:rPr>
          <w:i w:val="0"/>
        </w:rPr>
        <w:t xml:space="preserve">f the </w:t>
      </w:r>
      <w:proofErr w:type="spellStart"/>
      <w:r>
        <w:rPr>
          <w:i w:val="0"/>
        </w:rPr>
        <w:t>FeCo</w:t>
      </w:r>
      <w:proofErr w:type="spellEnd"/>
      <w:r>
        <w:rPr>
          <w:i w:val="0"/>
        </w:rPr>
        <w:t xml:space="preserve"> catalyst with </w:t>
      </w:r>
      <w:proofErr w:type="gramStart"/>
      <w:r>
        <w:rPr>
          <w:i w:val="0"/>
        </w:rPr>
        <w:t>I/C</w:t>
      </w:r>
      <w:proofErr w:type="gramEnd"/>
      <w:r>
        <w:rPr>
          <w:i w:val="0"/>
        </w:rPr>
        <w:t xml:space="preserve"> 1</w:t>
      </w:r>
    </w:p>
    <w:p w14:paraId="3C108D24" w14:textId="77777777" w:rsidR="00E84F47" w:rsidRDefault="00E84F47"/>
    <w:p w14:paraId="620383E7" w14:textId="77777777" w:rsidR="00E84F47" w:rsidRDefault="00E84F47"/>
    <w:p w14:paraId="3BE82F5A" w14:textId="77777777" w:rsidR="00E84F47" w:rsidRDefault="00E84F47"/>
    <w:p w14:paraId="556D61E4" w14:textId="77777777" w:rsidR="00E84F47" w:rsidRDefault="00E84F47"/>
    <w:p w14:paraId="60514BA2" w14:textId="77777777" w:rsidR="00E84F47" w:rsidRDefault="00E84F47"/>
    <w:p w14:paraId="29CF5D98" w14:textId="77777777" w:rsidR="00E84F47" w:rsidRDefault="00E84F47"/>
    <w:p w14:paraId="13465E99" w14:textId="77777777" w:rsidR="00E84F47" w:rsidRDefault="00E84F47"/>
    <w:p w14:paraId="0DA7C6E9" w14:textId="77777777" w:rsidR="0009138F" w:rsidRDefault="0009138F"/>
    <w:p w14:paraId="78869C60" w14:textId="77777777" w:rsidR="00E84F47" w:rsidRDefault="00E84F47"/>
    <w:p w14:paraId="5F2A16DE" w14:textId="77777777" w:rsidR="00E84F47" w:rsidRDefault="00E84F47"/>
    <w:p w14:paraId="6CBC368F" w14:textId="77777777" w:rsidR="00E84F47" w:rsidRDefault="00E84F47"/>
    <w:p w14:paraId="0B860C15" w14:textId="77777777" w:rsidR="00E84F47" w:rsidRDefault="00E84F47"/>
    <w:p w14:paraId="308A261F" w14:textId="77777777" w:rsidR="00E84F47" w:rsidRDefault="00E84F47"/>
    <w:p w14:paraId="3EE53859" w14:textId="77777777" w:rsidR="00C33B80" w:rsidRDefault="00732216" w:rsidP="00FF19C7">
      <w:pPr>
        <w:jc w:val="center"/>
      </w:pPr>
      <w:r>
        <w:rPr>
          <w:noProof/>
          <w:lang w:eastAsia="en-GB"/>
        </w:rPr>
        <w:drawing>
          <wp:inline distT="0" distB="0" distL="0" distR="0" wp14:anchorId="5BCFEBF0" wp14:editId="529B2F20">
            <wp:extent cx="3355200" cy="2520000"/>
            <wp:effectExtent l="0" t="0" r="0" b="0"/>
            <wp:docPr id="13" name="Picture 13" descr="C:\Users\vhs\Desktop\Paper on IC ratio\SEM\originals\S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hs\Desktop\Paper on IC ratio\SEM\originals\S15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5B464" w14:textId="77777777" w:rsidR="00ED412C" w:rsidRDefault="00C33B80" w:rsidP="00A65EF3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266BCFC5" wp14:editId="110E76AF">
            <wp:extent cx="3355200" cy="2520000"/>
            <wp:effectExtent l="0" t="0" r="0" b="0"/>
            <wp:docPr id="11" name="Picture 11" descr="C:\Users\vhs\Desktop\Paper on IC ratio\SEM\originals\S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hs\Desktop\Paper on IC ratio\SEM\originals\S14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F73F0" w14:textId="7CB2E35E" w:rsidR="00C33B80" w:rsidRPr="00A65EF3" w:rsidRDefault="00ED412C" w:rsidP="00A65EF3">
      <w:pPr>
        <w:pStyle w:val="Caption"/>
        <w:jc w:val="center"/>
      </w:pPr>
      <w:r w:rsidRPr="00A65EF3">
        <w:rPr>
          <w:i w:val="0"/>
        </w:rPr>
        <w:t>S12</w:t>
      </w:r>
      <w:r>
        <w:rPr>
          <w:i w:val="0"/>
        </w:rPr>
        <w:t xml:space="preserve">: original SEM micrograph of the </w:t>
      </w:r>
      <w:proofErr w:type="spellStart"/>
      <w:r>
        <w:rPr>
          <w:i w:val="0"/>
        </w:rPr>
        <w:t>FeCo</w:t>
      </w:r>
      <w:proofErr w:type="spellEnd"/>
      <w:r>
        <w:rPr>
          <w:i w:val="0"/>
        </w:rPr>
        <w:t xml:space="preserve"> catalyst with </w:t>
      </w:r>
      <w:proofErr w:type="gramStart"/>
      <w:r>
        <w:rPr>
          <w:i w:val="0"/>
        </w:rPr>
        <w:t>I/C</w:t>
      </w:r>
      <w:proofErr w:type="gramEnd"/>
      <w:r>
        <w:rPr>
          <w:i w:val="0"/>
        </w:rPr>
        <w:t xml:space="preserve"> 2</w:t>
      </w:r>
    </w:p>
    <w:p w14:paraId="37FFB493" w14:textId="77777777" w:rsidR="00C33B80" w:rsidRDefault="00C33B80"/>
    <w:p w14:paraId="67BF44F1" w14:textId="77777777" w:rsidR="00C33B80" w:rsidRDefault="00C33B80"/>
    <w:p w14:paraId="2FC4ADB7" w14:textId="77777777" w:rsidR="00C33B80" w:rsidRDefault="00C33B80"/>
    <w:p w14:paraId="274908FE" w14:textId="77777777" w:rsidR="00C33B80" w:rsidRDefault="00C33B80"/>
    <w:p w14:paraId="37EAC500" w14:textId="77777777" w:rsidR="00C33B80" w:rsidRDefault="00C33B80"/>
    <w:p w14:paraId="44946AD7" w14:textId="77777777" w:rsidR="00C33B80" w:rsidRDefault="00C33B80"/>
    <w:p w14:paraId="0CD38BC8" w14:textId="77777777" w:rsidR="00C33B80" w:rsidRDefault="00C33B80"/>
    <w:p w14:paraId="2AA62AAF" w14:textId="77777777" w:rsidR="00C33B80" w:rsidRDefault="00C33B80"/>
    <w:p w14:paraId="43C049CD" w14:textId="77777777" w:rsidR="00C33B80" w:rsidRDefault="00C33B80"/>
    <w:p w14:paraId="42DC093A" w14:textId="77777777" w:rsidR="00C33B80" w:rsidRDefault="00C33B80"/>
    <w:p w14:paraId="0E5AC20D" w14:textId="77777777" w:rsidR="00DA7E4D" w:rsidRDefault="00DA7E4D"/>
    <w:p w14:paraId="4AD3273E" w14:textId="6E08B6A1" w:rsidR="00D16795" w:rsidRPr="00E715BE" w:rsidRDefault="008D6CC9">
      <w:pPr>
        <w:rPr>
          <w:b/>
        </w:rPr>
      </w:pPr>
      <w:r w:rsidRPr="00E715BE">
        <w:rPr>
          <w:b/>
        </w:rPr>
        <w:t>S1</w:t>
      </w:r>
      <w:r w:rsidR="00AC6D8A">
        <w:rPr>
          <w:b/>
        </w:rPr>
        <w:t>3</w:t>
      </w:r>
      <w:r w:rsidR="00C33B80" w:rsidRPr="00E715BE">
        <w:rPr>
          <w:b/>
        </w:rPr>
        <w:t xml:space="preserve">: SEM </w:t>
      </w:r>
      <w:r w:rsidR="004413A5" w:rsidRPr="00E715BE">
        <w:rPr>
          <w:b/>
        </w:rPr>
        <w:t xml:space="preserve">of </w:t>
      </w:r>
      <w:r w:rsidR="003360E4" w:rsidRPr="00E715BE">
        <w:rPr>
          <w:b/>
        </w:rPr>
        <w:t>Fe-1</w:t>
      </w:r>
      <w:r w:rsidR="00C33B80" w:rsidRPr="00E715BE">
        <w:rPr>
          <w:b/>
        </w:rPr>
        <w:t xml:space="preserve"> catalyst</w:t>
      </w:r>
    </w:p>
    <w:p w14:paraId="21954A0B" w14:textId="77777777" w:rsidR="0009138F" w:rsidRDefault="0009138F"/>
    <w:p w14:paraId="77465DA3" w14:textId="77777777" w:rsidR="002229CA" w:rsidRDefault="002229CA" w:rsidP="002229CA">
      <w:pPr>
        <w:jc w:val="center"/>
      </w:pPr>
      <w:r>
        <w:rPr>
          <w:noProof/>
          <w:lang w:eastAsia="en-GB"/>
        </w:rPr>
        <w:drawing>
          <wp:inline distT="0" distB="0" distL="0" distR="0" wp14:anchorId="72EBE14D" wp14:editId="5E2F3CFC">
            <wp:extent cx="3355200" cy="2520000"/>
            <wp:effectExtent l="0" t="0" r="0" b="0"/>
            <wp:docPr id="16" name="Picture 16" descr="C:\Users\vhs\Desktop\Paper on IC ratio\SEM\originals\FEO\S16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hs\Desktop\Paper on IC ratio\SEM\originals\FEO\S16-2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5644A" w14:textId="77777777" w:rsidR="00ED412C" w:rsidRDefault="004413A5" w:rsidP="00A65EF3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55436CAF" wp14:editId="16AD46F3">
            <wp:extent cx="3355200" cy="2520000"/>
            <wp:effectExtent l="0" t="0" r="0" b="0"/>
            <wp:docPr id="15" name="Picture 15" descr="C:\Users\vhs\Desktop\Paper on IC ratio\SEM\originals\FEO\S16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hs\Desktop\Paper on IC ratio\SEM\originals\FEO\S16-1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327A8" w14:textId="7EA7EFE3" w:rsidR="004413A5" w:rsidRPr="00A65EF3" w:rsidRDefault="00ED412C" w:rsidP="00A65EF3">
      <w:pPr>
        <w:pStyle w:val="Caption"/>
        <w:jc w:val="center"/>
      </w:pPr>
      <w:r w:rsidRPr="00A65EF3">
        <w:rPr>
          <w:i w:val="0"/>
        </w:rPr>
        <w:t>S13:</w:t>
      </w:r>
      <w:r>
        <w:rPr>
          <w:i w:val="0"/>
        </w:rPr>
        <w:t xml:space="preserve"> original SEM micrograph of the Fe-1 catalyst with </w:t>
      </w:r>
      <w:proofErr w:type="gramStart"/>
      <w:r>
        <w:rPr>
          <w:i w:val="0"/>
        </w:rPr>
        <w:t>I/C</w:t>
      </w:r>
      <w:proofErr w:type="gramEnd"/>
      <w:r>
        <w:rPr>
          <w:i w:val="0"/>
        </w:rPr>
        <w:t xml:space="preserve"> 1.5</w:t>
      </w:r>
    </w:p>
    <w:p w14:paraId="7F95322B" w14:textId="77777777" w:rsidR="004413A5" w:rsidRDefault="004413A5" w:rsidP="00957410">
      <w:pPr>
        <w:jc w:val="center"/>
      </w:pPr>
    </w:p>
    <w:p w14:paraId="19B2892B" w14:textId="77777777" w:rsidR="00EE07F5" w:rsidRDefault="00EE07F5"/>
    <w:p w14:paraId="7144FFAC" w14:textId="77777777" w:rsidR="00A40514" w:rsidRDefault="00A40514"/>
    <w:p w14:paraId="7F116D81" w14:textId="77777777" w:rsidR="00A40514" w:rsidRDefault="00A40514"/>
    <w:p w14:paraId="5AA2F02A" w14:textId="77777777" w:rsidR="00A40514" w:rsidRDefault="00A40514"/>
    <w:p w14:paraId="37E4504D" w14:textId="77777777" w:rsidR="00A40514" w:rsidRDefault="00A40514"/>
    <w:p w14:paraId="4CE97A08" w14:textId="77777777" w:rsidR="00A40514" w:rsidRDefault="00A40514"/>
    <w:p w14:paraId="33FB5980" w14:textId="77777777" w:rsidR="00A40514" w:rsidRDefault="00A40514"/>
    <w:p w14:paraId="4CA5601C" w14:textId="77777777" w:rsidR="00A40514" w:rsidRDefault="00A40514"/>
    <w:p w14:paraId="7F64FF7D" w14:textId="77777777" w:rsidR="00A40514" w:rsidRDefault="00A40514"/>
    <w:p w14:paraId="60AA5F23" w14:textId="77777777" w:rsidR="004514EC" w:rsidRDefault="004514EC"/>
    <w:p w14:paraId="03109DF5" w14:textId="1795FE41" w:rsidR="00C33B80" w:rsidRPr="00E715BE" w:rsidRDefault="00BA7131">
      <w:pPr>
        <w:rPr>
          <w:b/>
        </w:rPr>
      </w:pPr>
      <w:r w:rsidRPr="00E715BE">
        <w:rPr>
          <w:b/>
        </w:rPr>
        <w:t>S1</w:t>
      </w:r>
      <w:r w:rsidR="00AC6D8A">
        <w:rPr>
          <w:b/>
        </w:rPr>
        <w:t>4</w:t>
      </w:r>
      <w:r w:rsidR="00C33B80" w:rsidRPr="00E715BE">
        <w:rPr>
          <w:b/>
        </w:rPr>
        <w:t xml:space="preserve">: </w:t>
      </w:r>
      <w:r w:rsidR="004413A5" w:rsidRPr="00E715BE">
        <w:rPr>
          <w:b/>
        </w:rPr>
        <w:t xml:space="preserve">SEM of </w:t>
      </w:r>
      <w:r w:rsidR="003360E4" w:rsidRPr="00E715BE">
        <w:rPr>
          <w:b/>
        </w:rPr>
        <w:t>Fe-2</w:t>
      </w:r>
      <w:r w:rsidR="00C33B80" w:rsidRPr="00E715BE">
        <w:rPr>
          <w:b/>
        </w:rPr>
        <w:t xml:space="preserve"> catalyst</w:t>
      </w:r>
    </w:p>
    <w:p w14:paraId="2F88641F" w14:textId="77777777" w:rsidR="002229CA" w:rsidRDefault="002229CA" w:rsidP="002229CA">
      <w:pPr>
        <w:jc w:val="center"/>
      </w:pPr>
      <w:r>
        <w:rPr>
          <w:noProof/>
          <w:lang w:eastAsia="en-GB"/>
        </w:rPr>
        <w:drawing>
          <wp:inline distT="0" distB="0" distL="0" distR="0" wp14:anchorId="108795CC" wp14:editId="3C8A6B75">
            <wp:extent cx="3355200" cy="2520000"/>
            <wp:effectExtent l="0" t="0" r="0" b="0"/>
            <wp:docPr id="18" name="Picture 18" descr="C:\Users\vhs\Desktop\Paper on IC ratio\SEM\originals\MGO\S17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hs\Desktop\Paper on IC ratio\SEM\originals\MGO\S17-2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D0742" w14:textId="77777777" w:rsidR="00ED412C" w:rsidRDefault="00B312C4" w:rsidP="00A65EF3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254931C3" wp14:editId="0406B98B">
            <wp:extent cx="3355200" cy="2520000"/>
            <wp:effectExtent l="0" t="0" r="0" b="0"/>
            <wp:docPr id="17" name="Picture 17" descr="C:\Users\vhs\Desktop\Paper on IC ratio\SEM\originals\MGO\S17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hs\Desktop\Paper on IC ratio\SEM\originals\MGO\S17-1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5C1DF" w14:textId="7CE83B0F" w:rsidR="00C33B80" w:rsidRPr="00A65EF3" w:rsidRDefault="00ED412C" w:rsidP="00A65EF3">
      <w:pPr>
        <w:pStyle w:val="Caption"/>
        <w:jc w:val="center"/>
      </w:pPr>
      <w:r w:rsidRPr="00A65EF3">
        <w:rPr>
          <w:i w:val="0"/>
        </w:rPr>
        <w:t xml:space="preserve">S14: original SEM micrograph of the Fe-2 catalyst with </w:t>
      </w:r>
      <w:proofErr w:type="gramStart"/>
      <w:r w:rsidRPr="00A65EF3">
        <w:rPr>
          <w:i w:val="0"/>
        </w:rPr>
        <w:t>I/C</w:t>
      </w:r>
      <w:proofErr w:type="gramEnd"/>
      <w:r w:rsidRPr="00A65EF3">
        <w:rPr>
          <w:i w:val="0"/>
        </w:rPr>
        <w:t xml:space="preserve"> </w:t>
      </w:r>
      <w:r w:rsidR="008E446A" w:rsidRPr="00A65EF3">
        <w:rPr>
          <w:i w:val="0"/>
        </w:rPr>
        <w:t>1</w:t>
      </w:r>
    </w:p>
    <w:p w14:paraId="269B52DE" w14:textId="77777777" w:rsidR="00B312C4" w:rsidRDefault="00B312C4" w:rsidP="00957410">
      <w:pPr>
        <w:jc w:val="center"/>
      </w:pPr>
    </w:p>
    <w:p w14:paraId="2FC6D3BC" w14:textId="77777777" w:rsidR="00A40514" w:rsidRDefault="00A40514"/>
    <w:p w14:paraId="79B598E7" w14:textId="77777777" w:rsidR="00A40514" w:rsidRDefault="00A40514"/>
    <w:p w14:paraId="46B7CC4E" w14:textId="77777777" w:rsidR="00A40514" w:rsidRDefault="00A40514"/>
    <w:p w14:paraId="1425A5E1" w14:textId="77777777" w:rsidR="00A40514" w:rsidRDefault="00A40514"/>
    <w:p w14:paraId="03595E8A" w14:textId="77777777" w:rsidR="00A40514" w:rsidRDefault="00A40514"/>
    <w:p w14:paraId="168C97A5" w14:textId="77777777" w:rsidR="00A40514" w:rsidRDefault="00A40514"/>
    <w:p w14:paraId="2AA261AB" w14:textId="77777777" w:rsidR="00A40514" w:rsidRDefault="00A40514"/>
    <w:p w14:paraId="3289B6F6" w14:textId="77777777" w:rsidR="00A40514" w:rsidRDefault="00A40514"/>
    <w:p w14:paraId="683CCD09" w14:textId="77777777" w:rsidR="00A40514" w:rsidRDefault="00A40514"/>
    <w:p w14:paraId="7F92D205" w14:textId="77777777" w:rsidR="0016719A" w:rsidRDefault="0016719A" w:rsidP="00591484"/>
    <w:sectPr w:rsidR="0016719A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5C66D2" w14:textId="77777777" w:rsidR="002360C9" w:rsidRDefault="002360C9">
      <w:pPr>
        <w:spacing w:after="0" w:line="240" w:lineRule="auto"/>
      </w:pPr>
      <w:r>
        <w:separator/>
      </w:r>
    </w:p>
  </w:endnote>
  <w:endnote w:type="continuationSeparator" w:id="0">
    <w:p w14:paraId="0B3D4EA8" w14:textId="77777777" w:rsidR="002360C9" w:rsidRDefault="00236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BE12CA" w14:textId="77777777" w:rsidR="002360C9" w:rsidRDefault="002360C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6EDC9B6" w14:textId="77777777" w:rsidR="002360C9" w:rsidRDefault="002360C9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lko, Daniel">
    <w15:presenceInfo w15:providerId="AD" w15:userId="S-1-5-21-243037206-41955558-561332275-6282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attachedTemplate r:id="rId1"/>
  <w:trackRevisions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19A"/>
    <w:rsid w:val="0002555B"/>
    <w:rsid w:val="00034E62"/>
    <w:rsid w:val="00041361"/>
    <w:rsid w:val="00055D49"/>
    <w:rsid w:val="00061529"/>
    <w:rsid w:val="00090C33"/>
    <w:rsid w:val="0009138F"/>
    <w:rsid w:val="000A1768"/>
    <w:rsid w:val="000C2EE3"/>
    <w:rsid w:val="000D0CFC"/>
    <w:rsid w:val="00140876"/>
    <w:rsid w:val="00144C03"/>
    <w:rsid w:val="0016719A"/>
    <w:rsid w:val="001768E7"/>
    <w:rsid w:val="001C5CDA"/>
    <w:rsid w:val="001D5855"/>
    <w:rsid w:val="001E0E8C"/>
    <w:rsid w:val="002229CA"/>
    <w:rsid w:val="002360C9"/>
    <w:rsid w:val="00256172"/>
    <w:rsid w:val="00271CE5"/>
    <w:rsid w:val="00291397"/>
    <w:rsid w:val="002954EA"/>
    <w:rsid w:val="002A0394"/>
    <w:rsid w:val="002B2987"/>
    <w:rsid w:val="002B5283"/>
    <w:rsid w:val="002C4927"/>
    <w:rsid w:val="00316314"/>
    <w:rsid w:val="003200FA"/>
    <w:rsid w:val="00324F3F"/>
    <w:rsid w:val="003360E4"/>
    <w:rsid w:val="0036316E"/>
    <w:rsid w:val="003B0806"/>
    <w:rsid w:val="003B5FD7"/>
    <w:rsid w:val="003C1D7A"/>
    <w:rsid w:val="003D050F"/>
    <w:rsid w:val="004070D4"/>
    <w:rsid w:val="00427466"/>
    <w:rsid w:val="00433081"/>
    <w:rsid w:val="00436392"/>
    <w:rsid w:val="004413A5"/>
    <w:rsid w:val="004514EC"/>
    <w:rsid w:val="0047096D"/>
    <w:rsid w:val="0047219C"/>
    <w:rsid w:val="004822BF"/>
    <w:rsid w:val="004A034A"/>
    <w:rsid w:val="004A4864"/>
    <w:rsid w:val="004C3A14"/>
    <w:rsid w:val="004F16A6"/>
    <w:rsid w:val="00584E48"/>
    <w:rsid w:val="005852C0"/>
    <w:rsid w:val="00591484"/>
    <w:rsid w:val="005A6072"/>
    <w:rsid w:val="005A63D8"/>
    <w:rsid w:val="006050C0"/>
    <w:rsid w:val="006223EB"/>
    <w:rsid w:val="00632018"/>
    <w:rsid w:val="006A41B6"/>
    <w:rsid w:val="006E4849"/>
    <w:rsid w:val="006E6EC1"/>
    <w:rsid w:val="0072623C"/>
    <w:rsid w:val="00732216"/>
    <w:rsid w:val="0075174E"/>
    <w:rsid w:val="007541FB"/>
    <w:rsid w:val="007561B5"/>
    <w:rsid w:val="00760E6B"/>
    <w:rsid w:val="007749BD"/>
    <w:rsid w:val="007935F1"/>
    <w:rsid w:val="0079536F"/>
    <w:rsid w:val="007D6226"/>
    <w:rsid w:val="00805D48"/>
    <w:rsid w:val="008259F0"/>
    <w:rsid w:val="008719D9"/>
    <w:rsid w:val="00874F01"/>
    <w:rsid w:val="0089476E"/>
    <w:rsid w:val="008B3851"/>
    <w:rsid w:val="008D4052"/>
    <w:rsid w:val="008D6CC9"/>
    <w:rsid w:val="008E446A"/>
    <w:rsid w:val="008F4D0D"/>
    <w:rsid w:val="009511C6"/>
    <w:rsid w:val="00957410"/>
    <w:rsid w:val="00981698"/>
    <w:rsid w:val="009905B3"/>
    <w:rsid w:val="0099346E"/>
    <w:rsid w:val="009A2895"/>
    <w:rsid w:val="00A11E68"/>
    <w:rsid w:val="00A40514"/>
    <w:rsid w:val="00A52579"/>
    <w:rsid w:val="00A54469"/>
    <w:rsid w:val="00A65EF3"/>
    <w:rsid w:val="00AC6D8A"/>
    <w:rsid w:val="00AD524A"/>
    <w:rsid w:val="00AE48CE"/>
    <w:rsid w:val="00B05824"/>
    <w:rsid w:val="00B312C4"/>
    <w:rsid w:val="00B727D9"/>
    <w:rsid w:val="00B843F4"/>
    <w:rsid w:val="00BA39BA"/>
    <w:rsid w:val="00BA51E8"/>
    <w:rsid w:val="00BA6F7E"/>
    <w:rsid w:val="00BA7131"/>
    <w:rsid w:val="00BD71E4"/>
    <w:rsid w:val="00BF1780"/>
    <w:rsid w:val="00BF208E"/>
    <w:rsid w:val="00C009D9"/>
    <w:rsid w:val="00C14B98"/>
    <w:rsid w:val="00C33B80"/>
    <w:rsid w:val="00C46C31"/>
    <w:rsid w:val="00C742B6"/>
    <w:rsid w:val="00C90635"/>
    <w:rsid w:val="00C922CB"/>
    <w:rsid w:val="00CB154D"/>
    <w:rsid w:val="00CB5764"/>
    <w:rsid w:val="00CE125D"/>
    <w:rsid w:val="00CF21B0"/>
    <w:rsid w:val="00CF65FA"/>
    <w:rsid w:val="00D04E9A"/>
    <w:rsid w:val="00D065AA"/>
    <w:rsid w:val="00D16795"/>
    <w:rsid w:val="00D956F7"/>
    <w:rsid w:val="00DA7E4D"/>
    <w:rsid w:val="00DC2467"/>
    <w:rsid w:val="00DC479F"/>
    <w:rsid w:val="00DD1665"/>
    <w:rsid w:val="00E14ACC"/>
    <w:rsid w:val="00E16333"/>
    <w:rsid w:val="00E20921"/>
    <w:rsid w:val="00E35B11"/>
    <w:rsid w:val="00E40E8F"/>
    <w:rsid w:val="00E54AEC"/>
    <w:rsid w:val="00E715BE"/>
    <w:rsid w:val="00E750D6"/>
    <w:rsid w:val="00E84F47"/>
    <w:rsid w:val="00EA30B9"/>
    <w:rsid w:val="00ED412C"/>
    <w:rsid w:val="00EE07F5"/>
    <w:rsid w:val="00EF3A4E"/>
    <w:rsid w:val="00F062F0"/>
    <w:rsid w:val="00F33167"/>
    <w:rsid w:val="00F409E1"/>
    <w:rsid w:val="00F45E43"/>
    <w:rsid w:val="00F57958"/>
    <w:rsid w:val="00F76AE0"/>
    <w:rsid w:val="00FA5CD1"/>
    <w:rsid w:val="00FB18EC"/>
    <w:rsid w:val="00FC2775"/>
    <w:rsid w:val="00FC5E03"/>
    <w:rsid w:val="00FE6058"/>
    <w:rsid w:val="00FF1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3F8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5E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22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2BF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7749B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413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13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13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13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136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5E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22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2BF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7749B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413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13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13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13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136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tiff"/><Relationship Id="rId26" Type="http://schemas.openxmlformats.org/officeDocument/2006/relationships/image" Target="media/image19.tiff"/><Relationship Id="rId3" Type="http://schemas.microsoft.com/office/2007/relationships/stylesWithEffects" Target="stylesWithEffect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5" Type="http://schemas.openxmlformats.org/officeDocument/2006/relationships/image" Target="media/image18.tif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tiff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tif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tiff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tiff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m4812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AAEAAAD/////AQAAAAAAAAAMAgAAAEVDaGVtNFdvcmQuQ29yZSwgVmVyc2lvbj0xLjUuMC4wLCBDdWx0dXJlPW5ldXRyYWwsIFB1YmxpY0tleVRva2VuPW51bGwHAQAAAAABAAAAAAAAAAQgQ2hlbTRXb3JkLkNvcmUuQ29udHJvbFByb3BlcnRpZXMCAAAACw==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AB228875-416C-4F3F-8ED8-97D0A544CF07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33</TotalTime>
  <Pages>15</Pages>
  <Words>410</Words>
  <Characters>2343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vhs</dc:creator>
  <cp:lastModifiedBy>arkuce</cp:lastModifiedBy>
  <cp:revision>6</cp:revision>
  <cp:lastPrinted>2015-07-24T12:51:00Z</cp:lastPrinted>
  <dcterms:created xsi:type="dcterms:W3CDTF">2016-03-29T15:15:00Z</dcterms:created>
  <dcterms:modified xsi:type="dcterms:W3CDTF">2016-04-23T18:28:00Z</dcterms:modified>
</cp:coreProperties>
</file>